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7D2" w:rsidRDefault="009237D2" w:rsidP="00B12163">
      <w:pPr>
        <w:rPr>
          <w:rFonts w:ascii="Times New Roman" w:hAnsi="Times New Roman"/>
          <w:sz w:val="24"/>
        </w:rPr>
      </w:pPr>
    </w:p>
    <w:p w:rsidR="00B12163" w:rsidRPr="00857ED7" w:rsidRDefault="00857ED7" w:rsidP="00857ED7">
      <w:pPr>
        <w:rPr>
          <w:rFonts w:ascii="Times New Roman" w:hAnsi="Times New Roman"/>
          <w:sz w:val="22"/>
          <w:szCs w:val="22"/>
        </w:rPr>
      </w:pPr>
      <w:bookmarkStart w:id="0" w:name="_GoBack"/>
      <w:r w:rsidRPr="00857ED7">
        <w:rPr>
          <w:rFonts w:ascii="Times New Roman" w:hAnsi="Times New Roman"/>
          <w:sz w:val="22"/>
          <w:szCs w:val="22"/>
        </w:rPr>
        <w:t>KLASA:</w:t>
      </w:r>
      <w:r w:rsidRPr="00857ED7">
        <w:rPr>
          <w:rFonts w:ascii="Times New Roman" w:hAnsi="Times New Roman"/>
          <w:sz w:val="22"/>
          <w:szCs w:val="22"/>
        </w:rPr>
        <w:tab/>
        <w:t>013-03/02-18</w:t>
      </w:r>
      <w:r w:rsidR="00B12163" w:rsidRPr="00857ED7">
        <w:rPr>
          <w:rFonts w:ascii="Times New Roman" w:hAnsi="Times New Roman"/>
          <w:sz w:val="22"/>
          <w:szCs w:val="22"/>
        </w:rPr>
        <w:t>-01/02</w:t>
      </w:r>
    </w:p>
    <w:p w:rsidR="00B12163" w:rsidRPr="00857ED7" w:rsidRDefault="00857ED7" w:rsidP="00857ED7">
      <w:pPr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>URBROJ:</w:t>
      </w:r>
      <w:r w:rsidRPr="00857ED7">
        <w:rPr>
          <w:rFonts w:ascii="Times New Roman" w:hAnsi="Times New Roman"/>
          <w:sz w:val="22"/>
          <w:szCs w:val="22"/>
        </w:rPr>
        <w:tab/>
        <w:t>2117-03/01-18-LD-01</w:t>
      </w:r>
    </w:p>
    <w:p w:rsidR="00B12163" w:rsidRPr="00857ED7" w:rsidRDefault="00F60011" w:rsidP="00857ED7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Babino Polje, </w:t>
      </w:r>
      <w:r>
        <w:rPr>
          <w:rFonts w:ascii="Times New Roman" w:hAnsi="Times New Roman"/>
          <w:sz w:val="22"/>
          <w:szCs w:val="22"/>
        </w:rPr>
        <w:tab/>
        <w:t>27.03</w:t>
      </w:r>
      <w:r w:rsidR="00857ED7" w:rsidRPr="00857ED7">
        <w:rPr>
          <w:rFonts w:ascii="Times New Roman" w:hAnsi="Times New Roman"/>
          <w:sz w:val="22"/>
          <w:szCs w:val="22"/>
        </w:rPr>
        <w:t>.2018</w:t>
      </w:r>
      <w:r w:rsidR="00B12163" w:rsidRPr="00857ED7">
        <w:rPr>
          <w:rFonts w:ascii="Times New Roman" w:hAnsi="Times New Roman"/>
          <w:sz w:val="22"/>
          <w:szCs w:val="22"/>
        </w:rPr>
        <w:t>.</w:t>
      </w:r>
    </w:p>
    <w:bookmarkEnd w:id="0"/>
    <w:p w:rsidR="00B12163" w:rsidRPr="00857ED7" w:rsidRDefault="00B12163" w:rsidP="00857ED7">
      <w:pPr>
        <w:rPr>
          <w:rFonts w:ascii="Times New Roman" w:hAnsi="Times New Roman"/>
          <w:sz w:val="22"/>
          <w:szCs w:val="22"/>
        </w:rPr>
      </w:pPr>
    </w:p>
    <w:p w:rsidR="00B12163" w:rsidRPr="00857ED7" w:rsidRDefault="00B12163" w:rsidP="00857ED7">
      <w:pPr>
        <w:ind w:firstLine="720"/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 xml:space="preserve">Temeljem članka 50. stavak 4. točka 1. Statuta Općine Mljet (Službeni glasnik Općine Mljet broj 1/18), Općinski načelnik Općine Mljet dana </w:t>
      </w:r>
      <w:r w:rsidR="00857ED7" w:rsidRPr="00857ED7">
        <w:rPr>
          <w:rFonts w:ascii="Times New Roman" w:hAnsi="Times New Roman"/>
          <w:sz w:val="22"/>
          <w:szCs w:val="22"/>
        </w:rPr>
        <w:t>travnja</w:t>
      </w:r>
      <w:r w:rsidRPr="00857ED7">
        <w:rPr>
          <w:rFonts w:ascii="Times New Roman" w:hAnsi="Times New Roman"/>
          <w:sz w:val="22"/>
          <w:szCs w:val="22"/>
        </w:rPr>
        <w:t xml:space="preserve"> 2018. godine donosi slijedeći</w:t>
      </w:r>
    </w:p>
    <w:p w:rsidR="00B12163" w:rsidRPr="00857ED7" w:rsidRDefault="00B12163" w:rsidP="00857ED7">
      <w:pPr>
        <w:rPr>
          <w:rFonts w:ascii="Times New Roman" w:hAnsi="Times New Roman"/>
          <w:sz w:val="22"/>
          <w:szCs w:val="22"/>
        </w:rPr>
      </w:pPr>
    </w:p>
    <w:p w:rsidR="00B12163" w:rsidRPr="00857ED7" w:rsidRDefault="00B12163" w:rsidP="00857ED7">
      <w:pPr>
        <w:jc w:val="center"/>
        <w:rPr>
          <w:rFonts w:ascii="Times New Roman" w:hAnsi="Times New Roman"/>
          <w:b/>
          <w:sz w:val="22"/>
          <w:szCs w:val="22"/>
        </w:rPr>
      </w:pPr>
      <w:r w:rsidRPr="00857ED7">
        <w:rPr>
          <w:rFonts w:ascii="Times New Roman" w:hAnsi="Times New Roman"/>
          <w:b/>
          <w:sz w:val="22"/>
          <w:szCs w:val="22"/>
        </w:rPr>
        <w:t>Z A K LJ U Č A K</w:t>
      </w:r>
    </w:p>
    <w:p w:rsidR="00B12163" w:rsidRPr="00857ED7" w:rsidRDefault="00B12163" w:rsidP="00857ED7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857ED7">
        <w:rPr>
          <w:rFonts w:ascii="Times New Roman" w:hAnsi="Times New Roman"/>
          <w:b/>
          <w:sz w:val="22"/>
          <w:szCs w:val="22"/>
        </w:rPr>
        <w:t>o utvrđivanju prijedloga Odluke o</w:t>
      </w:r>
      <w:r w:rsidRPr="00857ED7">
        <w:rPr>
          <w:rFonts w:ascii="Times New Roman" w:hAnsi="Times New Roman"/>
          <w:b/>
          <w:bCs/>
          <w:sz w:val="22"/>
          <w:szCs w:val="22"/>
        </w:rPr>
        <w:t xml:space="preserve"> raspisivanju izbora za Vijeća mjesnih odbora</w:t>
      </w:r>
    </w:p>
    <w:p w:rsidR="00B12163" w:rsidRPr="00857ED7" w:rsidRDefault="00B12163" w:rsidP="00857ED7">
      <w:pPr>
        <w:jc w:val="center"/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b/>
          <w:bCs/>
          <w:sz w:val="22"/>
          <w:szCs w:val="22"/>
        </w:rPr>
        <w:t>na području Općine Mljet</w:t>
      </w:r>
    </w:p>
    <w:p w:rsidR="00B12163" w:rsidRPr="00857ED7" w:rsidRDefault="00857ED7" w:rsidP="00857ED7">
      <w:pPr>
        <w:jc w:val="center"/>
        <w:rPr>
          <w:rFonts w:ascii="Times New Roman" w:hAnsi="Times New Roman"/>
          <w:b/>
          <w:sz w:val="22"/>
          <w:szCs w:val="22"/>
        </w:rPr>
      </w:pPr>
      <w:r w:rsidRPr="00857ED7">
        <w:rPr>
          <w:rFonts w:ascii="Times New Roman" w:hAnsi="Times New Roman"/>
          <w:b/>
          <w:sz w:val="22"/>
          <w:szCs w:val="22"/>
        </w:rPr>
        <w:t xml:space="preserve"> (</w:t>
      </w:r>
      <w:r w:rsidR="00F60011">
        <w:rPr>
          <w:rFonts w:ascii="Times New Roman" w:hAnsi="Times New Roman"/>
          <w:b/>
          <w:sz w:val="22"/>
          <w:szCs w:val="22"/>
        </w:rPr>
        <w:t>88</w:t>
      </w:r>
      <w:r w:rsidR="00B12163" w:rsidRPr="00857ED7">
        <w:rPr>
          <w:rFonts w:ascii="Times New Roman" w:hAnsi="Times New Roman"/>
          <w:b/>
          <w:sz w:val="22"/>
          <w:szCs w:val="22"/>
        </w:rPr>
        <w:t>/2018-OA)</w:t>
      </w:r>
    </w:p>
    <w:p w:rsidR="00B12163" w:rsidRPr="00857ED7" w:rsidRDefault="00B12163" w:rsidP="00857ED7">
      <w:pPr>
        <w:jc w:val="center"/>
        <w:rPr>
          <w:rFonts w:ascii="Times New Roman" w:hAnsi="Times New Roman"/>
          <w:b/>
          <w:sz w:val="22"/>
          <w:szCs w:val="22"/>
        </w:rPr>
      </w:pPr>
    </w:p>
    <w:p w:rsidR="00B12163" w:rsidRPr="00857ED7" w:rsidRDefault="00B12163" w:rsidP="00857ED7">
      <w:pPr>
        <w:jc w:val="center"/>
        <w:rPr>
          <w:rFonts w:ascii="Times New Roman" w:hAnsi="Times New Roman"/>
          <w:b/>
          <w:sz w:val="22"/>
          <w:szCs w:val="22"/>
        </w:rPr>
      </w:pPr>
      <w:r w:rsidRPr="00857ED7">
        <w:rPr>
          <w:rFonts w:ascii="Times New Roman" w:hAnsi="Times New Roman"/>
          <w:b/>
          <w:sz w:val="22"/>
          <w:szCs w:val="22"/>
        </w:rPr>
        <w:t>I.</w:t>
      </w:r>
    </w:p>
    <w:p w:rsidR="00B12163" w:rsidRPr="00857ED7" w:rsidRDefault="00B12163" w:rsidP="00857ED7">
      <w:pPr>
        <w:rPr>
          <w:rFonts w:ascii="Times New Roman" w:hAnsi="Times New Roman"/>
          <w:bCs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ab/>
        <w:t xml:space="preserve">Utvrđuje se prijedlog Odluke </w:t>
      </w:r>
      <w:r w:rsidR="009F17AC" w:rsidRPr="00857ED7">
        <w:rPr>
          <w:rFonts w:ascii="Times New Roman" w:hAnsi="Times New Roman"/>
          <w:sz w:val="22"/>
          <w:szCs w:val="22"/>
        </w:rPr>
        <w:t>o</w:t>
      </w:r>
      <w:r w:rsidR="009F17AC" w:rsidRPr="00857ED7">
        <w:rPr>
          <w:rFonts w:ascii="Times New Roman" w:hAnsi="Times New Roman"/>
          <w:bCs/>
          <w:sz w:val="22"/>
          <w:szCs w:val="22"/>
        </w:rPr>
        <w:t xml:space="preserve"> raspisivanju izbora za Vijeća mjesnih odbora na području Općine Mljet</w:t>
      </w:r>
      <w:r w:rsidRPr="00857ED7">
        <w:rPr>
          <w:rFonts w:ascii="Times New Roman" w:hAnsi="Times New Roman"/>
          <w:sz w:val="22"/>
          <w:szCs w:val="22"/>
        </w:rPr>
        <w:t>, i to:</w:t>
      </w:r>
    </w:p>
    <w:p w:rsidR="00B12163" w:rsidRPr="00857ED7" w:rsidRDefault="00B12163" w:rsidP="00857ED7">
      <w:pPr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ab/>
      </w:r>
      <w:r w:rsidRPr="00857ED7">
        <w:rPr>
          <w:rFonts w:ascii="Times New Roman" w:hAnsi="Times New Roman"/>
          <w:sz w:val="22"/>
          <w:szCs w:val="22"/>
        </w:rPr>
        <w:fldChar w:fldCharType="begin"/>
      </w:r>
      <w:r w:rsidRPr="00857ED7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857ED7">
        <w:rPr>
          <w:rFonts w:ascii="Times New Roman" w:hAnsi="Times New Roman"/>
          <w:sz w:val="22"/>
          <w:szCs w:val="22"/>
        </w:rPr>
        <w:fldChar w:fldCharType="begin"/>
      </w:r>
      <w:r w:rsidRPr="00857ED7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857ED7">
        <w:rPr>
          <w:rFonts w:ascii="Times New Roman" w:hAnsi="Times New Roman"/>
          <w:sz w:val="22"/>
          <w:szCs w:val="22"/>
        </w:rPr>
        <w:fldChar w:fldCharType="separate"/>
      </w:r>
      <w:r w:rsidR="00F60011">
        <w:rPr>
          <w:rFonts w:ascii="Times New Roman" w:hAnsi="Times New Roman"/>
          <w:noProof/>
          <w:sz w:val="22"/>
          <w:szCs w:val="22"/>
        </w:rPr>
        <w:instrText>25.03.2018</w:instrText>
      </w:r>
      <w:r w:rsidRPr="00857ED7">
        <w:rPr>
          <w:rFonts w:ascii="Times New Roman" w:hAnsi="Times New Roman"/>
          <w:sz w:val="22"/>
          <w:szCs w:val="22"/>
        </w:rPr>
        <w:fldChar w:fldCharType="end"/>
      </w:r>
      <w:r w:rsidRPr="00857ED7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857ED7">
        <w:rPr>
          <w:rFonts w:ascii="Times New Roman" w:hAnsi="Times New Roman"/>
          <w:sz w:val="22"/>
          <w:szCs w:val="22"/>
        </w:rPr>
        <w:fldChar w:fldCharType="end"/>
      </w:r>
    </w:p>
    <w:p w:rsidR="00B12163" w:rsidRPr="00857ED7" w:rsidRDefault="00B12163" w:rsidP="00857ED7">
      <w:pPr>
        <w:ind w:firstLine="720"/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>Temeljem članka 2. stavak 1. Odluke o provedbi izbora za članove Vijeća mjesnih odbora (</w:t>
      </w:r>
      <w:r w:rsidR="009F17AC" w:rsidRPr="00857ED7">
        <w:rPr>
          <w:rFonts w:ascii="Times New Roman" w:hAnsi="Times New Roman"/>
          <w:sz w:val="22"/>
          <w:szCs w:val="22"/>
        </w:rPr>
        <w:t>„</w:t>
      </w:r>
      <w:r w:rsidRPr="00857ED7">
        <w:rPr>
          <w:rFonts w:ascii="Times New Roman" w:hAnsi="Times New Roman"/>
          <w:sz w:val="22"/>
          <w:szCs w:val="22"/>
        </w:rPr>
        <w:t>Službeni glasnik Općine Mljet</w:t>
      </w:r>
      <w:r w:rsidR="009F17AC" w:rsidRPr="00857ED7">
        <w:rPr>
          <w:rFonts w:ascii="Times New Roman" w:hAnsi="Times New Roman"/>
          <w:sz w:val="22"/>
          <w:szCs w:val="22"/>
        </w:rPr>
        <w:t>“</w:t>
      </w:r>
      <w:r w:rsidR="006F2B69" w:rsidRPr="00857ED7">
        <w:rPr>
          <w:rFonts w:ascii="Times New Roman" w:hAnsi="Times New Roman"/>
          <w:sz w:val="22"/>
          <w:szCs w:val="22"/>
        </w:rPr>
        <w:t xml:space="preserve"> broj 3/18</w:t>
      </w:r>
      <w:r w:rsidRPr="00857ED7">
        <w:rPr>
          <w:rFonts w:ascii="Times New Roman" w:hAnsi="Times New Roman"/>
          <w:sz w:val="22"/>
          <w:szCs w:val="22"/>
        </w:rPr>
        <w:t xml:space="preserve">), a </w:t>
      </w:r>
      <w:r w:rsidR="009F17AC" w:rsidRPr="00857ED7">
        <w:rPr>
          <w:rFonts w:ascii="Times New Roman" w:hAnsi="Times New Roman"/>
          <w:sz w:val="22"/>
          <w:szCs w:val="22"/>
        </w:rPr>
        <w:t>u svezi s</w:t>
      </w:r>
      <w:r w:rsidRPr="00857ED7">
        <w:rPr>
          <w:rFonts w:ascii="Times New Roman" w:hAnsi="Times New Roman"/>
          <w:sz w:val="22"/>
          <w:szCs w:val="22"/>
        </w:rPr>
        <w:t xml:space="preserve"> člankom 70. i 71. Statuta Općine Mljet (</w:t>
      </w:r>
      <w:r w:rsidR="009F17AC" w:rsidRPr="00857ED7">
        <w:rPr>
          <w:rFonts w:ascii="Times New Roman" w:hAnsi="Times New Roman"/>
          <w:sz w:val="22"/>
          <w:szCs w:val="22"/>
        </w:rPr>
        <w:t>„</w:t>
      </w:r>
      <w:r w:rsidRPr="00857ED7">
        <w:rPr>
          <w:rFonts w:ascii="Times New Roman" w:hAnsi="Times New Roman"/>
          <w:sz w:val="22"/>
          <w:szCs w:val="22"/>
        </w:rPr>
        <w:t>Službeni glasnik Općine Mljet</w:t>
      </w:r>
      <w:r w:rsidR="009F17AC" w:rsidRPr="00857ED7">
        <w:rPr>
          <w:rFonts w:ascii="Times New Roman" w:hAnsi="Times New Roman"/>
          <w:sz w:val="22"/>
          <w:szCs w:val="22"/>
        </w:rPr>
        <w:t>“ broj 1/18</w:t>
      </w:r>
      <w:r w:rsidRPr="00857ED7">
        <w:rPr>
          <w:rFonts w:ascii="Times New Roman" w:hAnsi="Times New Roman"/>
          <w:sz w:val="22"/>
          <w:szCs w:val="22"/>
        </w:rPr>
        <w:t xml:space="preserve">), a </w:t>
      </w:r>
      <w:r w:rsidR="009F17AC" w:rsidRPr="00857ED7">
        <w:rPr>
          <w:rFonts w:ascii="Times New Roman" w:hAnsi="Times New Roman"/>
          <w:sz w:val="22"/>
          <w:szCs w:val="22"/>
        </w:rPr>
        <w:t>uz shodnu primjenu odredbi Zakona o lokalnim izborima („Narodne novine“</w:t>
      </w:r>
      <w:r w:rsidRPr="00857ED7">
        <w:rPr>
          <w:rFonts w:ascii="Times New Roman" w:hAnsi="Times New Roman"/>
          <w:sz w:val="22"/>
          <w:szCs w:val="22"/>
        </w:rPr>
        <w:t xml:space="preserve"> broj 144/12</w:t>
      </w:r>
      <w:r w:rsidR="009F17AC" w:rsidRPr="00857ED7">
        <w:rPr>
          <w:rFonts w:ascii="Times New Roman" w:hAnsi="Times New Roman"/>
          <w:sz w:val="22"/>
          <w:szCs w:val="22"/>
        </w:rPr>
        <w:t xml:space="preserve"> i 121/16</w:t>
      </w:r>
      <w:r w:rsidRPr="00857ED7">
        <w:rPr>
          <w:rFonts w:ascii="Times New Roman" w:hAnsi="Times New Roman"/>
          <w:sz w:val="22"/>
          <w:szCs w:val="22"/>
        </w:rPr>
        <w:t xml:space="preserve">), Općinsko </w:t>
      </w:r>
      <w:r w:rsidR="009F17AC" w:rsidRPr="00857ED7">
        <w:rPr>
          <w:rFonts w:ascii="Times New Roman" w:hAnsi="Times New Roman"/>
          <w:sz w:val="22"/>
          <w:szCs w:val="22"/>
        </w:rPr>
        <w:t>vijeće Općine Mljet na svojoj __</w:t>
      </w:r>
      <w:r w:rsidRPr="00857ED7">
        <w:rPr>
          <w:rFonts w:ascii="Times New Roman" w:hAnsi="Times New Roman"/>
          <w:sz w:val="22"/>
          <w:szCs w:val="22"/>
        </w:rPr>
        <w:t xml:space="preserve"> sj</w:t>
      </w:r>
      <w:r w:rsidR="009F17AC" w:rsidRPr="00857ED7">
        <w:rPr>
          <w:rFonts w:ascii="Times New Roman" w:hAnsi="Times New Roman"/>
          <w:sz w:val="22"/>
          <w:szCs w:val="22"/>
        </w:rPr>
        <w:t>ednici održanoj dana ___________ 2018</w:t>
      </w:r>
      <w:r w:rsidRPr="00857ED7">
        <w:rPr>
          <w:rFonts w:ascii="Times New Roman" w:hAnsi="Times New Roman"/>
          <w:sz w:val="22"/>
          <w:szCs w:val="22"/>
        </w:rPr>
        <w:t>. godine donijelo je slijedeću</w:t>
      </w:r>
    </w:p>
    <w:p w:rsidR="00B12163" w:rsidRPr="00857ED7" w:rsidRDefault="00B12163" w:rsidP="00857ED7">
      <w:pPr>
        <w:rPr>
          <w:rFonts w:ascii="Times New Roman" w:hAnsi="Times New Roman"/>
          <w:sz w:val="22"/>
          <w:szCs w:val="22"/>
        </w:rPr>
      </w:pPr>
    </w:p>
    <w:p w:rsidR="00B12163" w:rsidRPr="00857ED7" w:rsidRDefault="00B12163" w:rsidP="00857ED7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857ED7">
        <w:rPr>
          <w:rFonts w:ascii="Times New Roman" w:hAnsi="Times New Roman"/>
          <w:b/>
          <w:bCs/>
          <w:sz w:val="22"/>
          <w:szCs w:val="22"/>
        </w:rPr>
        <w:t>O D L U K U</w:t>
      </w:r>
    </w:p>
    <w:p w:rsidR="00B12163" w:rsidRPr="00857ED7" w:rsidRDefault="00B12163" w:rsidP="00857ED7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857ED7">
        <w:rPr>
          <w:rFonts w:ascii="Times New Roman" w:hAnsi="Times New Roman"/>
          <w:b/>
          <w:bCs/>
          <w:sz w:val="22"/>
          <w:szCs w:val="22"/>
        </w:rPr>
        <w:t>o raspisivanju izbora za Vijeća mjesnih odbora</w:t>
      </w:r>
      <w:r w:rsidR="006F2B69" w:rsidRPr="00857ED7"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857ED7">
        <w:rPr>
          <w:rFonts w:ascii="Times New Roman" w:hAnsi="Times New Roman"/>
          <w:b/>
          <w:bCs/>
          <w:sz w:val="22"/>
          <w:szCs w:val="22"/>
        </w:rPr>
        <w:t>na području Općine Mljet</w:t>
      </w:r>
    </w:p>
    <w:p w:rsidR="00B12163" w:rsidRPr="00857ED7" w:rsidRDefault="00B12163" w:rsidP="00857ED7">
      <w:pPr>
        <w:jc w:val="center"/>
        <w:rPr>
          <w:rFonts w:ascii="Times New Roman" w:hAnsi="Times New Roman"/>
          <w:sz w:val="22"/>
          <w:szCs w:val="22"/>
        </w:rPr>
      </w:pPr>
    </w:p>
    <w:p w:rsidR="00B12163" w:rsidRPr="00857ED7" w:rsidRDefault="00B12163" w:rsidP="00857ED7">
      <w:pPr>
        <w:jc w:val="center"/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>I.</w:t>
      </w:r>
    </w:p>
    <w:p w:rsidR="00B12163" w:rsidRPr="00857ED7" w:rsidRDefault="00B12163" w:rsidP="00857ED7">
      <w:pPr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ab/>
        <w:t>Raspisuju se izbori za Vijeća mjesnih odbora na području Općine Mljet, a za slijedeće mjesne odbore:</w:t>
      </w:r>
    </w:p>
    <w:p w:rsidR="00B12163" w:rsidRPr="00857ED7" w:rsidRDefault="00B12163" w:rsidP="00857ED7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>MO Soline</w:t>
      </w:r>
    </w:p>
    <w:p w:rsidR="00B12163" w:rsidRPr="00857ED7" w:rsidRDefault="00B12163" w:rsidP="00857ED7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 xml:space="preserve">MO </w:t>
      </w:r>
      <w:proofErr w:type="spellStart"/>
      <w:r w:rsidRPr="00857ED7">
        <w:rPr>
          <w:rFonts w:ascii="Times New Roman" w:hAnsi="Times New Roman"/>
          <w:sz w:val="22"/>
          <w:szCs w:val="22"/>
        </w:rPr>
        <w:t>Goveđari</w:t>
      </w:r>
      <w:proofErr w:type="spellEnd"/>
      <w:r w:rsidRPr="00857ED7">
        <w:rPr>
          <w:rFonts w:ascii="Times New Roman" w:hAnsi="Times New Roman"/>
          <w:sz w:val="22"/>
          <w:szCs w:val="22"/>
        </w:rPr>
        <w:t>;</w:t>
      </w:r>
    </w:p>
    <w:p w:rsidR="00B12163" w:rsidRPr="00857ED7" w:rsidRDefault="00B12163" w:rsidP="00857ED7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>MO Polače;</w:t>
      </w:r>
    </w:p>
    <w:p w:rsidR="00B12163" w:rsidRPr="00857ED7" w:rsidRDefault="00B12163" w:rsidP="00857ED7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>MO Blato;</w:t>
      </w:r>
    </w:p>
    <w:p w:rsidR="00B12163" w:rsidRPr="00857ED7" w:rsidRDefault="00B12163" w:rsidP="00857ED7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>MO Zabrežje;</w:t>
      </w:r>
    </w:p>
    <w:p w:rsidR="00B12163" w:rsidRPr="00857ED7" w:rsidRDefault="00B12163" w:rsidP="00857ED7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 xml:space="preserve">MO </w:t>
      </w:r>
      <w:proofErr w:type="spellStart"/>
      <w:r w:rsidRPr="00857ED7">
        <w:rPr>
          <w:rFonts w:ascii="Times New Roman" w:hAnsi="Times New Roman"/>
          <w:sz w:val="22"/>
          <w:szCs w:val="22"/>
        </w:rPr>
        <w:t>Zadublje</w:t>
      </w:r>
      <w:proofErr w:type="spellEnd"/>
      <w:r w:rsidRPr="00857ED7">
        <w:rPr>
          <w:rFonts w:ascii="Times New Roman" w:hAnsi="Times New Roman"/>
          <w:sz w:val="22"/>
          <w:szCs w:val="22"/>
        </w:rPr>
        <w:t>;</w:t>
      </w:r>
    </w:p>
    <w:p w:rsidR="00B12163" w:rsidRPr="00857ED7" w:rsidRDefault="00B12163" w:rsidP="00857ED7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 xml:space="preserve">MO </w:t>
      </w:r>
      <w:proofErr w:type="spellStart"/>
      <w:r w:rsidRPr="00857ED7">
        <w:rPr>
          <w:rFonts w:ascii="Times New Roman" w:hAnsi="Times New Roman"/>
          <w:sz w:val="22"/>
          <w:szCs w:val="22"/>
        </w:rPr>
        <w:t>Sobra</w:t>
      </w:r>
      <w:proofErr w:type="spellEnd"/>
      <w:r w:rsidRPr="00857ED7">
        <w:rPr>
          <w:rFonts w:ascii="Times New Roman" w:hAnsi="Times New Roman"/>
          <w:sz w:val="22"/>
          <w:szCs w:val="22"/>
        </w:rPr>
        <w:t>;</w:t>
      </w:r>
    </w:p>
    <w:p w:rsidR="00B12163" w:rsidRPr="00857ED7" w:rsidRDefault="00B12163" w:rsidP="00857ED7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 xml:space="preserve">MO </w:t>
      </w:r>
      <w:proofErr w:type="spellStart"/>
      <w:r w:rsidRPr="00857ED7">
        <w:rPr>
          <w:rFonts w:ascii="Times New Roman" w:hAnsi="Times New Roman"/>
          <w:sz w:val="22"/>
          <w:szCs w:val="22"/>
        </w:rPr>
        <w:t>Prožura</w:t>
      </w:r>
      <w:proofErr w:type="spellEnd"/>
      <w:r w:rsidRPr="00857ED7">
        <w:rPr>
          <w:rFonts w:ascii="Times New Roman" w:hAnsi="Times New Roman"/>
          <w:sz w:val="22"/>
          <w:szCs w:val="22"/>
        </w:rPr>
        <w:t>;</w:t>
      </w:r>
    </w:p>
    <w:p w:rsidR="00B12163" w:rsidRPr="00857ED7" w:rsidRDefault="00B12163" w:rsidP="00857ED7">
      <w:pPr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 xml:space="preserve">MO </w:t>
      </w:r>
      <w:proofErr w:type="spellStart"/>
      <w:r w:rsidRPr="00857ED7">
        <w:rPr>
          <w:rFonts w:ascii="Times New Roman" w:hAnsi="Times New Roman"/>
          <w:sz w:val="22"/>
          <w:szCs w:val="22"/>
        </w:rPr>
        <w:t>Maranovići</w:t>
      </w:r>
      <w:proofErr w:type="spellEnd"/>
      <w:r w:rsidRPr="00857ED7">
        <w:rPr>
          <w:rFonts w:ascii="Times New Roman" w:hAnsi="Times New Roman"/>
          <w:sz w:val="22"/>
          <w:szCs w:val="22"/>
        </w:rPr>
        <w:t xml:space="preserve"> i</w:t>
      </w:r>
    </w:p>
    <w:p w:rsidR="00B12163" w:rsidRPr="00857ED7" w:rsidRDefault="00B12163" w:rsidP="00857ED7">
      <w:pPr>
        <w:ind w:left="360"/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>10. MO Korita.</w:t>
      </w:r>
    </w:p>
    <w:p w:rsidR="00B12163" w:rsidRPr="00857ED7" w:rsidRDefault="00B12163" w:rsidP="00857ED7">
      <w:pPr>
        <w:rPr>
          <w:rFonts w:ascii="Times New Roman" w:hAnsi="Times New Roman"/>
          <w:sz w:val="22"/>
          <w:szCs w:val="22"/>
        </w:rPr>
      </w:pPr>
    </w:p>
    <w:p w:rsidR="00B12163" w:rsidRPr="00857ED7" w:rsidRDefault="00B12163" w:rsidP="00857ED7">
      <w:pPr>
        <w:jc w:val="center"/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>II.</w:t>
      </w:r>
    </w:p>
    <w:p w:rsidR="00B12163" w:rsidRPr="00857ED7" w:rsidRDefault="009F17AC" w:rsidP="00857ED7">
      <w:pPr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ab/>
        <w:t>Sukladno odredbi članka 72</w:t>
      </w:r>
      <w:r w:rsidR="00B12163" w:rsidRPr="00857ED7">
        <w:rPr>
          <w:rFonts w:ascii="Times New Roman" w:hAnsi="Times New Roman"/>
          <w:sz w:val="22"/>
          <w:szCs w:val="22"/>
        </w:rPr>
        <w:t>. stavak 1. Statuta Općine Mljet u Vijeće mjesnih odbora bira se 5 (pet) članova.</w:t>
      </w:r>
    </w:p>
    <w:p w:rsidR="00B12163" w:rsidRPr="00857ED7" w:rsidRDefault="00B12163" w:rsidP="00857ED7">
      <w:pPr>
        <w:rPr>
          <w:rFonts w:ascii="Times New Roman" w:hAnsi="Times New Roman"/>
          <w:sz w:val="22"/>
          <w:szCs w:val="22"/>
        </w:rPr>
      </w:pPr>
    </w:p>
    <w:p w:rsidR="00B12163" w:rsidRPr="00857ED7" w:rsidRDefault="00B12163" w:rsidP="00857ED7">
      <w:pPr>
        <w:jc w:val="center"/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>III.</w:t>
      </w:r>
    </w:p>
    <w:p w:rsidR="00B12163" w:rsidRPr="00857ED7" w:rsidRDefault="00B12163" w:rsidP="00857ED7">
      <w:pPr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ab/>
        <w:t xml:space="preserve">Sukladno odredbi članka </w:t>
      </w:r>
      <w:r w:rsidR="006F2B69" w:rsidRPr="00857ED7">
        <w:rPr>
          <w:rFonts w:ascii="Times New Roman" w:hAnsi="Times New Roman"/>
          <w:sz w:val="22"/>
          <w:szCs w:val="22"/>
        </w:rPr>
        <w:t xml:space="preserve">5. stavak 2. </w:t>
      </w:r>
      <w:r w:rsidRPr="00857ED7">
        <w:rPr>
          <w:rFonts w:ascii="Times New Roman" w:hAnsi="Times New Roman"/>
          <w:sz w:val="22"/>
          <w:szCs w:val="22"/>
        </w:rPr>
        <w:t xml:space="preserve">Odluke o provedbi izbora za članove Vijeća mjesnih odbora </w:t>
      </w:r>
      <w:r w:rsidR="009F17AC" w:rsidRPr="00857ED7">
        <w:rPr>
          <w:rFonts w:ascii="Times New Roman" w:hAnsi="Times New Roman"/>
          <w:sz w:val="22"/>
          <w:szCs w:val="22"/>
        </w:rPr>
        <w:t>pravo na podnošenje kandidacijskih lista</w:t>
      </w:r>
      <w:r w:rsidRPr="00857ED7">
        <w:rPr>
          <w:rFonts w:ascii="Times New Roman" w:hAnsi="Times New Roman"/>
          <w:sz w:val="22"/>
          <w:szCs w:val="22"/>
        </w:rPr>
        <w:t xml:space="preserve"> imaju registrirane političke stranke, a mogu se podnositi i </w:t>
      </w:r>
      <w:r w:rsidRPr="00857ED7">
        <w:rPr>
          <w:rFonts w:ascii="Times New Roman" w:hAnsi="Times New Roman"/>
          <w:sz w:val="22"/>
          <w:szCs w:val="22"/>
        </w:rPr>
        <w:lastRenderedPageBreak/>
        <w:t>kandidacijske liste birača, sukladno odredbama zakona, Statuta, Odluke o provedbi izbora za članove Vijeća mjesnih odbora i ovoj Odluci.</w:t>
      </w:r>
    </w:p>
    <w:p w:rsidR="006F2B69" w:rsidRPr="00857ED7" w:rsidRDefault="006F2B69" w:rsidP="00857ED7">
      <w:pPr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ab/>
        <w:t>Kad se predlaže kandidacijska lista birača za njenu pravovaljanost potrebno je prikupiti najmanje 15 (petnaest) potpisa birača, s tim što jedan birač može podržati više kandidacijskih lista.</w:t>
      </w:r>
    </w:p>
    <w:p w:rsidR="00B12163" w:rsidRPr="00857ED7" w:rsidRDefault="00B12163" w:rsidP="00857ED7">
      <w:pPr>
        <w:rPr>
          <w:rFonts w:ascii="Times New Roman" w:hAnsi="Times New Roman"/>
          <w:sz w:val="22"/>
          <w:szCs w:val="22"/>
        </w:rPr>
      </w:pPr>
    </w:p>
    <w:p w:rsidR="00B12163" w:rsidRPr="00857ED7" w:rsidRDefault="00B12163" w:rsidP="00857ED7">
      <w:pPr>
        <w:jc w:val="center"/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>IV.</w:t>
      </w:r>
    </w:p>
    <w:p w:rsidR="00B12163" w:rsidRPr="00857ED7" w:rsidRDefault="00B12163" w:rsidP="00857ED7">
      <w:pPr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ab/>
        <w:t>Izbori iz točke I. ove Odluke o</w:t>
      </w:r>
      <w:r w:rsidR="009F17AC" w:rsidRPr="00857ED7">
        <w:rPr>
          <w:rFonts w:ascii="Times New Roman" w:hAnsi="Times New Roman"/>
          <w:sz w:val="22"/>
          <w:szCs w:val="22"/>
        </w:rPr>
        <w:t xml:space="preserve">držat će se dana </w:t>
      </w:r>
      <w:r w:rsidR="006F2B69" w:rsidRPr="00857ED7">
        <w:rPr>
          <w:rFonts w:ascii="Times New Roman" w:hAnsi="Times New Roman"/>
          <w:sz w:val="22"/>
          <w:szCs w:val="22"/>
        </w:rPr>
        <w:t>20. svibnja</w:t>
      </w:r>
      <w:r w:rsidR="009F17AC" w:rsidRPr="00857ED7">
        <w:rPr>
          <w:rFonts w:ascii="Times New Roman" w:hAnsi="Times New Roman"/>
          <w:sz w:val="22"/>
          <w:szCs w:val="22"/>
        </w:rPr>
        <w:t xml:space="preserve"> 2018</w:t>
      </w:r>
      <w:r w:rsidRPr="00857ED7">
        <w:rPr>
          <w:rFonts w:ascii="Times New Roman" w:hAnsi="Times New Roman"/>
          <w:sz w:val="22"/>
          <w:szCs w:val="22"/>
        </w:rPr>
        <w:t>. godine.</w:t>
      </w:r>
    </w:p>
    <w:p w:rsidR="00B12163" w:rsidRPr="00857ED7" w:rsidRDefault="00B12163" w:rsidP="00857ED7">
      <w:pPr>
        <w:rPr>
          <w:rFonts w:ascii="Times New Roman" w:hAnsi="Times New Roman"/>
          <w:sz w:val="22"/>
          <w:szCs w:val="22"/>
        </w:rPr>
      </w:pPr>
    </w:p>
    <w:p w:rsidR="00B12163" w:rsidRPr="00857ED7" w:rsidRDefault="00B12163" w:rsidP="00857ED7">
      <w:pPr>
        <w:jc w:val="center"/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>V.</w:t>
      </w:r>
    </w:p>
    <w:p w:rsidR="006F2B69" w:rsidRPr="00857ED7" w:rsidRDefault="006F2B69" w:rsidP="00857ED7">
      <w:pPr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ab/>
        <w:t>Vrijeme glasovanja na dan izbora utvrđuje se od 09:00 do 17:00 sati.</w:t>
      </w:r>
    </w:p>
    <w:p w:rsidR="006F2B69" w:rsidRPr="00857ED7" w:rsidRDefault="006F2B69" w:rsidP="00857ED7">
      <w:pPr>
        <w:rPr>
          <w:rFonts w:ascii="Times New Roman" w:hAnsi="Times New Roman"/>
          <w:sz w:val="22"/>
          <w:szCs w:val="22"/>
        </w:rPr>
      </w:pPr>
    </w:p>
    <w:p w:rsidR="006F2B69" w:rsidRPr="00857ED7" w:rsidRDefault="006F2B69" w:rsidP="00857ED7">
      <w:pPr>
        <w:jc w:val="center"/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>VI.</w:t>
      </w:r>
    </w:p>
    <w:p w:rsidR="00B12163" w:rsidRPr="00857ED7" w:rsidRDefault="00B12163" w:rsidP="00857ED7">
      <w:pPr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ab/>
      </w:r>
      <w:r w:rsidR="006F2B69" w:rsidRPr="00857ED7">
        <w:rPr>
          <w:rFonts w:ascii="Times New Roman" w:hAnsi="Times New Roman"/>
          <w:sz w:val="22"/>
          <w:szCs w:val="22"/>
        </w:rPr>
        <w:t>Za članove Općinskog izbornog povjerenstva</w:t>
      </w:r>
      <w:r w:rsidR="00857ED7" w:rsidRPr="00857ED7">
        <w:rPr>
          <w:rFonts w:ascii="Times New Roman" w:hAnsi="Times New Roman"/>
          <w:sz w:val="22"/>
          <w:szCs w:val="22"/>
        </w:rPr>
        <w:t>, nakon prethodne konzultacije s političkim strankama pozicije i opozicije,</w:t>
      </w:r>
      <w:r w:rsidR="006F2B69" w:rsidRPr="00857ED7">
        <w:rPr>
          <w:rFonts w:ascii="Times New Roman" w:hAnsi="Times New Roman"/>
          <w:sz w:val="22"/>
          <w:szCs w:val="22"/>
        </w:rPr>
        <w:t xml:space="preserve"> imenuju se:</w:t>
      </w:r>
    </w:p>
    <w:p w:rsidR="006F2B69" w:rsidRPr="00857ED7" w:rsidRDefault="006F2B69" w:rsidP="00857ED7">
      <w:pPr>
        <w:pStyle w:val="Odlomakpopisa"/>
        <w:numPr>
          <w:ilvl w:val="0"/>
          <w:numId w:val="5"/>
        </w:numPr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>_____________________, za predsjednika;</w:t>
      </w:r>
    </w:p>
    <w:p w:rsidR="006F2B69" w:rsidRPr="00857ED7" w:rsidRDefault="006F2B69" w:rsidP="00857ED7">
      <w:pPr>
        <w:pStyle w:val="Odlomakpopisa"/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>_____________________, za zamjenika predsjednika;</w:t>
      </w:r>
    </w:p>
    <w:p w:rsidR="006F2B69" w:rsidRPr="00857ED7" w:rsidRDefault="006F2B69" w:rsidP="00857ED7">
      <w:pPr>
        <w:pStyle w:val="Odlomakpopisa"/>
        <w:numPr>
          <w:ilvl w:val="0"/>
          <w:numId w:val="5"/>
        </w:numPr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>_____________________, za člana;</w:t>
      </w:r>
    </w:p>
    <w:p w:rsidR="006F2B69" w:rsidRPr="00857ED7" w:rsidRDefault="006F2B69" w:rsidP="00857ED7">
      <w:pPr>
        <w:pStyle w:val="Odlomakpopisa"/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>_____________________, za zamjenika člana</w:t>
      </w:r>
    </w:p>
    <w:p w:rsidR="006F2B69" w:rsidRPr="00857ED7" w:rsidRDefault="006F2B69" w:rsidP="00857ED7">
      <w:pPr>
        <w:pStyle w:val="Odlomakpopisa"/>
        <w:numPr>
          <w:ilvl w:val="0"/>
          <w:numId w:val="5"/>
        </w:numPr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>_____________________, člana;</w:t>
      </w:r>
    </w:p>
    <w:p w:rsidR="006F2B69" w:rsidRPr="00857ED7" w:rsidRDefault="006F2B69" w:rsidP="00857ED7">
      <w:pPr>
        <w:pStyle w:val="Odlomakpopisa"/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>_____________________, zamjenika člana.</w:t>
      </w:r>
    </w:p>
    <w:p w:rsidR="006F2B69" w:rsidRPr="00857ED7" w:rsidRDefault="006F2B69" w:rsidP="00857ED7">
      <w:pPr>
        <w:pStyle w:val="Odlomakpopisa"/>
        <w:rPr>
          <w:rFonts w:ascii="Times New Roman" w:hAnsi="Times New Roman"/>
          <w:sz w:val="22"/>
          <w:szCs w:val="22"/>
        </w:rPr>
      </w:pPr>
    </w:p>
    <w:p w:rsidR="006F2B69" w:rsidRPr="00857ED7" w:rsidRDefault="006F2B69" w:rsidP="00857ED7">
      <w:pPr>
        <w:pStyle w:val="Odlomakpopisa"/>
        <w:ind w:left="0" w:firstLine="720"/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>Općinsko izborno povjerenstvo ima sva prava i dužnosti utvrđene člankom 8. Odluke o provedbi izbora za članove Vijeća mjesnih odbora na području Općine Mljet</w:t>
      </w:r>
      <w:r w:rsidR="00CA6143" w:rsidRPr="00857ED7">
        <w:rPr>
          <w:rFonts w:ascii="Times New Roman" w:hAnsi="Times New Roman"/>
          <w:sz w:val="22"/>
          <w:szCs w:val="22"/>
        </w:rPr>
        <w:t>, i to:</w:t>
      </w:r>
    </w:p>
    <w:p w:rsidR="00CA6143" w:rsidRPr="00857ED7" w:rsidRDefault="00CA6143" w:rsidP="00857ED7">
      <w:pPr>
        <w:numPr>
          <w:ilvl w:val="0"/>
          <w:numId w:val="6"/>
        </w:numPr>
        <w:jc w:val="both"/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>izravno brine o zakonitoj pripremi i provedbi izbora za članove Vijeća;</w:t>
      </w:r>
    </w:p>
    <w:p w:rsidR="00CA6143" w:rsidRPr="00857ED7" w:rsidRDefault="00CA6143" w:rsidP="00857ED7">
      <w:pPr>
        <w:numPr>
          <w:ilvl w:val="0"/>
          <w:numId w:val="6"/>
        </w:numPr>
        <w:jc w:val="both"/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>propisuje i objavljuje obvezatne upute za rad izbornih tijela;</w:t>
      </w:r>
    </w:p>
    <w:p w:rsidR="00CA6143" w:rsidRPr="00857ED7" w:rsidRDefault="00CA6143" w:rsidP="00857ED7">
      <w:pPr>
        <w:numPr>
          <w:ilvl w:val="0"/>
          <w:numId w:val="6"/>
        </w:numPr>
        <w:jc w:val="both"/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>propisuje obrasce u postupku pripreme i provedbe izbora;</w:t>
      </w:r>
    </w:p>
    <w:p w:rsidR="00CA6143" w:rsidRPr="00857ED7" w:rsidRDefault="00CA6143" w:rsidP="00857ED7">
      <w:pPr>
        <w:numPr>
          <w:ilvl w:val="0"/>
          <w:numId w:val="6"/>
        </w:numPr>
        <w:jc w:val="both"/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>nadzire financiranje izborne promidžbe sukladno odredbama posebnog zakona, Statuta i ove Odluke;</w:t>
      </w:r>
    </w:p>
    <w:p w:rsidR="00CA6143" w:rsidRPr="00857ED7" w:rsidRDefault="00CA6143" w:rsidP="00857ED7">
      <w:pPr>
        <w:numPr>
          <w:ilvl w:val="0"/>
          <w:numId w:val="6"/>
        </w:numPr>
        <w:jc w:val="both"/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>obavlja sve tehničke pripreme za obavljanje izbora za članove Vijeća;</w:t>
      </w:r>
    </w:p>
    <w:p w:rsidR="00CA6143" w:rsidRPr="00857ED7" w:rsidRDefault="00CA6143" w:rsidP="00857ED7">
      <w:pPr>
        <w:numPr>
          <w:ilvl w:val="0"/>
          <w:numId w:val="6"/>
        </w:numPr>
        <w:jc w:val="both"/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>ovjerava očitovanja kandidata o prihvaćanju kandidature za članove Vijeća;</w:t>
      </w:r>
    </w:p>
    <w:p w:rsidR="00CA6143" w:rsidRPr="00857ED7" w:rsidRDefault="00CA6143" w:rsidP="00857ED7">
      <w:pPr>
        <w:numPr>
          <w:ilvl w:val="0"/>
          <w:numId w:val="6"/>
        </w:numPr>
        <w:jc w:val="both"/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>objavljuje kandidacijske liste na temelju pravovaljanog prijedloga, sastavlja i objavljuje zbirnu listu svih kandidacijskih lista za izbor članova Vijeća;</w:t>
      </w:r>
    </w:p>
    <w:p w:rsidR="00CA6143" w:rsidRPr="00857ED7" w:rsidRDefault="00CA6143" w:rsidP="00857ED7">
      <w:pPr>
        <w:numPr>
          <w:ilvl w:val="0"/>
          <w:numId w:val="6"/>
        </w:numPr>
        <w:jc w:val="both"/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>određuje biračka mjesta na području pojedinog mjesnog odbora;</w:t>
      </w:r>
    </w:p>
    <w:p w:rsidR="00CA6143" w:rsidRPr="00857ED7" w:rsidRDefault="00CA6143" w:rsidP="00857ED7">
      <w:pPr>
        <w:numPr>
          <w:ilvl w:val="0"/>
          <w:numId w:val="6"/>
        </w:numPr>
        <w:jc w:val="both"/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>imenuje biračke odbore na području pojedinog mjesnog odbora</w:t>
      </w:r>
      <w:r w:rsidR="00857ED7" w:rsidRPr="00857ED7">
        <w:rPr>
          <w:rFonts w:ascii="Times New Roman" w:hAnsi="Times New Roman"/>
          <w:sz w:val="22"/>
          <w:szCs w:val="22"/>
        </w:rPr>
        <w:t>, na način da samostalno imenuje predsjednika i zamjenika predsjednika, dok se o članovima i zamjenicima članova konzultira s političkim strankama pozicije i opozicije</w:t>
      </w:r>
      <w:r w:rsidRPr="00857ED7">
        <w:rPr>
          <w:rFonts w:ascii="Times New Roman" w:hAnsi="Times New Roman"/>
          <w:sz w:val="22"/>
          <w:szCs w:val="22"/>
        </w:rPr>
        <w:t>;</w:t>
      </w:r>
    </w:p>
    <w:p w:rsidR="00CA6143" w:rsidRPr="00857ED7" w:rsidRDefault="00CA6143" w:rsidP="00857ED7">
      <w:pPr>
        <w:numPr>
          <w:ilvl w:val="0"/>
          <w:numId w:val="6"/>
        </w:numPr>
        <w:jc w:val="both"/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>nadzire rad biračkih odbora na biračkim mjestima;</w:t>
      </w:r>
    </w:p>
    <w:p w:rsidR="00CA6143" w:rsidRPr="00857ED7" w:rsidRDefault="00CA6143" w:rsidP="00857ED7">
      <w:pPr>
        <w:numPr>
          <w:ilvl w:val="0"/>
          <w:numId w:val="6"/>
        </w:numPr>
        <w:jc w:val="both"/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>nadzire pravilnost izborne promidžbe sukladno odredbama posebnog zakona, Statuta i ove Odluke;</w:t>
      </w:r>
    </w:p>
    <w:p w:rsidR="00CA6143" w:rsidRPr="00857ED7" w:rsidRDefault="00CA6143" w:rsidP="00857ED7">
      <w:pPr>
        <w:numPr>
          <w:ilvl w:val="0"/>
          <w:numId w:val="6"/>
        </w:numPr>
        <w:jc w:val="both"/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>prikuplja i zbraja rezultate glasovanja na biračkim mjestima na području svakog mjesnog odbora;</w:t>
      </w:r>
    </w:p>
    <w:p w:rsidR="00CA6143" w:rsidRPr="00857ED7" w:rsidRDefault="00CA6143" w:rsidP="00857ED7">
      <w:pPr>
        <w:numPr>
          <w:ilvl w:val="0"/>
          <w:numId w:val="6"/>
        </w:numPr>
        <w:jc w:val="both"/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>objavljuje rezultate izbora za članove Vijeća pojedinog mjesnog odbora u skladu s odredbama Statuta Općine i ove Odluke;</w:t>
      </w:r>
    </w:p>
    <w:p w:rsidR="00CA6143" w:rsidRPr="00857ED7" w:rsidRDefault="00CA6143" w:rsidP="00857ED7">
      <w:pPr>
        <w:numPr>
          <w:ilvl w:val="0"/>
          <w:numId w:val="6"/>
        </w:numPr>
        <w:jc w:val="both"/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>utvrđuje je li osigurana odgovarajuća zastupljenost predstavnika nacionalnih manjina u Vijeću i</w:t>
      </w:r>
    </w:p>
    <w:p w:rsidR="00CA6143" w:rsidRPr="00857ED7" w:rsidRDefault="00CA6143" w:rsidP="00857ED7">
      <w:pPr>
        <w:numPr>
          <w:ilvl w:val="0"/>
          <w:numId w:val="6"/>
        </w:numPr>
        <w:jc w:val="both"/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>određuje članove stručnog tima za obavljanje administrativnih i tehničkih poslova, kao i visinu naknade članova stručnog tima i obavlja i druge poslove propisane Izbornim zakonom, Statutom Općine i ovom Odlukom.</w:t>
      </w:r>
    </w:p>
    <w:p w:rsidR="00B12163" w:rsidRPr="00857ED7" w:rsidRDefault="00B12163" w:rsidP="00857ED7">
      <w:pPr>
        <w:rPr>
          <w:rFonts w:ascii="Times New Roman" w:hAnsi="Times New Roman"/>
          <w:sz w:val="22"/>
          <w:szCs w:val="22"/>
        </w:rPr>
      </w:pPr>
    </w:p>
    <w:p w:rsidR="00B12163" w:rsidRPr="00857ED7" w:rsidRDefault="00B12163" w:rsidP="00857ED7">
      <w:pPr>
        <w:jc w:val="center"/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>VI</w:t>
      </w:r>
      <w:r w:rsidR="006F2B69" w:rsidRPr="00857ED7">
        <w:rPr>
          <w:rFonts w:ascii="Times New Roman" w:hAnsi="Times New Roman"/>
          <w:sz w:val="22"/>
          <w:szCs w:val="22"/>
        </w:rPr>
        <w:t>I</w:t>
      </w:r>
      <w:r w:rsidRPr="00857ED7">
        <w:rPr>
          <w:rFonts w:ascii="Times New Roman" w:hAnsi="Times New Roman"/>
          <w:sz w:val="22"/>
          <w:szCs w:val="22"/>
        </w:rPr>
        <w:t>.</w:t>
      </w:r>
    </w:p>
    <w:p w:rsidR="00B12163" w:rsidRPr="00857ED7" w:rsidRDefault="00B12163" w:rsidP="00857ED7">
      <w:pPr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ab/>
        <w:t>Zadnji rok za predaju kandidacijskih lista u</w:t>
      </w:r>
      <w:r w:rsidR="006F2B69" w:rsidRPr="00857ED7">
        <w:rPr>
          <w:rFonts w:ascii="Times New Roman" w:hAnsi="Times New Roman"/>
          <w:sz w:val="22"/>
          <w:szCs w:val="22"/>
        </w:rPr>
        <w:t xml:space="preserve">tvrđuje se dana </w:t>
      </w:r>
      <w:r w:rsidR="00857ED7" w:rsidRPr="00857ED7">
        <w:rPr>
          <w:rFonts w:ascii="Times New Roman" w:hAnsi="Times New Roman"/>
          <w:sz w:val="22"/>
          <w:szCs w:val="22"/>
        </w:rPr>
        <w:t>30</w:t>
      </w:r>
      <w:r w:rsidR="00CA6143" w:rsidRPr="00857ED7">
        <w:rPr>
          <w:rFonts w:ascii="Times New Roman" w:hAnsi="Times New Roman"/>
          <w:sz w:val="22"/>
          <w:szCs w:val="22"/>
        </w:rPr>
        <w:t>. travnja</w:t>
      </w:r>
      <w:r w:rsidR="006F2B69" w:rsidRPr="00857ED7">
        <w:rPr>
          <w:rFonts w:ascii="Times New Roman" w:hAnsi="Times New Roman"/>
          <w:sz w:val="22"/>
          <w:szCs w:val="22"/>
        </w:rPr>
        <w:t xml:space="preserve"> 2018</w:t>
      </w:r>
      <w:r w:rsidRPr="00857ED7">
        <w:rPr>
          <w:rFonts w:ascii="Times New Roman" w:hAnsi="Times New Roman"/>
          <w:sz w:val="22"/>
          <w:szCs w:val="22"/>
        </w:rPr>
        <w:t>. godine u 16:00 sati.</w:t>
      </w:r>
    </w:p>
    <w:p w:rsidR="00B12163" w:rsidRPr="00857ED7" w:rsidRDefault="00B12163" w:rsidP="00857ED7">
      <w:pPr>
        <w:rPr>
          <w:rFonts w:ascii="Times New Roman" w:hAnsi="Times New Roman"/>
          <w:sz w:val="22"/>
          <w:szCs w:val="22"/>
        </w:rPr>
      </w:pPr>
    </w:p>
    <w:p w:rsidR="00B12163" w:rsidRPr="00857ED7" w:rsidRDefault="00B12163" w:rsidP="00857ED7">
      <w:pPr>
        <w:jc w:val="center"/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>VII</w:t>
      </w:r>
      <w:r w:rsidR="00CA6143" w:rsidRPr="00857ED7">
        <w:rPr>
          <w:rFonts w:ascii="Times New Roman" w:hAnsi="Times New Roman"/>
          <w:sz w:val="22"/>
          <w:szCs w:val="22"/>
        </w:rPr>
        <w:t>I</w:t>
      </w:r>
      <w:r w:rsidRPr="00857ED7">
        <w:rPr>
          <w:rFonts w:ascii="Times New Roman" w:hAnsi="Times New Roman"/>
          <w:sz w:val="22"/>
          <w:szCs w:val="22"/>
        </w:rPr>
        <w:t>.</w:t>
      </w:r>
    </w:p>
    <w:p w:rsidR="00B12163" w:rsidRPr="00857ED7" w:rsidRDefault="00B12163" w:rsidP="00857ED7">
      <w:pPr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ab/>
        <w:t xml:space="preserve">Izborna promidžba počinje danom objave pravovaljanih kandidacijskih </w:t>
      </w:r>
      <w:r w:rsidR="00CA6143" w:rsidRPr="00857ED7">
        <w:rPr>
          <w:rFonts w:ascii="Times New Roman" w:hAnsi="Times New Roman"/>
          <w:sz w:val="22"/>
          <w:szCs w:val="22"/>
        </w:rPr>
        <w:t>lista i traje do 18. svibnja 2018</w:t>
      </w:r>
      <w:r w:rsidRPr="00857ED7">
        <w:rPr>
          <w:rFonts w:ascii="Times New Roman" w:hAnsi="Times New Roman"/>
          <w:sz w:val="22"/>
          <w:szCs w:val="22"/>
        </w:rPr>
        <w:t>. godine do 24,00 sati, kada nastupa izborna šutnja</w:t>
      </w:r>
      <w:r w:rsidR="00CA6143" w:rsidRPr="00857ED7">
        <w:rPr>
          <w:rFonts w:ascii="Times New Roman" w:hAnsi="Times New Roman"/>
          <w:sz w:val="22"/>
          <w:szCs w:val="22"/>
        </w:rPr>
        <w:t xml:space="preserve"> koja traje do 20. svibnja 2018. godine do 17:00 sati.</w:t>
      </w:r>
    </w:p>
    <w:p w:rsidR="00B12163" w:rsidRPr="00857ED7" w:rsidRDefault="00B12163" w:rsidP="00857ED7">
      <w:pPr>
        <w:rPr>
          <w:rFonts w:ascii="Times New Roman" w:hAnsi="Times New Roman"/>
          <w:sz w:val="22"/>
          <w:szCs w:val="22"/>
        </w:rPr>
      </w:pPr>
    </w:p>
    <w:p w:rsidR="00B12163" w:rsidRPr="00857ED7" w:rsidRDefault="00B12163" w:rsidP="00857ED7">
      <w:pPr>
        <w:jc w:val="center"/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>IX.</w:t>
      </w:r>
    </w:p>
    <w:p w:rsidR="00B12163" w:rsidRPr="00857ED7" w:rsidRDefault="00CA6143" w:rsidP="00857ED7">
      <w:pPr>
        <w:ind w:firstLine="720"/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>Visina naknada tijela za provedbu izbora: Općinskog izbornog povjerenstva i biračkih odbora utvrđuje se kako slijedi:</w:t>
      </w:r>
    </w:p>
    <w:p w:rsidR="00CA6143" w:rsidRPr="00857ED7" w:rsidRDefault="00CA6143" w:rsidP="00857ED7">
      <w:pPr>
        <w:pStyle w:val="Odlomakpopisa"/>
        <w:numPr>
          <w:ilvl w:val="0"/>
          <w:numId w:val="8"/>
        </w:numPr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>Općinsko izborno povjerenstvo</w:t>
      </w:r>
    </w:p>
    <w:p w:rsidR="00CA6143" w:rsidRPr="00857ED7" w:rsidRDefault="00CA6143" w:rsidP="00857ED7">
      <w:pPr>
        <w:pStyle w:val="Odlomakpopisa"/>
        <w:numPr>
          <w:ilvl w:val="0"/>
          <w:numId w:val="9"/>
        </w:numPr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>Predsjednik i zamjenik predsjednika</w:t>
      </w:r>
      <w:r w:rsidR="007351EE">
        <w:rPr>
          <w:rFonts w:ascii="Times New Roman" w:hAnsi="Times New Roman"/>
          <w:sz w:val="22"/>
          <w:szCs w:val="22"/>
        </w:rPr>
        <w:tab/>
      </w:r>
      <w:r w:rsidR="007351EE">
        <w:rPr>
          <w:rFonts w:ascii="Times New Roman" w:hAnsi="Times New Roman"/>
          <w:sz w:val="22"/>
          <w:szCs w:val="22"/>
        </w:rPr>
        <w:tab/>
        <w:t>2.000,00 kn i</w:t>
      </w:r>
    </w:p>
    <w:p w:rsidR="00CA6143" w:rsidRPr="00857ED7" w:rsidRDefault="00CA6143" w:rsidP="00857ED7">
      <w:pPr>
        <w:pStyle w:val="Odlomakpopisa"/>
        <w:numPr>
          <w:ilvl w:val="0"/>
          <w:numId w:val="9"/>
        </w:numPr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>Članovi i zamjenici članova</w:t>
      </w:r>
      <w:r w:rsidR="007351EE">
        <w:rPr>
          <w:rFonts w:ascii="Times New Roman" w:hAnsi="Times New Roman"/>
          <w:sz w:val="22"/>
          <w:szCs w:val="22"/>
        </w:rPr>
        <w:tab/>
      </w:r>
      <w:r w:rsidR="007351EE">
        <w:rPr>
          <w:rFonts w:ascii="Times New Roman" w:hAnsi="Times New Roman"/>
          <w:sz w:val="22"/>
          <w:szCs w:val="22"/>
        </w:rPr>
        <w:tab/>
      </w:r>
      <w:r w:rsidR="007351EE">
        <w:rPr>
          <w:rFonts w:ascii="Times New Roman" w:hAnsi="Times New Roman"/>
          <w:sz w:val="22"/>
          <w:szCs w:val="22"/>
        </w:rPr>
        <w:tab/>
        <w:t>1.200,00 kn</w:t>
      </w:r>
    </w:p>
    <w:p w:rsidR="00CA6143" w:rsidRPr="00857ED7" w:rsidRDefault="00CA6143" w:rsidP="00857ED7">
      <w:pPr>
        <w:pStyle w:val="Odlomakpopisa"/>
        <w:numPr>
          <w:ilvl w:val="0"/>
          <w:numId w:val="8"/>
        </w:numPr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>Birački odbor</w:t>
      </w:r>
    </w:p>
    <w:p w:rsidR="00CA6143" w:rsidRPr="00857ED7" w:rsidRDefault="00CA6143" w:rsidP="00857ED7">
      <w:pPr>
        <w:pStyle w:val="Odlomakpopisa"/>
        <w:numPr>
          <w:ilvl w:val="0"/>
          <w:numId w:val="10"/>
        </w:numPr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>Predsjednik i zamjenik predsjednika</w:t>
      </w:r>
      <w:r w:rsidR="007351EE">
        <w:rPr>
          <w:rFonts w:ascii="Times New Roman" w:hAnsi="Times New Roman"/>
          <w:sz w:val="22"/>
          <w:szCs w:val="22"/>
        </w:rPr>
        <w:tab/>
      </w:r>
      <w:r w:rsidR="007351EE">
        <w:rPr>
          <w:rFonts w:ascii="Times New Roman" w:hAnsi="Times New Roman"/>
          <w:sz w:val="22"/>
          <w:szCs w:val="22"/>
        </w:rPr>
        <w:tab/>
        <w:t xml:space="preserve">   200,00 kn i</w:t>
      </w:r>
    </w:p>
    <w:p w:rsidR="00CA6143" w:rsidRPr="00857ED7" w:rsidRDefault="00CA6143" w:rsidP="00857ED7">
      <w:pPr>
        <w:pStyle w:val="Odlomakpopisa"/>
        <w:numPr>
          <w:ilvl w:val="0"/>
          <w:numId w:val="10"/>
        </w:numPr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>Članovi i zamjenici članova</w:t>
      </w:r>
      <w:r w:rsidR="007351EE">
        <w:rPr>
          <w:rFonts w:ascii="Times New Roman" w:hAnsi="Times New Roman"/>
          <w:sz w:val="22"/>
          <w:szCs w:val="22"/>
        </w:rPr>
        <w:tab/>
      </w:r>
      <w:r w:rsidR="007351EE">
        <w:rPr>
          <w:rFonts w:ascii="Times New Roman" w:hAnsi="Times New Roman"/>
          <w:sz w:val="22"/>
          <w:szCs w:val="22"/>
        </w:rPr>
        <w:tab/>
      </w:r>
      <w:r w:rsidR="007351EE">
        <w:rPr>
          <w:rFonts w:ascii="Times New Roman" w:hAnsi="Times New Roman"/>
          <w:sz w:val="22"/>
          <w:szCs w:val="22"/>
        </w:rPr>
        <w:tab/>
        <w:t xml:space="preserve">   150,00 kn.</w:t>
      </w:r>
    </w:p>
    <w:p w:rsidR="00B12163" w:rsidRDefault="007351EE" w:rsidP="007351EE">
      <w:pPr>
        <w:ind w:left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Materijalni troškovi odobravaju se do visine od 5.000,00 kn.</w:t>
      </w:r>
    </w:p>
    <w:p w:rsidR="007351EE" w:rsidRPr="00857ED7" w:rsidRDefault="007351EE" w:rsidP="007351EE">
      <w:pPr>
        <w:ind w:left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Troškovi promidžbe odobravaju se u visini od 10.000,00 kn.</w:t>
      </w:r>
    </w:p>
    <w:p w:rsidR="00B12163" w:rsidRPr="00857ED7" w:rsidRDefault="00B12163" w:rsidP="00857ED7">
      <w:pPr>
        <w:jc w:val="center"/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>X.</w:t>
      </w:r>
    </w:p>
    <w:p w:rsidR="00B12163" w:rsidRPr="00857ED7" w:rsidRDefault="00B12163" w:rsidP="00857ED7">
      <w:pPr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ab/>
        <w:t xml:space="preserve">Ova Odluka objavit će se na </w:t>
      </w:r>
      <w:r w:rsidR="00857ED7" w:rsidRPr="00857ED7">
        <w:rPr>
          <w:rFonts w:ascii="Times New Roman" w:hAnsi="Times New Roman"/>
          <w:sz w:val="22"/>
          <w:szCs w:val="22"/>
        </w:rPr>
        <w:t>mrežnoj</w:t>
      </w:r>
      <w:r w:rsidRPr="00857ED7">
        <w:rPr>
          <w:rFonts w:ascii="Times New Roman" w:hAnsi="Times New Roman"/>
          <w:sz w:val="22"/>
          <w:szCs w:val="22"/>
        </w:rPr>
        <w:t xml:space="preserve"> stranici Općine Mljet, oglasnoj ploči Općine Mljet, oglasnim pločama po naseljima i u lokalnom tjednom listu.</w:t>
      </w:r>
    </w:p>
    <w:p w:rsidR="00B12163" w:rsidRPr="00857ED7" w:rsidRDefault="00B12163" w:rsidP="00857ED7">
      <w:pPr>
        <w:rPr>
          <w:rFonts w:ascii="Times New Roman" w:hAnsi="Times New Roman"/>
          <w:sz w:val="22"/>
          <w:szCs w:val="22"/>
        </w:rPr>
      </w:pPr>
    </w:p>
    <w:p w:rsidR="00B12163" w:rsidRPr="00857ED7" w:rsidRDefault="00B12163" w:rsidP="00857ED7">
      <w:pPr>
        <w:jc w:val="center"/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>XI.</w:t>
      </w:r>
    </w:p>
    <w:p w:rsidR="00B12163" w:rsidRPr="00857ED7" w:rsidRDefault="00B12163" w:rsidP="00857ED7">
      <w:pPr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ab/>
        <w:t xml:space="preserve">Ova Odluka stupa na snagu danom </w:t>
      </w:r>
      <w:r w:rsidR="00857ED7" w:rsidRPr="00857ED7">
        <w:rPr>
          <w:rFonts w:ascii="Times New Roman" w:hAnsi="Times New Roman"/>
          <w:sz w:val="22"/>
          <w:szCs w:val="22"/>
        </w:rPr>
        <w:t>donošenja, a objavit će se</w:t>
      </w:r>
      <w:r w:rsidRPr="00857ED7">
        <w:rPr>
          <w:rFonts w:ascii="Times New Roman" w:hAnsi="Times New Roman"/>
          <w:sz w:val="22"/>
          <w:szCs w:val="22"/>
        </w:rPr>
        <w:t xml:space="preserve"> u </w:t>
      </w:r>
      <w:r w:rsidR="00857ED7" w:rsidRPr="00857ED7">
        <w:rPr>
          <w:rFonts w:ascii="Times New Roman" w:hAnsi="Times New Roman"/>
          <w:sz w:val="22"/>
          <w:szCs w:val="22"/>
        </w:rPr>
        <w:t>„</w:t>
      </w:r>
      <w:r w:rsidRPr="00857ED7">
        <w:rPr>
          <w:rFonts w:ascii="Times New Roman" w:hAnsi="Times New Roman"/>
          <w:sz w:val="22"/>
          <w:szCs w:val="22"/>
        </w:rPr>
        <w:t>Službenom glasniku Općine Mljet</w:t>
      </w:r>
      <w:r w:rsidR="00857ED7" w:rsidRPr="00857ED7">
        <w:rPr>
          <w:rFonts w:ascii="Times New Roman" w:hAnsi="Times New Roman"/>
          <w:sz w:val="22"/>
          <w:szCs w:val="22"/>
        </w:rPr>
        <w:t>“</w:t>
      </w:r>
      <w:r w:rsidRPr="00857ED7">
        <w:rPr>
          <w:rFonts w:ascii="Times New Roman" w:hAnsi="Times New Roman"/>
          <w:sz w:val="22"/>
          <w:szCs w:val="22"/>
        </w:rPr>
        <w:t>.</w:t>
      </w:r>
    </w:p>
    <w:p w:rsidR="00B12163" w:rsidRPr="00857ED7" w:rsidRDefault="00B12163" w:rsidP="00857ED7">
      <w:pPr>
        <w:pStyle w:val="Zaglavlje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:rsidR="00857ED7" w:rsidRPr="00857ED7" w:rsidRDefault="00857ED7" w:rsidP="00857ED7">
      <w:pPr>
        <w:pStyle w:val="Zaglavlje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:rsidR="00B12163" w:rsidRPr="00857ED7" w:rsidRDefault="00B12163" w:rsidP="00857ED7">
      <w:pPr>
        <w:jc w:val="center"/>
        <w:rPr>
          <w:rFonts w:ascii="Times New Roman" w:hAnsi="Times New Roman"/>
          <w:b/>
          <w:sz w:val="22"/>
          <w:szCs w:val="22"/>
        </w:rPr>
      </w:pPr>
      <w:r w:rsidRPr="00857ED7">
        <w:rPr>
          <w:rFonts w:ascii="Times New Roman" w:hAnsi="Times New Roman"/>
          <w:b/>
          <w:sz w:val="22"/>
          <w:szCs w:val="22"/>
        </w:rPr>
        <w:t>II.</w:t>
      </w:r>
    </w:p>
    <w:p w:rsidR="00B12163" w:rsidRPr="00857ED7" w:rsidRDefault="00B12163" w:rsidP="00857ED7">
      <w:pPr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ab/>
        <w:t>Ovaj prijedlog upućuje se na donošenje Općinskom vijeću Općine Mljet.</w:t>
      </w:r>
    </w:p>
    <w:p w:rsidR="00B12163" w:rsidRPr="00857ED7" w:rsidRDefault="00B12163" w:rsidP="00857ED7">
      <w:pPr>
        <w:rPr>
          <w:rFonts w:ascii="Times New Roman" w:hAnsi="Times New Roman"/>
          <w:sz w:val="22"/>
          <w:szCs w:val="22"/>
        </w:rPr>
      </w:pPr>
    </w:p>
    <w:p w:rsidR="00B12163" w:rsidRPr="00857ED7" w:rsidRDefault="00B12163" w:rsidP="00857ED7">
      <w:pPr>
        <w:jc w:val="center"/>
        <w:rPr>
          <w:rFonts w:ascii="Times New Roman" w:hAnsi="Times New Roman"/>
          <w:b/>
          <w:sz w:val="22"/>
          <w:szCs w:val="22"/>
        </w:rPr>
      </w:pPr>
      <w:r w:rsidRPr="00857ED7">
        <w:rPr>
          <w:rFonts w:ascii="Times New Roman" w:hAnsi="Times New Roman"/>
          <w:b/>
          <w:sz w:val="22"/>
          <w:szCs w:val="22"/>
        </w:rPr>
        <w:t>III.</w:t>
      </w:r>
    </w:p>
    <w:p w:rsidR="00B12163" w:rsidRPr="00857ED7" w:rsidRDefault="00B12163" w:rsidP="00857ED7">
      <w:pPr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ab/>
        <w:t>Ovaj Zaključak stupa na snagu danom donošenja.</w:t>
      </w:r>
    </w:p>
    <w:p w:rsidR="00B12163" w:rsidRPr="00857ED7" w:rsidRDefault="00B12163" w:rsidP="00857ED7">
      <w:pPr>
        <w:rPr>
          <w:rFonts w:ascii="Times New Roman" w:hAnsi="Times New Roman"/>
          <w:sz w:val="22"/>
          <w:szCs w:val="22"/>
        </w:rPr>
      </w:pPr>
    </w:p>
    <w:p w:rsidR="00B12163" w:rsidRPr="00857ED7" w:rsidRDefault="00B12163" w:rsidP="00857ED7">
      <w:pPr>
        <w:rPr>
          <w:rFonts w:ascii="Times New Roman" w:hAnsi="Times New Roman"/>
          <w:sz w:val="22"/>
          <w:szCs w:val="22"/>
        </w:rPr>
      </w:pPr>
    </w:p>
    <w:p w:rsidR="00B12163" w:rsidRPr="00857ED7" w:rsidRDefault="00B12163" w:rsidP="00857ED7">
      <w:pPr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ab/>
        <w:t>Dostaviti:</w:t>
      </w:r>
      <w:r w:rsidRPr="00857ED7">
        <w:rPr>
          <w:rFonts w:ascii="Times New Roman" w:hAnsi="Times New Roman"/>
          <w:sz w:val="22"/>
          <w:szCs w:val="22"/>
        </w:rPr>
        <w:tab/>
      </w:r>
      <w:r w:rsidRPr="00857ED7">
        <w:rPr>
          <w:rFonts w:ascii="Times New Roman" w:hAnsi="Times New Roman"/>
          <w:sz w:val="22"/>
          <w:szCs w:val="22"/>
        </w:rPr>
        <w:tab/>
      </w:r>
      <w:r w:rsidRPr="00857ED7">
        <w:rPr>
          <w:rFonts w:ascii="Times New Roman" w:hAnsi="Times New Roman"/>
          <w:sz w:val="22"/>
          <w:szCs w:val="22"/>
        </w:rPr>
        <w:tab/>
      </w:r>
      <w:r w:rsidRPr="00857ED7">
        <w:rPr>
          <w:rFonts w:ascii="Times New Roman" w:hAnsi="Times New Roman"/>
          <w:sz w:val="22"/>
          <w:szCs w:val="22"/>
        </w:rPr>
        <w:tab/>
      </w:r>
      <w:r w:rsidRPr="00857ED7">
        <w:rPr>
          <w:rFonts w:ascii="Times New Roman" w:hAnsi="Times New Roman"/>
          <w:sz w:val="22"/>
          <w:szCs w:val="22"/>
        </w:rPr>
        <w:tab/>
      </w:r>
      <w:r w:rsidRPr="00857ED7">
        <w:rPr>
          <w:rFonts w:ascii="Times New Roman" w:hAnsi="Times New Roman"/>
          <w:sz w:val="22"/>
          <w:szCs w:val="22"/>
        </w:rPr>
        <w:tab/>
        <w:t>Općinski načelnik:</w:t>
      </w:r>
    </w:p>
    <w:p w:rsidR="00B12163" w:rsidRPr="00857ED7" w:rsidRDefault="00B12163" w:rsidP="00857ED7">
      <w:pPr>
        <w:ind w:firstLine="720"/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>1. Predsjednik OV-a</w:t>
      </w:r>
    </w:p>
    <w:p w:rsidR="00B12163" w:rsidRPr="00857ED7" w:rsidRDefault="00B12163" w:rsidP="00857ED7">
      <w:pPr>
        <w:ind w:firstLine="720"/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>2. Registar akata</w:t>
      </w:r>
      <w:r w:rsidRPr="00857ED7">
        <w:rPr>
          <w:rFonts w:ascii="Times New Roman" w:hAnsi="Times New Roman"/>
          <w:sz w:val="22"/>
          <w:szCs w:val="22"/>
        </w:rPr>
        <w:tab/>
      </w:r>
      <w:r w:rsidRPr="00857ED7">
        <w:rPr>
          <w:rFonts w:ascii="Times New Roman" w:hAnsi="Times New Roman"/>
          <w:sz w:val="22"/>
          <w:szCs w:val="22"/>
        </w:rPr>
        <w:tab/>
      </w:r>
      <w:r w:rsidRPr="00857ED7">
        <w:rPr>
          <w:rFonts w:ascii="Times New Roman" w:hAnsi="Times New Roman"/>
          <w:sz w:val="22"/>
          <w:szCs w:val="22"/>
        </w:rPr>
        <w:tab/>
      </w:r>
      <w:r w:rsidRPr="00857ED7">
        <w:rPr>
          <w:rFonts w:ascii="Times New Roman" w:hAnsi="Times New Roman"/>
          <w:sz w:val="22"/>
          <w:szCs w:val="22"/>
        </w:rPr>
        <w:tab/>
      </w:r>
      <w:r w:rsidRPr="00857ED7">
        <w:rPr>
          <w:rFonts w:ascii="Times New Roman" w:hAnsi="Times New Roman"/>
          <w:sz w:val="22"/>
          <w:szCs w:val="22"/>
        </w:rPr>
        <w:tab/>
      </w:r>
      <w:proofErr w:type="spellStart"/>
      <w:r w:rsidRPr="00857ED7">
        <w:rPr>
          <w:rFonts w:ascii="Times New Roman" w:hAnsi="Times New Roman"/>
          <w:sz w:val="22"/>
          <w:szCs w:val="22"/>
        </w:rPr>
        <w:t>Đivo</w:t>
      </w:r>
      <w:proofErr w:type="spellEnd"/>
      <w:r w:rsidRPr="00857ED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857ED7">
        <w:rPr>
          <w:rFonts w:ascii="Times New Roman" w:hAnsi="Times New Roman"/>
          <w:sz w:val="22"/>
          <w:szCs w:val="22"/>
        </w:rPr>
        <w:t>Market</w:t>
      </w:r>
      <w:proofErr w:type="spellEnd"/>
      <w:r w:rsidRPr="00857ED7">
        <w:rPr>
          <w:rFonts w:ascii="Times New Roman" w:hAnsi="Times New Roman"/>
          <w:sz w:val="22"/>
          <w:szCs w:val="22"/>
        </w:rPr>
        <w:t>, dipl. ing.</w:t>
      </w:r>
    </w:p>
    <w:p w:rsidR="00B12163" w:rsidRPr="00857ED7" w:rsidRDefault="00B12163" w:rsidP="00857ED7">
      <w:pPr>
        <w:ind w:firstLine="720"/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>3. Pismohrana</w:t>
      </w:r>
      <w:r w:rsidRPr="00857ED7">
        <w:rPr>
          <w:rFonts w:ascii="Times New Roman" w:hAnsi="Times New Roman"/>
          <w:sz w:val="22"/>
          <w:szCs w:val="22"/>
        </w:rPr>
        <w:tab/>
      </w:r>
      <w:r w:rsidRPr="00857ED7">
        <w:rPr>
          <w:rFonts w:ascii="Times New Roman" w:hAnsi="Times New Roman"/>
          <w:sz w:val="22"/>
          <w:szCs w:val="22"/>
        </w:rPr>
        <w:fldChar w:fldCharType="begin"/>
      </w:r>
      <w:r w:rsidRPr="00857ED7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857ED7">
        <w:rPr>
          <w:rFonts w:ascii="Times New Roman" w:hAnsi="Times New Roman"/>
          <w:sz w:val="22"/>
          <w:szCs w:val="22"/>
        </w:rPr>
        <w:fldChar w:fldCharType="begin"/>
      </w:r>
      <w:r w:rsidRPr="00857ED7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857ED7">
        <w:rPr>
          <w:rFonts w:ascii="Times New Roman" w:hAnsi="Times New Roman"/>
          <w:sz w:val="22"/>
          <w:szCs w:val="22"/>
        </w:rPr>
        <w:fldChar w:fldCharType="separate"/>
      </w:r>
      <w:r w:rsidR="00F60011">
        <w:rPr>
          <w:rFonts w:ascii="Times New Roman" w:hAnsi="Times New Roman"/>
          <w:noProof/>
          <w:sz w:val="22"/>
          <w:szCs w:val="22"/>
        </w:rPr>
        <w:instrText>25.03.2018</w:instrText>
      </w:r>
      <w:r w:rsidRPr="00857ED7">
        <w:rPr>
          <w:rFonts w:ascii="Times New Roman" w:hAnsi="Times New Roman"/>
          <w:sz w:val="22"/>
          <w:szCs w:val="22"/>
        </w:rPr>
        <w:fldChar w:fldCharType="end"/>
      </w:r>
      <w:r w:rsidRPr="00857ED7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857ED7">
        <w:rPr>
          <w:rFonts w:ascii="Times New Roman" w:hAnsi="Times New Roman"/>
          <w:sz w:val="22"/>
          <w:szCs w:val="22"/>
        </w:rPr>
        <w:fldChar w:fldCharType="end"/>
      </w:r>
    </w:p>
    <w:p w:rsidR="00B12163" w:rsidRPr="00857ED7" w:rsidRDefault="00B12163" w:rsidP="00857ED7">
      <w:pPr>
        <w:pStyle w:val="Zaglavlje"/>
        <w:tabs>
          <w:tab w:val="left" w:pos="720"/>
        </w:tabs>
        <w:rPr>
          <w:rFonts w:ascii="Times New Roman" w:hAnsi="Times New Roman"/>
          <w:sz w:val="22"/>
          <w:szCs w:val="22"/>
        </w:rPr>
      </w:pPr>
    </w:p>
    <w:p w:rsidR="006045E1" w:rsidRPr="00857ED7" w:rsidRDefault="006045E1" w:rsidP="00857ED7">
      <w:pPr>
        <w:rPr>
          <w:rFonts w:ascii="Times New Roman" w:hAnsi="Times New Roman"/>
          <w:sz w:val="22"/>
          <w:szCs w:val="22"/>
        </w:rPr>
      </w:pPr>
      <w:r w:rsidRPr="00857ED7">
        <w:rPr>
          <w:rFonts w:ascii="Times New Roman" w:hAnsi="Times New Roman"/>
          <w:sz w:val="22"/>
          <w:szCs w:val="22"/>
        </w:rPr>
        <w:tab/>
      </w:r>
      <w:r w:rsidRPr="00857ED7">
        <w:rPr>
          <w:rFonts w:ascii="Times New Roman" w:hAnsi="Times New Roman"/>
          <w:sz w:val="22"/>
          <w:szCs w:val="22"/>
        </w:rPr>
        <w:fldChar w:fldCharType="begin"/>
      </w:r>
      <w:r w:rsidRPr="00857ED7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857ED7">
        <w:rPr>
          <w:rFonts w:ascii="Times New Roman" w:hAnsi="Times New Roman"/>
          <w:sz w:val="22"/>
          <w:szCs w:val="22"/>
        </w:rPr>
        <w:fldChar w:fldCharType="begin"/>
      </w:r>
      <w:r w:rsidRPr="00857ED7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857ED7">
        <w:rPr>
          <w:rFonts w:ascii="Times New Roman" w:hAnsi="Times New Roman"/>
          <w:sz w:val="22"/>
          <w:szCs w:val="22"/>
        </w:rPr>
        <w:fldChar w:fldCharType="separate"/>
      </w:r>
      <w:r w:rsidR="00F60011">
        <w:rPr>
          <w:rFonts w:ascii="Times New Roman" w:hAnsi="Times New Roman"/>
          <w:noProof/>
          <w:sz w:val="22"/>
          <w:szCs w:val="22"/>
        </w:rPr>
        <w:instrText>25.03.2018</w:instrText>
      </w:r>
      <w:r w:rsidRPr="00857ED7">
        <w:rPr>
          <w:rFonts w:ascii="Times New Roman" w:hAnsi="Times New Roman"/>
          <w:sz w:val="22"/>
          <w:szCs w:val="22"/>
        </w:rPr>
        <w:fldChar w:fldCharType="end"/>
      </w:r>
      <w:r w:rsidRPr="00857ED7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857ED7">
        <w:rPr>
          <w:rFonts w:ascii="Times New Roman" w:hAnsi="Times New Roman"/>
          <w:sz w:val="22"/>
          <w:szCs w:val="22"/>
        </w:rPr>
        <w:fldChar w:fldCharType="end"/>
      </w:r>
    </w:p>
    <w:p w:rsidR="006045E1" w:rsidRPr="00857ED7" w:rsidRDefault="006045E1" w:rsidP="00857ED7">
      <w:pPr>
        <w:rPr>
          <w:rFonts w:ascii="Times New Roman" w:hAnsi="Times New Roman"/>
          <w:sz w:val="22"/>
          <w:szCs w:val="22"/>
        </w:rPr>
      </w:pPr>
    </w:p>
    <w:p w:rsidR="006045E1" w:rsidRDefault="006045E1"/>
    <w:p w:rsidR="006045E1" w:rsidRDefault="006045E1">
      <w:pPr>
        <w:pStyle w:val="Zaglavlje"/>
        <w:tabs>
          <w:tab w:val="clear" w:pos="4153"/>
          <w:tab w:val="clear" w:pos="8306"/>
        </w:tabs>
      </w:pPr>
    </w:p>
    <w:sectPr w:rsidR="006045E1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74C8" w:rsidRDefault="005874C8">
      <w:r>
        <w:separator/>
      </w:r>
    </w:p>
  </w:endnote>
  <w:endnote w:type="continuationSeparator" w:id="0">
    <w:p w:rsidR="005874C8" w:rsidRDefault="00587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259E" w:rsidRDefault="00EA259E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4773" w:rsidRDefault="00B44773">
    <w:pPr>
      <w:pStyle w:val="Podnoje"/>
      <w:jc w:val="center"/>
      <w:rPr>
        <w:sz w:val="24"/>
      </w:rPr>
    </w:pPr>
    <w:r>
      <w:rPr>
        <w:rStyle w:val="Brojstranice"/>
        <w:sz w:val="24"/>
      </w:rPr>
      <w:fldChar w:fldCharType="begin"/>
    </w:r>
    <w:r>
      <w:rPr>
        <w:rStyle w:val="Brojstranice"/>
        <w:sz w:val="24"/>
      </w:rPr>
      <w:instrText xml:space="preserve"> PAGE </w:instrText>
    </w:r>
    <w:r>
      <w:rPr>
        <w:rStyle w:val="Brojstranice"/>
        <w:sz w:val="24"/>
      </w:rPr>
      <w:fldChar w:fldCharType="separate"/>
    </w:r>
    <w:r w:rsidR="00F60011">
      <w:rPr>
        <w:rStyle w:val="Brojstranice"/>
        <w:noProof/>
        <w:sz w:val="24"/>
      </w:rPr>
      <w:t>3</w:t>
    </w:r>
    <w:r>
      <w:rPr>
        <w:rStyle w:val="Brojstranice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4773" w:rsidRPr="006045E1" w:rsidRDefault="00EA259E" w:rsidP="00C33AEF">
    <w:pPr>
      <w:pStyle w:val="Podnoje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C31A058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:rsidR="00B44773" w:rsidRPr="006045E1" w:rsidRDefault="00B44773" w:rsidP="00EB6D37">
    <w:pPr>
      <w:pStyle w:val="Podnoje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:rsidR="00B44773" w:rsidRDefault="002967C9" w:rsidP="00B44773">
    <w:pPr>
      <w:pStyle w:val="Podnoje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:rsidR="00B44773" w:rsidRPr="00C33AEF" w:rsidRDefault="002967C9" w:rsidP="00EB6D37">
    <w:pPr>
      <w:pStyle w:val="Podnoje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74C8" w:rsidRDefault="005874C8">
      <w:r>
        <w:separator/>
      </w:r>
    </w:p>
  </w:footnote>
  <w:footnote w:type="continuationSeparator" w:id="0">
    <w:p w:rsidR="005874C8" w:rsidRDefault="005874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259E" w:rsidRDefault="00EA259E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259E" w:rsidRDefault="00EA259E">
    <w:pPr>
      <w:pStyle w:val="Zaglavlj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4773" w:rsidRDefault="00EA259E" w:rsidP="00D03E59">
    <w:pPr>
      <w:pStyle w:val="Zaglavlje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44773" w:rsidRPr="00F201F6" w:rsidRDefault="00B44773">
    <w:pPr>
      <w:pStyle w:val="Zaglavlje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:rsidR="00B44773" w:rsidRPr="00F201F6" w:rsidRDefault="00B44773">
    <w:pPr>
      <w:pStyle w:val="Zaglavlje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:rsidR="00B44773" w:rsidRPr="00F201F6" w:rsidRDefault="006F67C0">
    <w:pPr>
      <w:pStyle w:val="Zaglavlje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:rsidR="00B44773" w:rsidRPr="00F201F6" w:rsidRDefault="00B44773" w:rsidP="00B44773">
    <w:pPr>
      <w:pStyle w:val="Zaglavlje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7E47CF"/>
    <w:multiLevelType w:val="hybridMultilevel"/>
    <w:tmpl w:val="23F853E4"/>
    <w:lvl w:ilvl="0" w:tplc="F4A02F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760E1"/>
    <w:multiLevelType w:val="hybridMultilevel"/>
    <w:tmpl w:val="B96E374A"/>
    <w:lvl w:ilvl="0" w:tplc="904C1F5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FF63C57"/>
    <w:multiLevelType w:val="hybridMultilevel"/>
    <w:tmpl w:val="1EC6DA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E362FCA"/>
    <w:multiLevelType w:val="hybridMultilevel"/>
    <w:tmpl w:val="293C406C"/>
    <w:lvl w:ilvl="0" w:tplc="D7E87B2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51A27514"/>
    <w:multiLevelType w:val="hybridMultilevel"/>
    <w:tmpl w:val="0E3C7CC0"/>
    <w:lvl w:ilvl="0" w:tplc="5AE0C92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FB66FB5"/>
    <w:multiLevelType w:val="hybridMultilevel"/>
    <w:tmpl w:val="7AC4459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1D5536D"/>
    <w:multiLevelType w:val="hybridMultilevel"/>
    <w:tmpl w:val="4DBC976C"/>
    <w:lvl w:ilvl="0" w:tplc="AC42FA7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2D23CBD"/>
    <w:multiLevelType w:val="hybridMultilevel"/>
    <w:tmpl w:val="D250CB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2277B9"/>
    <w:multiLevelType w:val="hybridMultilevel"/>
    <w:tmpl w:val="177E8A4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C8B36CF"/>
    <w:multiLevelType w:val="hybridMultilevel"/>
    <w:tmpl w:val="1A7A2B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8"/>
  </w:num>
  <w:num w:numId="7">
    <w:abstractNumId w:val="7"/>
  </w:num>
  <w:num w:numId="8">
    <w:abstractNumId w:val="0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163"/>
    <w:rsid w:val="00035E59"/>
    <w:rsid w:val="00061A33"/>
    <w:rsid w:val="00071382"/>
    <w:rsid w:val="001B3621"/>
    <w:rsid w:val="001E179D"/>
    <w:rsid w:val="002967C9"/>
    <w:rsid w:val="002F1F4E"/>
    <w:rsid w:val="00331125"/>
    <w:rsid w:val="003B3AB5"/>
    <w:rsid w:val="00423226"/>
    <w:rsid w:val="0045644C"/>
    <w:rsid w:val="005874C8"/>
    <w:rsid w:val="006045E1"/>
    <w:rsid w:val="006F2B69"/>
    <w:rsid w:val="006F67C0"/>
    <w:rsid w:val="007351EE"/>
    <w:rsid w:val="007E3034"/>
    <w:rsid w:val="00857ED7"/>
    <w:rsid w:val="008D13FB"/>
    <w:rsid w:val="008E4746"/>
    <w:rsid w:val="009237D2"/>
    <w:rsid w:val="009F17AC"/>
    <w:rsid w:val="00A23355"/>
    <w:rsid w:val="00A912DA"/>
    <w:rsid w:val="00AD1F6E"/>
    <w:rsid w:val="00B12163"/>
    <w:rsid w:val="00B44773"/>
    <w:rsid w:val="00C33AEF"/>
    <w:rsid w:val="00CA6143"/>
    <w:rsid w:val="00D03E59"/>
    <w:rsid w:val="00DD44D5"/>
    <w:rsid w:val="00E00698"/>
    <w:rsid w:val="00E3221F"/>
    <w:rsid w:val="00EA259E"/>
    <w:rsid w:val="00EB6D37"/>
    <w:rsid w:val="00ED76CA"/>
    <w:rsid w:val="00F201F6"/>
    <w:rsid w:val="00F60011"/>
    <w:rsid w:val="00F71780"/>
    <w:rsid w:val="00F87A1C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A68F20E-25BE-462D-83C3-EBF83E962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pPr>
      <w:tabs>
        <w:tab w:val="center" w:pos="4153"/>
        <w:tab w:val="right" w:pos="8306"/>
      </w:tabs>
    </w:pPr>
  </w:style>
  <w:style w:type="paragraph" w:styleId="Podnoje">
    <w:name w:val="footer"/>
    <w:basedOn w:val="Normal"/>
    <w:pPr>
      <w:tabs>
        <w:tab w:val="center" w:pos="4153"/>
        <w:tab w:val="right" w:pos="8306"/>
      </w:tabs>
    </w:pPr>
  </w:style>
  <w:style w:type="character" w:styleId="Brojstranice">
    <w:name w:val="page number"/>
    <w:basedOn w:val="Zadanifontodlomka"/>
  </w:style>
  <w:style w:type="character" w:styleId="Hiperveza">
    <w:name w:val="Hyperlink"/>
    <w:basedOn w:val="Zadanifontodlomka"/>
    <w:rsid w:val="00423226"/>
    <w:rPr>
      <w:color w:val="0000FF"/>
      <w:u w:val="single"/>
    </w:rPr>
  </w:style>
  <w:style w:type="character" w:customStyle="1" w:styleId="ZaglavljeChar">
    <w:name w:val="Zaglavlje Char"/>
    <w:basedOn w:val="Zadanifontodlomka"/>
    <w:link w:val="Zaglavlje"/>
    <w:rsid w:val="00B12163"/>
    <w:rPr>
      <w:rFonts w:ascii="HR Times" w:hAnsi="HR Times"/>
      <w:lang w:eastAsia="en-US"/>
    </w:rPr>
  </w:style>
  <w:style w:type="paragraph" w:styleId="Odlomakpopisa">
    <w:name w:val="List Paragraph"/>
    <w:basedOn w:val="Normal"/>
    <w:uiPriority w:val="34"/>
    <w:qFormat/>
    <w:rsid w:val="006F2B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937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122</TotalTime>
  <Pages>3</Pages>
  <Words>857</Words>
  <Characters>4890</Characters>
  <Application>Microsoft Office Word</Application>
  <DocSecurity>0</DocSecurity>
  <Lines>40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5736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PC</cp:lastModifiedBy>
  <cp:revision>7</cp:revision>
  <cp:lastPrinted>2009-06-18T11:51:00Z</cp:lastPrinted>
  <dcterms:created xsi:type="dcterms:W3CDTF">2018-02-08T20:56:00Z</dcterms:created>
  <dcterms:modified xsi:type="dcterms:W3CDTF">2018-03-25T07:34:00Z</dcterms:modified>
</cp:coreProperties>
</file>