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B9E29" w14:textId="77777777" w:rsidR="00075248" w:rsidRDefault="00075248" w:rsidP="00075248">
      <w:pPr>
        <w:rPr>
          <w:rFonts w:ascii="Times New Roman" w:hAnsi="Times New Roman"/>
          <w:sz w:val="24"/>
          <w:szCs w:val="24"/>
        </w:rPr>
      </w:pPr>
    </w:p>
    <w:p w14:paraId="2330EC34" w14:textId="6C63BAA1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KLASA:</w:t>
      </w:r>
      <w:r w:rsidRPr="00075248">
        <w:rPr>
          <w:rFonts w:ascii="Times New Roman" w:hAnsi="Times New Roman"/>
          <w:sz w:val="22"/>
          <w:szCs w:val="22"/>
        </w:rPr>
        <w:tab/>
        <w:t>601-04/24-01/02</w:t>
      </w:r>
      <w:r w:rsidRPr="00075248">
        <w:rPr>
          <w:rFonts w:ascii="Times New Roman" w:hAnsi="Times New Roman"/>
          <w:sz w:val="22"/>
          <w:szCs w:val="22"/>
        </w:rPr>
        <w:fldChar w:fldCharType="begin"/>
      </w:r>
      <w:r w:rsidRPr="0007524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75248">
        <w:rPr>
          <w:rFonts w:ascii="Times New Roman" w:hAnsi="Times New Roman"/>
          <w:sz w:val="22"/>
          <w:szCs w:val="22"/>
        </w:rPr>
        <w:fldChar w:fldCharType="end"/>
      </w:r>
    </w:p>
    <w:p w14:paraId="26E25185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URBROJ:</w:t>
      </w:r>
      <w:r w:rsidRPr="00075248">
        <w:rPr>
          <w:rFonts w:ascii="Times New Roman" w:hAnsi="Times New Roman"/>
          <w:sz w:val="22"/>
          <w:szCs w:val="22"/>
        </w:rPr>
        <w:tab/>
        <w:t>2117-03-24-22</w:t>
      </w:r>
      <w:r w:rsidRPr="00075248">
        <w:rPr>
          <w:rFonts w:ascii="Times New Roman" w:hAnsi="Times New Roman"/>
          <w:sz w:val="22"/>
          <w:szCs w:val="22"/>
        </w:rPr>
        <w:fldChar w:fldCharType="begin"/>
      </w:r>
      <w:r w:rsidRPr="0007524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75248">
        <w:rPr>
          <w:rFonts w:ascii="Times New Roman" w:hAnsi="Times New Roman"/>
          <w:sz w:val="22"/>
          <w:szCs w:val="22"/>
        </w:rPr>
        <w:fldChar w:fldCharType="end"/>
      </w:r>
    </w:p>
    <w:p w14:paraId="535E31DC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 xml:space="preserve">Babino Polje, </w:t>
      </w:r>
      <w:r w:rsidRPr="00075248">
        <w:rPr>
          <w:rFonts w:ascii="Times New Roman" w:hAnsi="Times New Roman"/>
          <w:sz w:val="22"/>
          <w:szCs w:val="22"/>
        </w:rPr>
        <w:tab/>
        <w:t>10.06.2025.</w:t>
      </w:r>
      <w:r w:rsidRPr="00075248">
        <w:rPr>
          <w:rFonts w:ascii="Times New Roman" w:hAnsi="Times New Roman"/>
          <w:sz w:val="22"/>
          <w:szCs w:val="22"/>
        </w:rPr>
        <w:fldChar w:fldCharType="begin"/>
      </w:r>
      <w:r w:rsidRPr="00075248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75248">
        <w:rPr>
          <w:rFonts w:ascii="Times New Roman" w:hAnsi="Times New Roman"/>
          <w:sz w:val="22"/>
          <w:szCs w:val="22"/>
        </w:rPr>
        <w:fldChar w:fldCharType="begin"/>
      </w:r>
      <w:r w:rsidRPr="00075248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75248">
        <w:rPr>
          <w:rFonts w:ascii="Times New Roman" w:hAnsi="Times New Roman"/>
          <w:sz w:val="22"/>
          <w:szCs w:val="22"/>
        </w:rPr>
        <w:fldChar w:fldCharType="separate"/>
      </w:r>
      <w:r w:rsidRPr="00075248">
        <w:rPr>
          <w:rFonts w:ascii="Times New Roman" w:hAnsi="Times New Roman"/>
          <w:sz w:val="22"/>
          <w:szCs w:val="22"/>
        </w:rPr>
        <w:instrText>26.06.2025</w:instrText>
      </w:r>
      <w:r w:rsidRPr="00075248">
        <w:rPr>
          <w:rFonts w:ascii="Times New Roman" w:hAnsi="Times New Roman"/>
          <w:sz w:val="22"/>
          <w:szCs w:val="22"/>
        </w:rPr>
        <w:fldChar w:fldCharType="end"/>
      </w:r>
      <w:r w:rsidRPr="00075248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75248">
        <w:rPr>
          <w:rFonts w:ascii="Times New Roman" w:hAnsi="Times New Roman"/>
          <w:sz w:val="22"/>
          <w:szCs w:val="22"/>
        </w:rPr>
        <w:fldChar w:fldCharType="end"/>
      </w:r>
    </w:p>
    <w:p w14:paraId="5FAB96E4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54C89E17" w14:textId="77777777" w:rsidR="00075248" w:rsidRPr="00075248" w:rsidRDefault="00075248" w:rsidP="00075248">
      <w:pPr>
        <w:ind w:firstLine="720"/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Na temelju članka 2. stavak 5. Programa predškolskog odgoja na području Općine Mljet za 2025. godinu („Službeni glasnik Općine Mljet“ broj: 8/24)) i članka 53. stavak 1. točka 7., 8. i 30. Statuta Općine Mljet („Službeni glasnik Općine Mljet“ broj 2/01 i 5/21-ispr.), a u skladu s odredbama Odluke o donošenju Proračuna Općine Mljet za 2025. godinu i projekcija Proračuna za 2026. i 2027. godinu („Službeni glasnik Općine Mljet“ broj 8/24), odlučujući o zahtjevima Pavle Nodilo iz Goveđara, Marcele Nodilo iz Polača, Marije Hajdić iz Sobre i Laliani Baliwas iz Saplunare, Općinski načelnik Općine Mljet donio je dana  10. lipnja 2025. godine slijedeću</w:t>
      </w:r>
    </w:p>
    <w:p w14:paraId="2F65BC76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6CFBC81E" w14:textId="77777777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O   D  L  U  K  U</w:t>
      </w:r>
    </w:p>
    <w:p w14:paraId="12390B28" w14:textId="77777777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o odobrenju naknade  troškova prijevoza djece Andrej Nodilo, Iris Nodilo,</w:t>
      </w:r>
    </w:p>
    <w:p w14:paraId="316DB282" w14:textId="337E41E5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Josip Hajdić i Oliver Franić za svibanj 2025. godine</w:t>
      </w:r>
      <w:r w:rsidRPr="00075248">
        <w:rPr>
          <w:rFonts w:ascii="Times New Roman" w:hAnsi="Times New Roman"/>
          <w:b/>
          <w:sz w:val="22"/>
          <w:szCs w:val="22"/>
        </w:rPr>
        <w:t xml:space="preserve"> - ISPRAVAK</w:t>
      </w:r>
    </w:p>
    <w:p w14:paraId="5865E8D0" w14:textId="77777777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(135/2025-PAD)</w:t>
      </w:r>
    </w:p>
    <w:p w14:paraId="58A14742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3E3784B2" w14:textId="77777777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I.</w:t>
      </w:r>
    </w:p>
    <w:p w14:paraId="72EA72B5" w14:textId="3DB9E4DB" w:rsidR="00075248" w:rsidRPr="00075248" w:rsidRDefault="00075248" w:rsidP="00075248">
      <w:pPr>
        <w:rPr>
          <w:rFonts w:ascii="Times New Roman" w:hAnsi="Times New Roman"/>
          <w:bCs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ab/>
        <w:t xml:space="preserve">Pavli Nodilo iz Goveđara odobrava se naknada troškova prijevoza djeteta Andrej Nodilo </w:t>
      </w:r>
      <w:r w:rsidRPr="00075248">
        <w:rPr>
          <w:rFonts w:ascii="Times New Roman" w:hAnsi="Times New Roman"/>
          <w:bCs/>
          <w:sz w:val="22"/>
          <w:szCs w:val="22"/>
        </w:rPr>
        <w:t xml:space="preserve">za svibanj 2025. godine u iznosu od </w:t>
      </w:r>
      <w:r w:rsidRPr="00075248">
        <w:rPr>
          <w:rFonts w:ascii="Times New Roman" w:hAnsi="Times New Roman"/>
          <w:bCs/>
          <w:sz w:val="22"/>
          <w:szCs w:val="22"/>
        </w:rPr>
        <w:t xml:space="preserve">123,76 EUR (pogrešno upisano </w:t>
      </w:r>
      <w:r w:rsidRPr="00075248">
        <w:rPr>
          <w:rFonts w:ascii="Times New Roman" w:hAnsi="Times New Roman"/>
          <w:bCs/>
          <w:sz w:val="22"/>
          <w:szCs w:val="22"/>
        </w:rPr>
        <w:t>95,20 EUR</w:t>
      </w:r>
      <w:r w:rsidRPr="00075248">
        <w:rPr>
          <w:rFonts w:ascii="Times New Roman" w:hAnsi="Times New Roman"/>
          <w:bCs/>
          <w:sz w:val="22"/>
          <w:szCs w:val="22"/>
        </w:rPr>
        <w:t xml:space="preserve"> tako da treba isplatiti još 28,56 EUR)</w:t>
      </w:r>
      <w:r w:rsidRPr="00075248">
        <w:rPr>
          <w:rFonts w:ascii="Times New Roman" w:hAnsi="Times New Roman"/>
          <w:bCs/>
          <w:sz w:val="22"/>
          <w:szCs w:val="22"/>
        </w:rPr>
        <w:t>, sve u skladu s evidencijom dolazaka u predškolu.</w:t>
      </w:r>
    </w:p>
    <w:p w14:paraId="273F85FD" w14:textId="23324565" w:rsidR="00075248" w:rsidRPr="00075248" w:rsidRDefault="00075248" w:rsidP="00075248">
      <w:pPr>
        <w:rPr>
          <w:rFonts w:ascii="Times New Roman" w:hAnsi="Times New Roman"/>
          <w:bCs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ab/>
        <w:t xml:space="preserve">Marceli Nodilo iz Polača odobrava se naknada troškova prijevoza djeteta Iris Nodilo </w:t>
      </w:r>
      <w:r w:rsidRPr="00075248">
        <w:rPr>
          <w:rFonts w:ascii="Times New Roman" w:hAnsi="Times New Roman"/>
          <w:bCs/>
          <w:sz w:val="22"/>
          <w:szCs w:val="22"/>
        </w:rPr>
        <w:t xml:space="preserve">za svibanj 2025. godine u iznosu od </w:t>
      </w:r>
      <w:r w:rsidRPr="00075248">
        <w:rPr>
          <w:rFonts w:ascii="Times New Roman" w:hAnsi="Times New Roman"/>
          <w:bCs/>
          <w:sz w:val="22"/>
          <w:szCs w:val="22"/>
        </w:rPr>
        <w:t xml:space="preserve">111,70 EUR (pogrešno upisano </w:t>
      </w:r>
      <w:r w:rsidRPr="00075248">
        <w:rPr>
          <w:rFonts w:ascii="Times New Roman" w:hAnsi="Times New Roman"/>
          <w:bCs/>
          <w:sz w:val="22"/>
          <w:szCs w:val="22"/>
        </w:rPr>
        <w:t>77,33 EUR</w:t>
      </w:r>
      <w:r w:rsidRPr="00075248">
        <w:rPr>
          <w:rFonts w:ascii="Times New Roman" w:hAnsi="Times New Roman"/>
          <w:bCs/>
          <w:sz w:val="22"/>
          <w:szCs w:val="22"/>
        </w:rPr>
        <w:t xml:space="preserve"> tako da treba isplatiti još 34,37 EUR)</w:t>
      </w:r>
      <w:r w:rsidRPr="00075248">
        <w:rPr>
          <w:rFonts w:ascii="Times New Roman" w:hAnsi="Times New Roman"/>
          <w:bCs/>
          <w:sz w:val="22"/>
          <w:szCs w:val="22"/>
        </w:rPr>
        <w:t>, sve u skladu s evidencijom dolazaka u predškolu.</w:t>
      </w:r>
    </w:p>
    <w:p w14:paraId="4B03F4AE" w14:textId="77777777" w:rsidR="00075248" w:rsidRPr="00075248" w:rsidRDefault="00075248" w:rsidP="00075248">
      <w:pPr>
        <w:rPr>
          <w:rFonts w:ascii="Times New Roman" w:hAnsi="Times New Roman"/>
          <w:bCs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ab/>
        <w:t xml:space="preserve">Mariji Hajdić iz Sobre odobrava se naknada troškova prijevoza djeteta Josip Hajdić </w:t>
      </w:r>
      <w:r w:rsidRPr="00075248">
        <w:rPr>
          <w:rFonts w:ascii="Times New Roman" w:hAnsi="Times New Roman"/>
          <w:bCs/>
          <w:sz w:val="22"/>
          <w:szCs w:val="22"/>
        </w:rPr>
        <w:t>za svibanj 2025. godine u iznosu od 48,77 EUR, sve u skladu s evidencijom dolazaka u predškolu.</w:t>
      </w:r>
    </w:p>
    <w:p w14:paraId="71CE92C5" w14:textId="6E6D2650" w:rsidR="00075248" w:rsidRPr="00075248" w:rsidRDefault="00075248" w:rsidP="00075248">
      <w:pPr>
        <w:rPr>
          <w:rFonts w:ascii="Times New Roman" w:hAnsi="Times New Roman"/>
          <w:bCs/>
          <w:sz w:val="22"/>
          <w:szCs w:val="22"/>
        </w:rPr>
      </w:pPr>
      <w:r w:rsidRPr="00075248">
        <w:rPr>
          <w:rFonts w:ascii="Times New Roman" w:hAnsi="Times New Roman"/>
          <w:bCs/>
          <w:sz w:val="22"/>
          <w:szCs w:val="22"/>
        </w:rPr>
        <w:tab/>
        <w:t xml:space="preserve">Laliani Baliwas iz Saplunare </w:t>
      </w:r>
      <w:r w:rsidRPr="00075248">
        <w:rPr>
          <w:rFonts w:ascii="Times New Roman" w:hAnsi="Times New Roman"/>
          <w:sz w:val="22"/>
          <w:szCs w:val="22"/>
        </w:rPr>
        <w:t xml:space="preserve">odobrava se naknada troškova prijevoza djeteta Oliver Franić </w:t>
      </w:r>
      <w:r w:rsidRPr="00075248">
        <w:rPr>
          <w:rFonts w:ascii="Times New Roman" w:hAnsi="Times New Roman"/>
          <w:bCs/>
          <w:sz w:val="22"/>
          <w:szCs w:val="22"/>
        </w:rPr>
        <w:t xml:space="preserve">za svibanj 2025. godine u iznosu od </w:t>
      </w:r>
      <w:r w:rsidRPr="00075248">
        <w:rPr>
          <w:rFonts w:ascii="Times New Roman" w:hAnsi="Times New Roman"/>
          <w:bCs/>
          <w:sz w:val="22"/>
          <w:szCs w:val="22"/>
        </w:rPr>
        <w:t xml:space="preserve">97,53 EUR (pogrešno upisano </w:t>
      </w:r>
      <w:r w:rsidRPr="00075248">
        <w:rPr>
          <w:rFonts w:ascii="Times New Roman" w:hAnsi="Times New Roman"/>
          <w:bCs/>
          <w:sz w:val="22"/>
          <w:szCs w:val="22"/>
        </w:rPr>
        <w:t>90,03 EUR</w:t>
      </w:r>
      <w:r w:rsidRPr="00075248">
        <w:rPr>
          <w:rFonts w:ascii="Times New Roman" w:hAnsi="Times New Roman"/>
          <w:bCs/>
          <w:sz w:val="22"/>
          <w:szCs w:val="22"/>
        </w:rPr>
        <w:t xml:space="preserve"> tako da treba isplatiti još 7,50 EUR)</w:t>
      </w:r>
      <w:r w:rsidRPr="00075248">
        <w:rPr>
          <w:rFonts w:ascii="Times New Roman" w:hAnsi="Times New Roman"/>
          <w:bCs/>
          <w:sz w:val="22"/>
          <w:szCs w:val="22"/>
        </w:rPr>
        <w:t>, sve u skladu s evidencijom dolazaka u predškolu.</w:t>
      </w:r>
    </w:p>
    <w:p w14:paraId="1CE18E6C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14218CA5" w14:textId="77777777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II.</w:t>
      </w:r>
    </w:p>
    <w:p w14:paraId="661D4D63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ab/>
        <w:t>Potpora iz točke I. ove Odluke osigurana je u Proračunu Općine Mljet za 2025. godinu, oznaka: Aktivnost A205102 Sufinanciranje rada predškole, proračunska pozicija broj: 38119.</w:t>
      </w:r>
    </w:p>
    <w:p w14:paraId="0D2EB8B1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54701D17" w14:textId="77777777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III.</w:t>
      </w:r>
    </w:p>
    <w:p w14:paraId="6C18DD6F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ab/>
        <w:t xml:space="preserve">Potporu iz točke I. ove Odluke isplatit će viši referent za financijsko-računovodstvene poslove na bankovni račun Pavle Nodilo IBAN: HR1124840083223761201, Marcele Nodilo IBAN: HR1824070003205001658, Marije Hajdić IBAN: HR1524070003207026781 i </w:t>
      </w:r>
      <w:r w:rsidRPr="00075248">
        <w:rPr>
          <w:rFonts w:ascii="Times New Roman" w:hAnsi="Times New Roman"/>
          <w:bCs/>
          <w:sz w:val="22"/>
          <w:szCs w:val="22"/>
        </w:rPr>
        <w:t>Laliani Baliwas IBAN: HR5023400093232936482</w:t>
      </w:r>
      <w:r w:rsidRPr="00075248">
        <w:rPr>
          <w:rFonts w:ascii="Times New Roman" w:hAnsi="Times New Roman"/>
          <w:sz w:val="22"/>
          <w:szCs w:val="22"/>
        </w:rPr>
        <w:t>.</w:t>
      </w:r>
    </w:p>
    <w:p w14:paraId="10F3E29D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77495B1A" w14:textId="77777777" w:rsidR="00075248" w:rsidRPr="00075248" w:rsidRDefault="00075248" w:rsidP="00075248">
      <w:pPr>
        <w:jc w:val="center"/>
        <w:rPr>
          <w:rFonts w:ascii="Times New Roman" w:hAnsi="Times New Roman"/>
          <w:b/>
          <w:sz w:val="22"/>
          <w:szCs w:val="22"/>
        </w:rPr>
      </w:pPr>
      <w:r w:rsidRPr="00075248">
        <w:rPr>
          <w:rFonts w:ascii="Times New Roman" w:hAnsi="Times New Roman"/>
          <w:b/>
          <w:sz w:val="22"/>
          <w:szCs w:val="22"/>
        </w:rPr>
        <w:t>IV.</w:t>
      </w:r>
    </w:p>
    <w:p w14:paraId="5438EBE1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85/15 i 69/22) i općim aktima Općine Mljet.</w:t>
      </w:r>
    </w:p>
    <w:p w14:paraId="26BE0542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62DC8BBE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41E9DEE6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44190674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0F19755F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</w:p>
    <w:p w14:paraId="5EB88032" w14:textId="77777777" w:rsidR="00075248" w:rsidRPr="00075248" w:rsidRDefault="00075248" w:rsidP="00075248">
      <w:p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ab/>
        <w:t>DOSTAVITI:</w:t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  <w:t>Općinski načelnik:</w:t>
      </w:r>
    </w:p>
    <w:p w14:paraId="671AF154" w14:textId="77777777" w:rsidR="00075248" w:rsidRPr="00075248" w:rsidRDefault="00075248" w:rsidP="0007524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Korisnici potpore, 4x</w:t>
      </w:r>
    </w:p>
    <w:p w14:paraId="0FA90454" w14:textId="77777777" w:rsidR="00075248" w:rsidRPr="00075248" w:rsidRDefault="00075248" w:rsidP="0007524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Računovodstvo</w:t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</w:r>
      <w:r w:rsidRPr="00075248">
        <w:rPr>
          <w:rFonts w:ascii="Times New Roman" w:hAnsi="Times New Roman"/>
          <w:sz w:val="22"/>
          <w:szCs w:val="22"/>
        </w:rPr>
        <w:tab/>
        <w:t>Đivo Market, dipl. ing.</w:t>
      </w:r>
    </w:p>
    <w:p w14:paraId="6217B1B4" w14:textId="77777777" w:rsidR="00075248" w:rsidRPr="00075248" w:rsidRDefault="00075248" w:rsidP="0007524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Službeni glasnik</w:t>
      </w:r>
    </w:p>
    <w:p w14:paraId="42092028" w14:textId="77777777" w:rsidR="00075248" w:rsidRPr="00075248" w:rsidRDefault="00075248" w:rsidP="0007524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Registar akata</w:t>
      </w:r>
    </w:p>
    <w:p w14:paraId="7323693B" w14:textId="77777777" w:rsidR="00075248" w:rsidRPr="00075248" w:rsidRDefault="00075248" w:rsidP="0007524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75248">
        <w:rPr>
          <w:rFonts w:ascii="Times New Roman" w:hAnsi="Times New Roman"/>
          <w:sz w:val="22"/>
          <w:szCs w:val="22"/>
        </w:rPr>
        <w:t>Pismohrana</w:t>
      </w:r>
    </w:p>
    <w:p w14:paraId="4B6D7C6E" w14:textId="77777777" w:rsidR="006045E1" w:rsidRPr="00075248" w:rsidRDefault="006045E1" w:rsidP="00075248">
      <w:pPr>
        <w:rPr>
          <w:sz w:val="22"/>
          <w:szCs w:val="22"/>
        </w:rPr>
      </w:pPr>
    </w:p>
    <w:p w14:paraId="424B779B" w14:textId="77777777" w:rsidR="006045E1" w:rsidRPr="00075248" w:rsidRDefault="006045E1" w:rsidP="00075248">
      <w:pPr>
        <w:rPr>
          <w:sz w:val="22"/>
          <w:szCs w:val="22"/>
        </w:rPr>
      </w:pPr>
    </w:p>
    <w:p w14:paraId="64384182" w14:textId="77777777" w:rsidR="006045E1" w:rsidRPr="00075248" w:rsidRDefault="006045E1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6045E1" w:rsidRPr="00075248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C1DE" w14:textId="77777777" w:rsidR="002B3134" w:rsidRDefault="002B3134">
      <w:r>
        <w:separator/>
      </w:r>
    </w:p>
  </w:endnote>
  <w:endnote w:type="continuationSeparator" w:id="0">
    <w:p w14:paraId="624B29A9" w14:textId="77777777" w:rsidR="002B3134" w:rsidRDefault="002B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AE3A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6A42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018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183402E" wp14:editId="134204E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00327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6DE7BB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03C4BF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43BC0B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2AEA" w14:textId="77777777" w:rsidR="002B3134" w:rsidRDefault="002B3134">
      <w:r>
        <w:separator/>
      </w:r>
    </w:p>
  </w:footnote>
  <w:footnote w:type="continuationSeparator" w:id="0">
    <w:p w14:paraId="3C0CD526" w14:textId="77777777" w:rsidR="002B3134" w:rsidRDefault="002B3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E0F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111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F7D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81F46B7" wp14:editId="02E8A15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64586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CA15AB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520ECE7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B2D210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272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248"/>
    <w:rsid w:val="00035E59"/>
    <w:rsid w:val="00061A33"/>
    <w:rsid w:val="00071382"/>
    <w:rsid w:val="00075248"/>
    <w:rsid w:val="001B3621"/>
    <w:rsid w:val="002967C9"/>
    <w:rsid w:val="002B3134"/>
    <w:rsid w:val="002F1F4E"/>
    <w:rsid w:val="00331125"/>
    <w:rsid w:val="00423226"/>
    <w:rsid w:val="006045E1"/>
    <w:rsid w:val="00655BE0"/>
    <w:rsid w:val="006F67C0"/>
    <w:rsid w:val="007E3034"/>
    <w:rsid w:val="00890D88"/>
    <w:rsid w:val="00A23355"/>
    <w:rsid w:val="00AD1F6E"/>
    <w:rsid w:val="00AF4C44"/>
    <w:rsid w:val="00B44773"/>
    <w:rsid w:val="00C33AEF"/>
    <w:rsid w:val="00D03E5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9A2395"/>
  <w15:chartTrackingRefBased/>
  <w15:docId w15:val="{0DECE78E-AA76-416E-84FE-42C5ADD8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</cp:revision>
  <cp:lastPrinted>2009-06-18T11:51:00Z</cp:lastPrinted>
  <dcterms:created xsi:type="dcterms:W3CDTF">2025-06-26T08:31:00Z</dcterms:created>
  <dcterms:modified xsi:type="dcterms:W3CDTF">2025-06-26T08:42:00Z</dcterms:modified>
</cp:coreProperties>
</file>