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bookmarkEnd w:id="0"/>
    <w:p w14:paraId="3A91CB4B" w14:textId="77777777" w:rsidR="001F579F" w:rsidRPr="008A2C14" w:rsidRDefault="001F579F" w:rsidP="001F579F">
      <w:pPr>
        <w:rPr>
          <w:rFonts w:ascii="Times New Roman" w:hAnsi="Times New Roman"/>
          <w:bCs/>
          <w:sz w:val="22"/>
          <w:szCs w:val="22"/>
        </w:rPr>
      </w:pPr>
      <w:r w:rsidRPr="008A2C14">
        <w:rPr>
          <w:rFonts w:ascii="Times New Roman" w:hAnsi="Times New Roman"/>
          <w:bCs/>
          <w:sz w:val="22"/>
          <w:szCs w:val="22"/>
        </w:rPr>
        <w:t xml:space="preserve">Klasa: </w:t>
      </w:r>
      <w:r w:rsidRPr="008A2C14">
        <w:rPr>
          <w:rFonts w:ascii="Times New Roman" w:hAnsi="Times New Roman"/>
          <w:bCs/>
          <w:sz w:val="22"/>
          <w:szCs w:val="22"/>
        </w:rPr>
        <w:tab/>
      </w:r>
      <w:r w:rsidRPr="008A2C14">
        <w:rPr>
          <w:rFonts w:ascii="Times New Roman" w:hAnsi="Times New Roman"/>
          <w:bCs/>
          <w:sz w:val="22"/>
          <w:szCs w:val="22"/>
        </w:rPr>
        <w:tab/>
        <w:t>406-09/25-01/38</w:t>
      </w:r>
    </w:p>
    <w:p w14:paraId="0630D770" w14:textId="1DEC3E3E" w:rsidR="001F579F" w:rsidRPr="008A2C14" w:rsidRDefault="001F579F" w:rsidP="001F579F">
      <w:pPr>
        <w:rPr>
          <w:rFonts w:ascii="Times New Roman" w:hAnsi="Times New Roman"/>
          <w:bCs/>
          <w:sz w:val="22"/>
          <w:szCs w:val="22"/>
        </w:rPr>
      </w:pPr>
      <w:r w:rsidRPr="008A2C14">
        <w:rPr>
          <w:rFonts w:ascii="Times New Roman" w:hAnsi="Times New Roman"/>
          <w:bCs/>
          <w:sz w:val="22"/>
          <w:szCs w:val="22"/>
        </w:rPr>
        <w:t xml:space="preserve">Urbroj: </w:t>
      </w:r>
      <w:r w:rsidRPr="008A2C14">
        <w:rPr>
          <w:rFonts w:ascii="Times New Roman" w:hAnsi="Times New Roman"/>
          <w:bCs/>
          <w:sz w:val="22"/>
          <w:szCs w:val="22"/>
        </w:rPr>
        <w:tab/>
      </w:r>
      <w:r w:rsidRPr="008A2C14">
        <w:rPr>
          <w:rFonts w:ascii="Times New Roman" w:hAnsi="Times New Roman"/>
          <w:bCs/>
          <w:sz w:val="22"/>
          <w:szCs w:val="22"/>
        </w:rPr>
        <w:tab/>
        <w:t>2117-03-25-</w:t>
      </w:r>
      <w:r>
        <w:rPr>
          <w:rFonts w:ascii="Times New Roman" w:hAnsi="Times New Roman"/>
          <w:bCs/>
          <w:sz w:val="22"/>
          <w:szCs w:val="22"/>
        </w:rPr>
        <w:t>4</w:t>
      </w:r>
    </w:p>
    <w:p w14:paraId="1AC59957" w14:textId="0CBB7D0F" w:rsidR="001F579F" w:rsidRPr="008A2C14" w:rsidRDefault="001F579F" w:rsidP="001F579F">
      <w:pPr>
        <w:rPr>
          <w:rFonts w:ascii="Times New Roman" w:hAnsi="Times New Roman"/>
          <w:bCs/>
          <w:sz w:val="22"/>
          <w:szCs w:val="22"/>
        </w:rPr>
      </w:pPr>
      <w:r w:rsidRPr="008A2C14">
        <w:rPr>
          <w:rFonts w:ascii="Times New Roman" w:hAnsi="Times New Roman"/>
          <w:bCs/>
          <w:sz w:val="22"/>
          <w:szCs w:val="22"/>
        </w:rPr>
        <w:t xml:space="preserve">B. Polje, </w:t>
      </w:r>
      <w:r w:rsidRPr="008A2C14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16</w:t>
      </w:r>
      <w:r w:rsidRPr="008A2C14">
        <w:rPr>
          <w:rFonts w:ascii="Times New Roman" w:hAnsi="Times New Roman"/>
          <w:bCs/>
          <w:sz w:val="22"/>
          <w:szCs w:val="22"/>
        </w:rPr>
        <w:t>.05.2025.</w:t>
      </w:r>
    </w:p>
    <w:p w14:paraId="5BC494A1" w14:textId="77777777" w:rsidR="00833267" w:rsidRPr="002E221E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7D21819C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>
        <w:rPr>
          <w:rFonts w:ascii="Times New Roman" w:hAnsi="Times New Roman"/>
          <w:sz w:val="22"/>
          <w:szCs w:val="22"/>
        </w:rPr>
        <w:t>a u skladu s Planom javne nabave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731693">
        <w:rPr>
          <w:rFonts w:ascii="Times New Roman" w:hAnsi="Times New Roman"/>
          <w:sz w:val="22"/>
          <w:szCs w:val="22"/>
        </w:rPr>
        <w:t>9</w:t>
      </w:r>
      <w:r w:rsidR="00833267" w:rsidRPr="006B6995">
        <w:rPr>
          <w:rFonts w:ascii="Times New Roman" w:hAnsi="Times New Roman"/>
          <w:sz w:val="22"/>
          <w:szCs w:val="22"/>
        </w:rPr>
        <w:t>/2</w:t>
      </w:r>
      <w:r w:rsidR="00833267">
        <w:rPr>
          <w:rFonts w:ascii="Times New Roman" w:hAnsi="Times New Roman"/>
          <w:sz w:val="22"/>
          <w:szCs w:val="22"/>
        </w:rPr>
        <w:t>4</w:t>
      </w:r>
      <w:r w:rsidR="003D42E4">
        <w:rPr>
          <w:rFonts w:ascii="Times New Roman" w:hAnsi="Times New Roman"/>
          <w:sz w:val="22"/>
          <w:szCs w:val="22"/>
        </w:rPr>
        <w:t xml:space="preserve"> i </w:t>
      </w:r>
      <w:r w:rsidR="00731693">
        <w:rPr>
          <w:rFonts w:ascii="Times New Roman" w:hAnsi="Times New Roman"/>
          <w:sz w:val="22"/>
          <w:szCs w:val="22"/>
        </w:rPr>
        <w:t>3</w:t>
      </w:r>
      <w:r w:rsidR="003D42E4">
        <w:rPr>
          <w:rFonts w:ascii="Times New Roman" w:hAnsi="Times New Roman"/>
          <w:sz w:val="22"/>
          <w:szCs w:val="22"/>
        </w:rPr>
        <w:t>/2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. godinu</w:t>
      </w:r>
      <w:r w:rsidR="00731693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731693">
        <w:rPr>
          <w:rFonts w:ascii="Times New Roman" w:hAnsi="Times New Roman"/>
          <w:sz w:val="22"/>
          <w:szCs w:val="22"/>
        </w:rPr>
        <w:t>8</w:t>
      </w:r>
      <w:r w:rsidR="003D42E4">
        <w:rPr>
          <w:rFonts w:ascii="Times New Roman" w:hAnsi="Times New Roman"/>
          <w:sz w:val="22"/>
          <w:szCs w:val="22"/>
        </w:rPr>
        <w:t>/24</w:t>
      </w:r>
      <w:r w:rsidR="00833267" w:rsidRPr="006B6995">
        <w:rPr>
          <w:rFonts w:ascii="Times New Roman" w:hAnsi="Times New Roman"/>
          <w:sz w:val="22"/>
          <w:szCs w:val="22"/>
        </w:rPr>
        <w:t>),</w:t>
      </w:r>
      <w:r w:rsidR="00833267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>Općinski načelnik Općine Mljet donio je dana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="001F579F">
        <w:rPr>
          <w:rFonts w:ascii="Times New Roman" w:hAnsi="Times New Roman"/>
          <w:sz w:val="22"/>
          <w:szCs w:val="22"/>
        </w:rPr>
        <w:t>16. svibnja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 xml:space="preserve"> 202</w:t>
      </w:r>
      <w:r w:rsidR="00731693">
        <w:rPr>
          <w:rFonts w:ascii="Times New Roman" w:hAnsi="Times New Roman"/>
          <w:sz w:val="22"/>
          <w:szCs w:val="22"/>
        </w:rPr>
        <w:t>5</w:t>
      </w:r>
      <w:r w:rsidRPr="002E221E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2E221E" w:rsidRDefault="001B005E" w:rsidP="003263B1">
      <w:pPr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4CEBEA12" w14:textId="77777777" w:rsidR="00986BED" w:rsidRPr="00986BED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2E221E">
        <w:rPr>
          <w:rFonts w:ascii="Times New Roman" w:hAnsi="Times New Roman"/>
          <w:b/>
          <w:sz w:val="22"/>
          <w:szCs w:val="22"/>
        </w:rPr>
        <w:t xml:space="preserve">- </w:t>
      </w:r>
      <w:r w:rsidR="00731693" w:rsidRPr="00591BA7">
        <w:rPr>
          <w:rFonts w:ascii="Times New Roman" w:hAnsi="Times New Roman"/>
          <w:b/>
          <w:sz w:val="22"/>
          <w:szCs w:val="22"/>
        </w:rPr>
        <w:t xml:space="preserve">- Radovi </w:t>
      </w:r>
      <w:r w:rsidR="00986BED" w:rsidRPr="00986BED">
        <w:rPr>
          <w:rFonts w:ascii="Times New Roman" w:hAnsi="Times New Roman"/>
          <w:b/>
          <w:sz w:val="22"/>
          <w:szCs w:val="22"/>
        </w:rPr>
        <w:t>s</w:t>
      </w:r>
      <w:r w:rsidR="00986BED" w:rsidRPr="00986BED">
        <w:rPr>
          <w:rFonts w:ascii="Times New Roman" w:hAnsi="Times New Roman"/>
          <w:b/>
          <w:sz w:val="22"/>
          <w:szCs w:val="22"/>
        </w:rPr>
        <w:t>anacij</w:t>
      </w:r>
      <w:r w:rsidR="00986BED" w:rsidRPr="00986BED">
        <w:rPr>
          <w:rFonts w:ascii="Times New Roman" w:hAnsi="Times New Roman"/>
          <w:b/>
          <w:sz w:val="22"/>
          <w:szCs w:val="22"/>
        </w:rPr>
        <w:t>e</w:t>
      </w:r>
    </w:p>
    <w:p w14:paraId="666346F3" w14:textId="77777777" w:rsidR="00986BED" w:rsidRPr="00986BED" w:rsidRDefault="00986BED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986BED">
        <w:rPr>
          <w:rFonts w:ascii="Times New Roman" w:hAnsi="Times New Roman"/>
          <w:b/>
          <w:sz w:val="22"/>
          <w:szCs w:val="22"/>
        </w:rPr>
        <w:t xml:space="preserve"> ceste prema crkvi sveti Vid</w:t>
      </w:r>
      <w:r w:rsidR="00731693" w:rsidRPr="00986BED">
        <w:rPr>
          <w:rFonts w:ascii="Times New Roman" w:hAnsi="Times New Roman"/>
          <w:b/>
          <w:sz w:val="22"/>
          <w:szCs w:val="22"/>
        </w:rPr>
        <w:t xml:space="preserve"> </w:t>
      </w:r>
    </w:p>
    <w:p w14:paraId="2299456A" w14:textId="117F9427" w:rsidR="00731693" w:rsidRPr="00591BA7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>(</w:t>
      </w:r>
      <w:r w:rsidR="001F579F">
        <w:rPr>
          <w:rFonts w:ascii="Times New Roman" w:hAnsi="Times New Roman"/>
          <w:b/>
          <w:sz w:val="22"/>
          <w:szCs w:val="22"/>
        </w:rPr>
        <w:t>124</w:t>
      </w:r>
      <w:r w:rsidRPr="00591BA7">
        <w:rPr>
          <w:rFonts w:ascii="Times New Roman" w:hAnsi="Times New Roman"/>
          <w:b/>
          <w:sz w:val="22"/>
          <w:szCs w:val="22"/>
        </w:rPr>
        <w:t>/2025-PAO)</w:t>
      </w:r>
    </w:p>
    <w:p w14:paraId="79170B74" w14:textId="6D08AD46" w:rsidR="001B005E" w:rsidRPr="002E221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100DEC70" w14:textId="77777777" w:rsidTr="008D1101">
        <w:tc>
          <w:tcPr>
            <w:tcW w:w="4390" w:type="dxa"/>
          </w:tcPr>
          <w:p w14:paraId="041F62F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40CEDDA4" w:rsidR="001B005E" w:rsidRPr="002E221E" w:rsidRDefault="00731693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1F579F">
              <w:rPr>
                <w:rFonts w:ascii="Times New Roman" w:hAnsi="Times New Roman"/>
                <w:sz w:val="22"/>
                <w:szCs w:val="22"/>
              </w:rPr>
              <w:t>7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013430AD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2E221E" w14:paraId="20E1DB9C" w14:textId="77777777" w:rsidTr="00037F80">
        <w:tc>
          <w:tcPr>
            <w:tcW w:w="4390" w:type="dxa"/>
          </w:tcPr>
          <w:p w14:paraId="4A3C01DD" w14:textId="77777777" w:rsidR="00037F80" w:rsidRPr="002E221E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01F41584" w:rsidR="00037F80" w:rsidRPr="003579BF" w:rsidRDefault="001F579F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50/2025-NKd</w:t>
            </w:r>
          </w:p>
        </w:tc>
      </w:tr>
    </w:tbl>
    <w:p w14:paraId="13B2BA6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06DB3A34" w14:textId="77777777" w:rsidTr="008D1101">
        <w:tc>
          <w:tcPr>
            <w:tcW w:w="4390" w:type="dxa"/>
          </w:tcPr>
          <w:p w14:paraId="4AA4D263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027EDD1" w14:textId="6A53B4B0" w:rsidR="001B005E" w:rsidRPr="002E221E" w:rsidRDefault="001F579F" w:rsidP="001E3F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Sanacija ceste prema crkvi sveti Vid, CPV: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 45000000 - Građevinski radovi</w:t>
            </w:r>
          </w:p>
        </w:tc>
      </w:tr>
    </w:tbl>
    <w:p w14:paraId="2354971D" w14:textId="77777777" w:rsidR="001B005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3D42E4" w:rsidRPr="00A757E2" w14:paraId="01AD0AE8" w14:textId="77777777" w:rsidTr="00C92608">
        <w:tc>
          <w:tcPr>
            <w:tcW w:w="4390" w:type="dxa"/>
          </w:tcPr>
          <w:p w14:paraId="4E547101" w14:textId="77777777" w:rsidR="003D42E4" w:rsidRPr="00A757E2" w:rsidRDefault="003D42E4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88000D8" w14:textId="4286B06E" w:rsidR="003D42E4" w:rsidRPr="00A757E2" w:rsidRDefault="001F579F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mjestima utvrđenim na terenu</w:t>
            </w:r>
          </w:p>
        </w:tc>
      </w:tr>
    </w:tbl>
    <w:p w14:paraId="060BEFC1" w14:textId="77777777" w:rsidR="00833267" w:rsidRPr="002E221E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1F579F" w:rsidRPr="002E221E" w14:paraId="0CC89380" w14:textId="77777777" w:rsidTr="008D1101">
        <w:tc>
          <w:tcPr>
            <w:tcW w:w="4390" w:type="dxa"/>
          </w:tcPr>
          <w:p w14:paraId="25EBAFC3" w14:textId="77777777" w:rsidR="001F579F" w:rsidRPr="002E221E" w:rsidRDefault="001F579F" w:rsidP="001F579F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6CA690FE" w:rsidR="001F579F" w:rsidRPr="002E221E" w:rsidRDefault="001F579F" w:rsidP="001F579F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Aktivnost A209102</w:t>
            </w:r>
          </w:p>
        </w:tc>
      </w:tr>
      <w:tr w:rsidR="001F579F" w:rsidRPr="002E221E" w14:paraId="6BC5EC40" w14:textId="77777777" w:rsidTr="008D1101">
        <w:tc>
          <w:tcPr>
            <w:tcW w:w="4390" w:type="dxa"/>
          </w:tcPr>
          <w:p w14:paraId="05CF5F88" w14:textId="77777777" w:rsidR="001F579F" w:rsidRPr="002E221E" w:rsidRDefault="001F579F" w:rsidP="001F579F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7F90A990" w14:textId="4D154DBE" w:rsidR="001F579F" w:rsidRPr="002E221E" w:rsidRDefault="001F579F" w:rsidP="001F579F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32321</w:t>
            </w:r>
          </w:p>
        </w:tc>
      </w:tr>
    </w:tbl>
    <w:p w14:paraId="230545AB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76834172" w14:textId="77777777" w:rsidTr="008D1101">
        <w:tc>
          <w:tcPr>
            <w:tcW w:w="4390" w:type="dxa"/>
          </w:tcPr>
          <w:p w14:paraId="1C4E72B0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08927AF2" w14:textId="501CD5DE" w:rsidR="001B005E" w:rsidRPr="002E221E" w:rsidRDefault="001E3F91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  <w:r w:rsidR="001F579F">
              <w:rPr>
                <w:rFonts w:ascii="Times New Roman" w:hAnsi="Times New Roman"/>
                <w:sz w:val="22"/>
                <w:szCs w:val="22"/>
              </w:rPr>
              <w:t>0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00,00 EUR</w:t>
            </w:r>
          </w:p>
        </w:tc>
      </w:tr>
    </w:tbl>
    <w:p w14:paraId="2472A0B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3F1483A" w14:textId="77777777" w:rsidTr="008D1101">
        <w:tc>
          <w:tcPr>
            <w:tcW w:w="4390" w:type="dxa"/>
          </w:tcPr>
          <w:p w14:paraId="5C8C27FA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7ED6F044" w14:textId="77777777" w:rsidR="001F579F" w:rsidRPr="008A2C14" w:rsidRDefault="001F579F" w:rsidP="001F579F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Stermasi gradnja d.o.o., 20224 Maranovići, Saplunara 2</w:t>
            </w:r>
          </w:p>
          <w:p w14:paraId="07E69510" w14:textId="5172E9AB" w:rsidR="001B005E" w:rsidRPr="002E221E" w:rsidRDefault="001F579F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4A6CA280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2E221E" w14:paraId="6B437633" w14:textId="77777777" w:rsidTr="008D1101">
        <w:tc>
          <w:tcPr>
            <w:tcW w:w="4390" w:type="dxa"/>
          </w:tcPr>
          <w:p w14:paraId="45D525B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Ponuditelj</w:t>
            </w:r>
          </w:p>
        </w:tc>
        <w:tc>
          <w:tcPr>
            <w:tcW w:w="5182" w:type="dxa"/>
          </w:tcPr>
          <w:p w14:paraId="502000DD" w14:textId="77777777" w:rsidR="001F579F" w:rsidRPr="008A2C14" w:rsidRDefault="001F579F" w:rsidP="001F579F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Stermasi gradnja d.o.o., 20224 Maranovići, Saplunara 2</w:t>
            </w:r>
          </w:p>
          <w:p w14:paraId="1D15E01D" w14:textId="64B3BC79" w:rsidR="001B005E" w:rsidRPr="002E221E" w:rsidRDefault="001F579F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  <w:tr w:rsidR="001B005E" w:rsidRPr="002E221E" w14:paraId="05EA0AFB" w14:textId="77777777" w:rsidTr="008D1101">
        <w:tc>
          <w:tcPr>
            <w:tcW w:w="4390" w:type="dxa"/>
          </w:tcPr>
          <w:p w14:paraId="161A6F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28FB81F2" w:rsidR="001B005E" w:rsidRPr="002E221E" w:rsidRDefault="001F579F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02/0</w:t>
            </w:r>
            <w:r w:rsidR="001E3F91"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od </w:t>
            </w:r>
            <w:r>
              <w:rPr>
                <w:rFonts w:ascii="Times New Roman" w:hAnsi="Times New Roman"/>
                <w:sz w:val="22"/>
                <w:szCs w:val="22"/>
              </w:rPr>
              <w:t>13. svibnja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1E3F91"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B005E" w:rsidRPr="002E221E" w14:paraId="5F01C848" w14:textId="77777777" w:rsidTr="008D1101">
        <w:tc>
          <w:tcPr>
            <w:tcW w:w="4390" w:type="dxa"/>
          </w:tcPr>
          <w:p w14:paraId="7EB3F01C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3347E466" w:rsidR="001B005E" w:rsidRPr="002E221E" w:rsidRDefault="009631FE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4.960</w:t>
            </w:r>
            <w:r w:rsidR="00763591">
              <w:rPr>
                <w:rFonts w:ascii="Times New Roman" w:hAnsi="Times New Roman"/>
                <w:sz w:val="22"/>
                <w:szCs w:val="22"/>
              </w:rPr>
              <w:t>,</w:t>
            </w:r>
            <w:r w:rsidR="001E3F91">
              <w:rPr>
                <w:rFonts w:ascii="Times New Roman" w:hAnsi="Times New Roman"/>
                <w:sz w:val="22"/>
                <w:szCs w:val="22"/>
              </w:rPr>
              <w:t>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 w:rsidR="001E3F91">
              <w:rPr>
                <w:rFonts w:ascii="Times New Roman" w:hAnsi="Times New Roman"/>
                <w:sz w:val="22"/>
                <w:szCs w:val="22"/>
              </w:rPr>
              <w:t>6.2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="001E3F91">
              <w:rPr>
                <w:rFonts w:ascii="Times New Roman" w:hAnsi="Times New Roman"/>
                <w:sz w:val="22"/>
                <w:szCs w:val="22"/>
              </w:rPr>
              <w:t>0,00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626D5A0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259A8580" w14:textId="77777777" w:rsidTr="008D1101">
        <w:tc>
          <w:tcPr>
            <w:tcW w:w="4390" w:type="dxa"/>
          </w:tcPr>
          <w:p w14:paraId="1822CF21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43F7D01D" w:rsidR="001B005E" w:rsidRPr="002E221E" w:rsidRDefault="009631F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14 kalendarskih dana</w:t>
            </w:r>
          </w:p>
        </w:tc>
      </w:tr>
    </w:tbl>
    <w:p w14:paraId="340044E2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4E6AF1" w14:textId="77777777" w:rsidTr="008D1101">
        <w:tc>
          <w:tcPr>
            <w:tcW w:w="4390" w:type="dxa"/>
          </w:tcPr>
          <w:p w14:paraId="095F739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0A94804E" w:rsidR="001B005E" w:rsidRPr="002E221E" w:rsidRDefault="009631F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Prometnica</w:t>
            </w:r>
            <w:r w:rsidRPr="008A2C14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Korita</w:t>
            </w:r>
          </w:p>
        </w:tc>
      </w:tr>
    </w:tbl>
    <w:p w14:paraId="256993F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851F289" w14:textId="77777777" w:rsidTr="008D1101">
        <w:tc>
          <w:tcPr>
            <w:tcW w:w="4390" w:type="dxa"/>
          </w:tcPr>
          <w:p w14:paraId="5E5F351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8A8A36B" w14:textId="77777777" w:rsidR="001E3F91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  <w:p w14:paraId="05848794" w14:textId="0FCA8DA5" w:rsidR="001B005E" w:rsidRPr="002E221E" w:rsidRDefault="003D42E4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0AD24D5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4C9CA50" w14:textId="77777777" w:rsidTr="008D1101">
        <w:tc>
          <w:tcPr>
            <w:tcW w:w="4390" w:type="dxa"/>
          </w:tcPr>
          <w:p w14:paraId="40ED8E5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7474E8FB" w:rsidR="001B005E" w:rsidRPr="002E221E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Primopredaja uz sudjelovanje ovlaštenog predstavnika MO </w:t>
            </w:r>
            <w:r w:rsidR="009631FE">
              <w:rPr>
                <w:rFonts w:ascii="Times New Roman" w:hAnsi="Times New Roman"/>
                <w:sz w:val="22"/>
                <w:szCs w:val="22"/>
              </w:rPr>
              <w:t>Korita</w:t>
            </w:r>
          </w:p>
        </w:tc>
      </w:tr>
    </w:tbl>
    <w:p w14:paraId="0C63269F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4ADB6541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>
        <w:rPr>
          <w:rFonts w:ascii="Times New Roman" w:hAnsi="Times New Roman"/>
          <w:sz w:val="22"/>
          <w:szCs w:val="22"/>
        </w:rPr>
        <w:t xml:space="preserve"> i </w:t>
      </w:r>
      <w:r w:rsidR="00BA49F0">
        <w:rPr>
          <w:rFonts w:ascii="Times New Roman" w:hAnsi="Times New Roman"/>
          <w:sz w:val="22"/>
          <w:szCs w:val="22"/>
        </w:rPr>
        <w:t>usporedbe dosadašnjih sličnih</w:t>
      </w:r>
      <w:r w:rsidR="002E221E">
        <w:rPr>
          <w:rFonts w:ascii="Times New Roman" w:hAnsi="Times New Roman"/>
          <w:sz w:val="22"/>
          <w:szCs w:val="22"/>
        </w:rPr>
        <w:t xml:space="preserve"> ponuda, </w:t>
      </w:r>
      <w:r w:rsidRPr="002E221E">
        <w:rPr>
          <w:rFonts w:ascii="Times New Roman" w:hAnsi="Times New Roman"/>
          <w:sz w:val="22"/>
          <w:szCs w:val="22"/>
        </w:rPr>
        <w:t xml:space="preserve"> </w:t>
      </w:r>
      <w:r w:rsidR="00BA49F0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Pr="002E221E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U otvorenim roku tražena ponuda je i dostavljena. </w:t>
      </w:r>
    </w:p>
    <w:p w14:paraId="643250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77777777" w:rsidR="001B005E" w:rsidRPr="002E221E" w:rsidRDefault="001B005E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Pouka o pravnom lijeku:</w:t>
      </w:r>
    </w:p>
    <w:p w14:paraId="0AF20012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791C4C85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DB08E6A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DOSTAVITI: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Službeni glasnik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Đivo Market, dipl. ing.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Pismohrana </w:t>
      </w:r>
    </w:p>
    <w:p w14:paraId="55D1E487" w14:textId="3F78DD65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2E221E">
        <w:rPr>
          <w:rFonts w:ascii="Times New Roman" w:hAnsi="Times New Roman"/>
          <w:sz w:val="22"/>
          <w:szCs w:val="22"/>
        </w:rPr>
        <w:fldChar w:fldCharType="separate"/>
      </w:r>
      <w:r w:rsidR="00986BED">
        <w:rPr>
          <w:rFonts w:ascii="Times New Roman" w:hAnsi="Times New Roman"/>
          <w:noProof/>
          <w:sz w:val="22"/>
          <w:szCs w:val="22"/>
        </w:rPr>
        <w:instrText>16.05.2025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  <w:r w:rsidRPr="002E221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</w:p>
    <w:sectPr w:rsidR="001B005E" w:rsidRPr="002E221E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97FB3" w14:textId="77777777" w:rsidR="000F3EF7" w:rsidRDefault="000F3EF7">
      <w:r>
        <w:separator/>
      </w:r>
    </w:p>
  </w:endnote>
  <w:endnote w:type="continuationSeparator" w:id="0">
    <w:p w14:paraId="4AC65090" w14:textId="77777777" w:rsidR="000F3EF7" w:rsidRDefault="000F3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8918" w14:textId="77777777" w:rsidR="000F3EF7" w:rsidRDefault="000F3EF7">
      <w:r>
        <w:separator/>
      </w:r>
    </w:p>
  </w:footnote>
  <w:footnote w:type="continuationSeparator" w:id="0">
    <w:p w14:paraId="00186C66" w14:textId="77777777" w:rsidR="000F3EF7" w:rsidRDefault="000F3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35E59"/>
    <w:rsid w:val="00037F80"/>
    <w:rsid w:val="00061A33"/>
    <w:rsid w:val="00071382"/>
    <w:rsid w:val="000F3EF7"/>
    <w:rsid w:val="001B005E"/>
    <w:rsid w:val="001B3621"/>
    <w:rsid w:val="001E3F91"/>
    <w:rsid w:val="001F579F"/>
    <w:rsid w:val="00237818"/>
    <w:rsid w:val="0025306B"/>
    <w:rsid w:val="00285382"/>
    <w:rsid w:val="002967C9"/>
    <w:rsid w:val="002E0449"/>
    <w:rsid w:val="002E221E"/>
    <w:rsid w:val="002F1F4E"/>
    <w:rsid w:val="003263B1"/>
    <w:rsid w:val="00331125"/>
    <w:rsid w:val="003C640F"/>
    <w:rsid w:val="003D42E4"/>
    <w:rsid w:val="00423226"/>
    <w:rsid w:val="00500779"/>
    <w:rsid w:val="005032FF"/>
    <w:rsid w:val="0054544F"/>
    <w:rsid w:val="00564725"/>
    <w:rsid w:val="005C5339"/>
    <w:rsid w:val="006045E1"/>
    <w:rsid w:val="00655BE0"/>
    <w:rsid w:val="006B0649"/>
    <w:rsid w:val="006F67C0"/>
    <w:rsid w:val="00702267"/>
    <w:rsid w:val="00731693"/>
    <w:rsid w:val="00746F0B"/>
    <w:rsid w:val="00763591"/>
    <w:rsid w:val="007D10A6"/>
    <w:rsid w:val="007E3034"/>
    <w:rsid w:val="00833267"/>
    <w:rsid w:val="00865088"/>
    <w:rsid w:val="00871F9A"/>
    <w:rsid w:val="00931426"/>
    <w:rsid w:val="00954C1D"/>
    <w:rsid w:val="009631FE"/>
    <w:rsid w:val="00986BED"/>
    <w:rsid w:val="009D2BF8"/>
    <w:rsid w:val="00A23355"/>
    <w:rsid w:val="00A31B96"/>
    <w:rsid w:val="00AC3F6E"/>
    <w:rsid w:val="00AD1F6E"/>
    <w:rsid w:val="00AF4C44"/>
    <w:rsid w:val="00B44773"/>
    <w:rsid w:val="00BA49F0"/>
    <w:rsid w:val="00C00EBB"/>
    <w:rsid w:val="00C33AEF"/>
    <w:rsid w:val="00C372F4"/>
    <w:rsid w:val="00D03E59"/>
    <w:rsid w:val="00D522E0"/>
    <w:rsid w:val="00D5443D"/>
    <w:rsid w:val="00DC5FA3"/>
    <w:rsid w:val="00DD44D5"/>
    <w:rsid w:val="00E00698"/>
    <w:rsid w:val="00E22D78"/>
    <w:rsid w:val="00E3221F"/>
    <w:rsid w:val="00EA259E"/>
    <w:rsid w:val="00EB4461"/>
    <w:rsid w:val="00EB6D37"/>
    <w:rsid w:val="00ED76CA"/>
    <w:rsid w:val="00F201F6"/>
    <w:rsid w:val="00F20812"/>
    <w:rsid w:val="00F230D7"/>
    <w:rsid w:val="00F4217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94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17</cp:revision>
  <cp:lastPrinted>2009-06-18T11:51:00Z</cp:lastPrinted>
  <dcterms:created xsi:type="dcterms:W3CDTF">2023-05-05T11:34:00Z</dcterms:created>
  <dcterms:modified xsi:type="dcterms:W3CDTF">2025-05-16T07:41:00Z</dcterms:modified>
</cp:coreProperties>
</file>