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0CC04" w14:textId="77777777" w:rsidR="008669BD" w:rsidRPr="001D0D76" w:rsidRDefault="008669BD" w:rsidP="008669BD">
      <w:pPr>
        <w:rPr>
          <w:rFonts w:ascii="Times New Roman" w:hAnsi="Times New Roman"/>
          <w:sz w:val="22"/>
          <w:szCs w:val="22"/>
        </w:rPr>
      </w:pPr>
      <w:bookmarkStart w:id="0" w:name="_Hlk146267725"/>
      <w:r w:rsidRPr="001D0D76">
        <w:rPr>
          <w:rFonts w:ascii="Times New Roman" w:hAnsi="Times New Roman"/>
          <w:sz w:val="22"/>
          <w:szCs w:val="22"/>
        </w:rPr>
        <w:t>KLASA:</w:t>
      </w:r>
      <w:r w:rsidRPr="001D0D76">
        <w:rPr>
          <w:rFonts w:ascii="Times New Roman" w:hAnsi="Times New Roman"/>
          <w:sz w:val="22"/>
          <w:szCs w:val="22"/>
        </w:rPr>
        <w:tab/>
        <w:t>400-01/24-01/01</w:t>
      </w:r>
    </w:p>
    <w:p w14:paraId="43FFA146" w14:textId="0795EBCC" w:rsidR="008669BD" w:rsidRPr="001D0D76" w:rsidRDefault="008669BD" w:rsidP="008669BD">
      <w:pPr>
        <w:rPr>
          <w:rFonts w:ascii="Times New Roman" w:hAnsi="Times New Roman"/>
          <w:sz w:val="22"/>
          <w:szCs w:val="22"/>
        </w:rPr>
      </w:pPr>
      <w:r w:rsidRPr="001D0D76">
        <w:rPr>
          <w:rFonts w:ascii="Times New Roman" w:hAnsi="Times New Roman"/>
          <w:sz w:val="22"/>
          <w:szCs w:val="22"/>
        </w:rPr>
        <w:t>URBROJ:</w:t>
      </w:r>
      <w:r w:rsidRPr="001D0D76">
        <w:rPr>
          <w:rFonts w:ascii="Times New Roman" w:hAnsi="Times New Roman"/>
          <w:sz w:val="22"/>
          <w:szCs w:val="22"/>
        </w:rPr>
        <w:tab/>
        <w:t>2117-03-25-</w:t>
      </w:r>
      <w:r w:rsidR="00E6608F" w:rsidRPr="001D0D76">
        <w:rPr>
          <w:rFonts w:ascii="Times New Roman" w:hAnsi="Times New Roman"/>
          <w:sz w:val="22"/>
          <w:szCs w:val="22"/>
        </w:rPr>
        <w:t>20</w:t>
      </w:r>
    </w:p>
    <w:p w14:paraId="40DAE2E1" w14:textId="1D7AC775" w:rsidR="008669BD" w:rsidRPr="001D0D76" w:rsidRDefault="008669BD" w:rsidP="008669BD">
      <w:pPr>
        <w:rPr>
          <w:rFonts w:ascii="Times New Roman" w:hAnsi="Times New Roman"/>
          <w:sz w:val="22"/>
          <w:szCs w:val="22"/>
        </w:rPr>
      </w:pPr>
      <w:r w:rsidRPr="001D0D76">
        <w:rPr>
          <w:rFonts w:ascii="Times New Roman" w:hAnsi="Times New Roman"/>
          <w:sz w:val="22"/>
          <w:szCs w:val="22"/>
        </w:rPr>
        <w:t xml:space="preserve">Babino Polje,  </w:t>
      </w:r>
      <w:r w:rsidRPr="001D0D76">
        <w:rPr>
          <w:rFonts w:ascii="Times New Roman" w:hAnsi="Times New Roman"/>
          <w:sz w:val="22"/>
          <w:szCs w:val="22"/>
        </w:rPr>
        <w:tab/>
      </w:r>
      <w:r w:rsidR="00E6608F" w:rsidRPr="001D0D76">
        <w:rPr>
          <w:rFonts w:ascii="Times New Roman" w:hAnsi="Times New Roman"/>
          <w:sz w:val="22"/>
          <w:szCs w:val="22"/>
        </w:rPr>
        <w:t>01.07.</w:t>
      </w:r>
      <w:r w:rsidRPr="001D0D76">
        <w:rPr>
          <w:rFonts w:ascii="Times New Roman" w:hAnsi="Times New Roman"/>
          <w:sz w:val="22"/>
          <w:szCs w:val="22"/>
        </w:rPr>
        <w:t>2025.</w:t>
      </w: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0DE000FD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FA40B5">
        <w:rPr>
          <w:rFonts w:ascii="Times New Roman" w:hAnsi="Times New Roman"/>
          <w:sz w:val="22"/>
          <w:szCs w:val="22"/>
        </w:rPr>
        <w:t xml:space="preserve">odredbi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135A41">
        <w:rPr>
          <w:rFonts w:ascii="Times New Roman" w:hAnsi="Times New Roman"/>
          <w:sz w:val="22"/>
          <w:szCs w:val="22"/>
        </w:rPr>
        <w:t>5</w:t>
      </w:r>
      <w:r w:rsidR="005542C4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9/2</w:t>
      </w:r>
      <w:r w:rsidR="00135A41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), obavještava javnost o održavanju </w:t>
      </w: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04B1094F" w14:textId="4DBB331B" w:rsidR="00C2496D" w:rsidRPr="006A029E" w:rsidRDefault="00C2496D" w:rsidP="006A029E">
      <w:pPr>
        <w:widowControl w:val="0"/>
        <w:autoSpaceDE w:val="0"/>
        <w:autoSpaceDN w:val="0"/>
        <w:spacing w:line="252" w:lineRule="exact"/>
        <w:ind w:right="1106"/>
        <w:jc w:val="center"/>
        <w:rPr>
          <w:rFonts w:ascii="Times New Roman" w:eastAsia="Arial MT" w:hAnsi="Times New Roman"/>
          <w:bCs/>
          <w:lang w:val="bs"/>
        </w:rPr>
      </w:pPr>
      <w:r w:rsidRPr="00F8452E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8669BD" w:rsidRPr="006A029E">
        <w:rPr>
          <w:rFonts w:ascii="Times New Roman" w:hAnsi="Times New Roman"/>
          <w:b/>
          <w:bCs/>
          <w:sz w:val="22"/>
          <w:szCs w:val="22"/>
        </w:rPr>
        <w:t>Odluke o donošenju izmjena i dopuna Odluke o donošenju Proračuna Općine Mljet za 2025. godinu – I. izmjene i dopune</w:t>
      </w:r>
      <w:r w:rsidR="006A029E" w:rsidRPr="006A029E">
        <w:rPr>
          <w:rFonts w:ascii="Times New Roman" w:hAnsi="Times New Roman"/>
          <w:b/>
          <w:bCs/>
          <w:sz w:val="22"/>
          <w:szCs w:val="22"/>
        </w:rPr>
        <w:t xml:space="preserve">, uključivo  Odluka o raspodjeli rezultata za 2024. godinu i Odluka </w:t>
      </w:r>
      <w:r w:rsidR="006A029E" w:rsidRPr="006A029E">
        <w:rPr>
          <w:rFonts w:ascii="Arial" w:eastAsia="Arial MT" w:hAnsi="Arial" w:cs="Arial"/>
          <w:b/>
          <w:bCs/>
          <w:lang w:val="bs"/>
        </w:rPr>
        <w:t>o</w:t>
      </w:r>
      <w:r w:rsidR="006A029E" w:rsidRPr="006A029E">
        <w:rPr>
          <w:rFonts w:ascii="Arial" w:eastAsia="Arial MT" w:hAnsi="Arial" w:cs="Arial"/>
          <w:b/>
          <w:bCs/>
          <w:spacing w:val="-2"/>
          <w:lang w:val="bs"/>
        </w:rPr>
        <w:t xml:space="preserve"> </w:t>
      </w:r>
      <w:r w:rsidR="006A029E" w:rsidRPr="006A029E">
        <w:rPr>
          <w:rFonts w:ascii="Times New Roman" w:eastAsia="Arial MT" w:hAnsi="Times New Roman"/>
          <w:b/>
          <w:bCs/>
          <w:lang w:val="bs"/>
        </w:rPr>
        <w:t>sukcesivnom</w:t>
      </w:r>
      <w:r w:rsidR="006A029E" w:rsidRPr="006A029E">
        <w:rPr>
          <w:rFonts w:ascii="Times New Roman" w:eastAsia="Arial MT" w:hAnsi="Times New Roman"/>
          <w:b/>
          <w:bCs/>
          <w:spacing w:val="-2"/>
          <w:lang w:val="bs"/>
        </w:rPr>
        <w:t xml:space="preserve"> trošenju viška</w:t>
      </w:r>
      <w:r w:rsidR="006A029E" w:rsidRPr="006A029E">
        <w:rPr>
          <w:rFonts w:ascii="Times New Roman" w:eastAsia="Arial MT" w:hAnsi="Times New Roman"/>
          <w:b/>
          <w:bCs/>
          <w:spacing w:val="-4"/>
          <w:lang w:val="bs"/>
        </w:rPr>
        <w:t xml:space="preserve"> </w:t>
      </w:r>
      <w:r w:rsidR="006A029E" w:rsidRPr="006A029E">
        <w:rPr>
          <w:rFonts w:ascii="Times New Roman" w:eastAsia="Arial MT" w:hAnsi="Times New Roman"/>
          <w:b/>
          <w:bCs/>
          <w:lang w:val="bs"/>
        </w:rPr>
        <w:t>iz</w:t>
      </w:r>
      <w:r w:rsidR="006A029E" w:rsidRPr="006A029E">
        <w:rPr>
          <w:rFonts w:ascii="Times New Roman" w:eastAsia="Arial MT" w:hAnsi="Times New Roman"/>
          <w:b/>
          <w:bCs/>
          <w:spacing w:val="-1"/>
          <w:lang w:val="bs"/>
        </w:rPr>
        <w:t xml:space="preserve"> </w:t>
      </w:r>
      <w:r w:rsidR="006A029E" w:rsidRPr="006A029E">
        <w:rPr>
          <w:rFonts w:ascii="Times New Roman" w:eastAsia="Arial MT" w:hAnsi="Times New Roman"/>
          <w:b/>
          <w:bCs/>
          <w:lang w:val="bs"/>
        </w:rPr>
        <w:t>prethodnog</w:t>
      </w:r>
      <w:r w:rsidR="006A029E" w:rsidRPr="006A029E">
        <w:rPr>
          <w:rFonts w:ascii="Times New Roman" w:eastAsia="Arial MT" w:hAnsi="Times New Roman"/>
          <w:b/>
          <w:bCs/>
          <w:spacing w:val="-6"/>
          <w:lang w:val="bs"/>
        </w:rPr>
        <w:t xml:space="preserve"> </w:t>
      </w:r>
      <w:r w:rsidR="006A029E" w:rsidRPr="006A029E">
        <w:rPr>
          <w:rFonts w:ascii="Times New Roman" w:eastAsia="Arial MT" w:hAnsi="Times New Roman"/>
          <w:b/>
          <w:bCs/>
          <w:lang w:val="bs"/>
        </w:rPr>
        <w:t xml:space="preserve">razdoblja </w:t>
      </w:r>
      <w:r w:rsidR="006A029E" w:rsidRPr="006A029E">
        <w:rPr>
          <w:rFonts w:ascii="Times New Roman" w:eastAsia="Arial MT" w:hAnsi="Times New Roman"/>
          <w:b/>
          <w:bCs/>
          <w:sz w:val="23"/>
          <w:lang w:val="bs"/>
        </w:rPr>
        <w:t>u proračunskom razdoblju 2025.-2027. godina</w:t>
      </w:r>
    </w:p>
    <w:p w14:paraId="16BED399" w14:textId="19C42145" w:rsidR="00E37BC6" w:rsidRPr="00F8452E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F8452E">
        <w:rPr>
          <w:rFonts w:ascii="Times New Roman" w:hAnsi="Times New Roman"/>
          <w:b/>
          <w:sz w:val="22"/>
          <w:szCs w:val="22"/>
        </w:rPr>
        <w:t>(</w:t>
      </w:r>
      <w:r w:rsidR="00E6608F">
        <w:rPr>
          <w:rFonts w:ascii="Times New Roman" w:hAnsi="Times New Roman"/>
          <w:b/>
          <w:sz w:val="22"/>
          <w:szCs w:val="22"/>
        </w:rPr>
        <w:t>160</w:t>
      </w:r>
      <w:r w:rsidR="005542C4" w:rsidRPr="00F8452E">
        <w:rPr>
          <w:rFonts w:ascii="Times New Roman" w:hAnsi="Times New Roman"/>
          <w:b/>
          <w:sz w:val="22"/>
          <w:szCs w:val="22"/>
        </w:rPr>
        <w:t>/202</w:t>
      </w:r>
      <w:r w:rsidR="00135A41">
        <w:rPr>
          <w:rFonts w:ascii="Times New Roman" w:hAnsi="Times New Roman"/>
          <w:b/>
          <w:sz w:val="22"/>
          <w:szCs w:val="22"/>
        </w:rPr>
        <w:t>5</w:t>
      </w:r>
      <w:r w:rsidR="00E37BC6" w:rsidRPr="00F8452E">
        <w:rPr>
          <w:rFonts w:ascii="Times New Roman" w:hAnsi="Times New Roman"/>
          <w:b/>
          <w:sz w:val="22"/>
          <w:szCs w:val="22"/>
        </w:rPr>
        <w:t>-PAO)</w:t>
      </w:r>
    </w:p>
    <w:p w14:paraId="35C364BF" w14:textId="77777777" w:rsidR="00323D56" w:rsidRPr="00F8452E" w:rsidRDefault="00323D56" w:rsidP="00C2496D">
      <w:pPr>
        <w:rPr>
          <w:rFonts w:ascii="Times New Roman" w:hAnsi="Times New Roman"/>
          <w:sz w:val="22"/>
          <w:szCs w:val="22"/>
        </w:rPr>
      </w:pPr>
    </w:p>
    <w:p w14:paraId="5241AFC0" w14:textId="77777777" w:rsidR="006A029E" w:rsidRPr="00A97978" w:rsidRDefault="00C2496D" w:rsidP="00A97978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sz w:val="22"/>
          <w:szCs w:val="22"/>
          <w:lang w:val="bs"/>
        </w:rPr>
      </w:pPr>
      <w:r w:rsidRPr="00A97978">
        <w:rPr>
          <w:rFonts w:ascii="Times New Roman" w:hAnsi="Times New Roman"/>
          <w:sz w:val="22"/>
          <w:szCs w:val="22"/>
        </w:rPr>
        <w:t xml:space="preserve">Objavljuje se nacrt prijedloga </w:t>
      </w:r>
      <w:r w:rsidR="008669BD" w:rsidRPr="00A97978">
        <w:rPr>
          <w:rFonts w:ascii="Times New Roman" w:hAnsi="Times New Roman"/>
          <w:sz w:val="22"/>
          <w:szCs w:val="22"/>
        </w:rPr>
        <w:t>Odluke o donošenju izmjena i dopuna Odluke o</w:t>
      </w:r>
    </w:p>
    <w:p w14:paraId="7A6FEB70" w14:textId="4786413C" w:rsidR="00C2496D" w:rsidRPr="00A97978" w:rsidRDefault="008669BD" w:rsidP="00A97978">
      <w:pPr>
        <w:pStyle w:val="ListParagraph"/>
        <w:widowControl w:val="0"/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sz w:val="22"/>
          <w:szCs w:val="22"/>
          <w:lang w:val="bs"/>
        </w:rPr>
      </w:pPr>
      <w:r w:rsidRPr="00A97978">
        <w:rPr>
          <w:rFonts w:ascii="Times New Roman" w:hAnsi="Times New Roman"/>
          <w:sz w:val="22"/>
          <w:szCs w:val="22"/>
        </w:rPr>
        <w:t>donošenju Proračuna Općine Mljet za 2025. godinu – I. izmjene i dopune</w:t>
      </w:r>
      <w:r w:rsidR="006A029E" w:rsidRPr="00A97978">
        <w:rPr>
          <w:rFonts w:ascii="Times New Roman" w:hAnsi="Times New Roman"/>
          <w:sz w:val="22"/>
          <w:szCs w:val="22"/>
        </w:rPr>
        <w:t xml:space="preserve">, uključivo  nacrt prijedloga Odluke o raspodjeli rezultata za 2024. godinu i nacrt prijedloga Odluke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o</w:t>
      </w:r>
      <w:r w:rsidR="006A029E" w:rsidRPr="00A97978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sukcesivnom</w:t>
      </w:r>
      <w:r w:rsidR="006A029E" w:rsidRPr="00A97978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trošenju viška</w:t>
      </w:r>
      <w:r w:rsidR="006A029E" w:rsidRPr="00A97978">
        <w:rPr>
          <w:rFonts w:ascii="Times New Roman" w:eastAsia="Arial MT" w:hAnsi="Times New Roman"/>
          <w:spacing w:val="-4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iz</w:t>
      </w:r>
      <w:r w:rsidR="006A029E" w:rsidRPr="00A97978">
        <w:rPr>
          <w:rFonts w:ascii="Times New Roman" w:eastAsia="Arial MT" w:hAnsi="Times New Roman"/>
          <w:spacing w:val="-1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prethodnog</w:t>
      </w:r>
      <w:r w:rsidR="006A029E" w:rsidRPr="00A97978">
        <w:rPr>
          <w:rFonts w:ascii="Times New Roman" w:eastAsia="Arial MT" w:hAnsi="Times New Roman"/>
          <w:spacing w:val="-6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 xml:space="preserve">razdoblja u proračunskom razdoblju 2025.-2027. godina </w:t>
      </w:r>
      <w:r w:rsidR="00C2496D" w:rsidRPr="00A97978">
        <w:rPr>
          <w:rFonts w:ascii="Times New Roman" w:hAnsi="Times New Roman"/>
          <w:sz w:val="22"/>
          <w:szCs w:val="22"/>
        </w:rPr>
        <w:t>radi pribavljanja mišljenja, prijedloga i primjedbi od strane zainteresirane javnosti.</w:t>
      </w:r>
    </w:p>
    <w:p w14:paraId="32A83048" w14:textId="3D1B2D7E" w:rsidR="00C2496D" w:rsidRPr="005500B3" w:rsidRDefault="00C2496D" w:rsidP="00A97978">
      <w:pPr>
        <w:pStyle w:val="ListParagraph"/>
        <w:numPr>
          <w:ilvl w:val="0"/>
          <w:numId w:val="4"/>
        </w:numPr>
        <w:rPr>
          <w:rFonts w:ascii="Times New Roman" w:hAnsi="Times New Roman"/>
          <w:b/>
          <w:bCs/>
          <w:sz w:val="22"/>
          <w:szCs w:val="22"/>
        </w:rPr>
      </w:pPr>
      <w:r w:rsidRPr="00A97978"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5500B3">
        <w:rPr>
          <w:rFonts w:ascii="Times New Roman" w:hAnsi="Times New Roman"/>
          <w:b/>
          <w:bCs/>
          <w:sz w:val="22"/>
          <w:szCs w:val="22"/>
        </w:rPr>
        <w:t xml:space="preserve">od </w:t>
      </w:r>
      <w:r w:rsidR="005500B3" w:rsidRPr="005500B3">
        <w:rPr>
          <w:rFonts w:ascii="Times New Roman" w:hAnsi="Times New Roman"/>
          <w:b/>
          <w:bCs/>
          <w:sz w:val="22"/>
          <w:szCs w:val="22"/>
        </w:rPr>
        <w:t xml:space="preserve">02. srpnja </w:t>
      </w:r>
      <w:r w:rsidRPr="005500B3">
        <w:rPr>
          <w:rFonts w:ascii="Times New Roman" w:hAnsi="Times New Roman"/>
          <w:b/>
          <w:bCs/>
          <w:sz w:val="22"/>
          <w:szCs w:val="22"/>
        </w:rPr>
        <w:t xml:space="preserve">do </w:t>
      </w:r>
      <w:r w:rsidR="005500B3" w:rsidRPr="005500B3">
        <w:rPr>
          <w:rFonts w:ascii="Times New Roman" w:hAnsi="Times New Roman"/>
          <w:b/>
          <w:bCs/>
          <w:sz w:val="22"/>
          <w:szCs w:val="22"/>
        </w:rPr>
        <w:t xml:space="preserve">16. srpnja </w:t>
      </w:r>
      <w:r w:rsidR="005542C4" w:rsidRPr="005500B3">
        <w:rPr>
          <w:rFonts w:ascii="Times New Roman" w:hAnsi="Times New Roman"/>
          <w:b/>
          <w:bCs/>
          <w:sz w:val="22"/>
          <w:szCs w:val="22"/>
        </w:rPr>
        <w:t>202</w:t>
      </w:r>
      <w:r w:rsidR="00135A41" w:rsidRPr="005500B3">
        <w:rPr>
          <w:rFonts w:ascii="Times New Roman" w:hAnsi="Times New Roman"/>
          <w:b/>
          <w:bCs/>
          <w:sz w:val="22"/>
          <w:szCs w:val="22"/>
        </w:rPr>
        <w:t>5</w:t>
      </w:r>
      <w:r w:rsidRPr="005500B3">
        <w:rPr>
          <w:rFonts w:ascii="Times New Roman" w:hAnsi="Times New Roman"/>
          <w:b/>
          <w:bCs/>
          <w:sz w:val="22"/>
          <w:szCs w:val="22"/>
        </w:rPr>
        <w:t>. godine.</w:t>
      </w:r>
    </w:p>
    <w:p w14:paraId="050BA107" w14:textId="77777777" w:rsidR="00A97978" w:rsidRPr="00A97978" w:rsidRDefault="00C2496D" w:rsidP="00A97978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sz w:val="22"/>
          <w:szCs w:val="22"/>
          <w:lang w:val="bs"/>
        </w:rPr>
      </w:pPr>
      <w:r w:rsidRPr="00A97978">
        <w:rPr>
          <w:rFonts w:ascii="Times New Roman" w:hAnsi="Times New Roman"/>
          <w:sz w:val="22"/>
          <w:szCs w:val="22"/>
        </w:rPr>
        <w:t>Nacrt prijedlog</w:t>
      </w:r>
      <w:r w:rsidR="005542C4" w:rsidRPr="00A97978">
        <w:rPr>
          <w:rFonts w:ascii="Times New Roman" w:hAnsi="Times New Roman"/>
          <w:sz w:val="22"/>
          <w:szCs w:val="22"/>
        </w:rPr>
        <w:t xml:space="preserve">a </w:t>
      </w:r>
      <w:r w:rsidR="008669BD" w:rsidRPr="00A97978">
        <w:rPr>
          <w:rFonts w:ascii="Times New Roman" w:hAnsi="Times New Roman"/>
          <w:sz w:val="22"/>
          <w:szCs w:val="22"/>
        </w:rPr>
        <w:t>Odluke o donošenju izmjena i dopuna Odluke o donošenju Proračuna</w:t>
      </w:r>
    </w:p>
    <w:p w14:paraId="79511916" w14:textId="2BB9D57C" w:rsidR="00C2496D" w:rsidRPr="00A97978" w:rsidRDefault="008669BD" w:rsidP="00A97978">
      <w:pPr>
        <w:pStyle w:val="ListParagraph"/>
        <w:widowControl w:val="0"/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sz w:val="22"/>
          <w:szCs w:val="22"/>
          <w:lang w:val="bs"/>
        </w:rPr>
      </w:pPr>
      <w:r w:rsidRPr="00A97978">
        <w:rPr>
          <w:rFonts w:ascii="Times New Roman" w:hAnsi="Times New Roman"/>
          <w:sz w:val="22"/>
          <w:szCs w:val="22"/>
        </w:rPr>
        <w:t>Općine Mljet za 2025. godinu – I. izmjene i dopune</w:t>
      </w:r>
      <w:r w:rsidR="006A029E" w:rsidRPr="00A97978">
        <w:rPr>
          <w:rFonts w:ascii="Times New Roman" w:hAnsi="Times New Roman"/>
          <w:sz w:val="22"/>
          <w:szCs w:val="22"/>
        </w:rPr>
        <w:t xml:space="preserve">, uključivo  nacrt prijedloga Odluke o raspodjeli rezultata za 2024. godinu i nacrt prijedloga Odluke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o</w:t>
      </w:r>
      <w:r w:rsidR="006A029E" w:rsidRPr="00A97978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sukcesivnom</w:t>
      </w:r>
      <w:r w:rsidR="006A029E" w:rsidRPr="00A97978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trošenju viška</w:t>
      </w:r>
      <w:r w:rsidR="006A029E" w:rsidRPr="00A97978">
        <w:rPr>
          <w:rFonts w:ascii="Times New Roman" w:eastAsia="Arial MT" w:hAnsi="Times New Roman"/>
          <w:spacing w:val="-4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iz</w:t>
      </w:r>
      <w:r w:rsidR="006A029E" w:rsidRPr="00A97978">
        <w:rPr>
          <w:rFonts w:ascii="Times New Roman" w:eastAsia="Arial MT" w:hAnsi="Times New Roman"/>
          <w:spacing w:val="-1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prethodnog</w:t>
      </w:r>
      <w:r w:rsidR="006A029E" w:rsidRPr="00A97978">
        <w:rPr>
          <w:rFonts w:ascii="Times New Roman" w:eastAsia="Arial MT" w:hAnsi="Times New Roman"/>
          <w:spacing w:val="-6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razdoblja u proračunskom razdoblju 2025.-2027. godina</w:t>
      </w:r>
      <w:r w:rsidR="00A97978" w:rsidRPr="00A97978">
        <w:rPr>
          <w:rFonts w:ascii="Times New Roman" w:eastAsia="Arial MT" w:hAnsi="Times New Roman"/>
          <w:sz w:val="22"/>
          <w:szCs w:val="22"/>
          <w:lang w:val="bs"/>
        </w:rPr>
        <w:t xml:space="preserve"> </w:t>
      </w:r>
      <w:r w:rsidR="00FA40B5" w:rsidRPr="00A97978">
        <w:rPr>
          <w:rFonts w:ascii="Times New Roman" w:hAnsi="Times New Roman"/>
          <w:sz w:val="22"/>
          <w:szCs w:val="22"/>
        </w:rPr>
        <w:t xml:space="preserve">objavljen </w:t>
      </w:r>
      <w:r w:rsidR="00413147" w:rsidRPr="00A97978">
        <w:rPr>
          <w:rFonts w:ascii="Times New Roman" w:hAnsi="Times New Roman"/>
          <w:sz w:val="22"/>
          <w:szCs w:val="22"/>
        </w:rPr>
        <w:t>je</w:t>
      </w:r>
      <w:r w:rsidR="00FA40B5" w:rsidRPr="00A97978">
        <w:rPr>
          <w:rFonts w:ascii="Times New Roman" w:hAnsi="Times New Roman"/>
          <w:sz w:val="22"/>
          <w:szCs w:val="22"/>
        </w:rPr>
        <w:t xml:space="preserve"> na mrežnoj stranici Općine Mljet</w:t>
      </w:r>
      <w:r w:rsidR="00C2496D" w:rsidRPr="00A97978">
        <w:rPr>
          <w:rFonts w:ascii="Times New Roman" w:hAnsi="Times New Roman"/>
          <w:sz w:val="22"/>
          <w:szCs w:val="22"/>
        </w:rPr>
        <w:t>, a u predmetn</w:t>
      </w:r>
      <w:r w:rsidR="00FA40B5" w:rsidRPr="00A97978">
        <w:rPr>
          <w:rFonts w:ascii="Times New Roman" w:hAnsi="Times New Roman"/>
          <w:sz w:val="22"/>
          <w:szCs w:val="22"/>
        </w:rPr>
        <w:t>i</w:t>
      </w:r>
      <w:r w:rsidR="00C2496D" w:rsidRPr="00A97978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 w:rsidRPr="00A97978">
        <w:rPr>
          <w:rFonts w:ascii="Times New Roman" w:hAnsi="Times New Roman"/>
          <w:sz w:val="22"/>
          <w:szCs w:val="22"/>
        </w:rPr>
        <w:t xml:space="preserve"> sa zainteresiranoj javnošću</w:t>
      </w:r>
      <w:r w:rsidR="00C2496D" w:rsidRPr="00A97978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01A1F75E" w14:textId="77777777" w:rsidR="00A97978" w:rsidRPr="00A97978" w:rsidRDefault="00C2496D" w:rsidP="00A97978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sz w:val="22"/>
          <w:szCs w:val="22"/>
          <w:lang w:val="bs"/>
        </w:rPr>
      </w:pPr>
      <w:r w:rsidRPr="00A97978">
        <w:rPr>
          <w:rFonts w:ascii="Times New Roman" w:hAnsi="Times New Roman"/>
          <w:sz w:val="22"/>
          <w:szCs w:val="22"/>
        </w:rPr>
        <w:t>Primjedbe, prijedlozi i mišljenja na nacrt prijedlog</w:t>
      </w:r>
      <w:r w:rsidR="005542C4" w:rsidRPr="00A97978">
        <w:rPr>
          <w:rFonts w:ascii="Times New Roman" w:hAnsi="Times New Roman"/>
          <w:sz w:val="22"/>
          <w:szCs w:val="22"/>
        </w:rPr>
        <w:t xml:space="preserve">a </w:t>
      </w:r>
      <w:r w:rsidR="008669BD" w:rsidRPr="00A97978">
        <w:rPr>
          <w:rFonts w:ascii="Times New Roman" w:hAnsi="Times New Roman"/>
          <w:sz w:val="22"/>
          <w:szCs w:val="22"/>
        </w:rPr>
        <w:t>Odluke o donošenju izmjena i</w:t>
      </w:r>
    </w:p>
    <w:p w14:paraId="373C6684" w14:textId="3AA1D2C2" w:rsidR="00C2496D" w:rsidRPr="00A97978" w:rsidRDefault="008669BD" w:rsidP="00A97978">
      <w:pPr>
        <w:pStyle w:val="ListParagraph"/>
        <w:widowControl w:val="0"/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sz w:val="22"/>
          <w:szCs w:val="22"/>
          <w:lang w:val="bs"/>
        </w:rPr>
      </w:pPr>
      <w:r w:rsidRPr="00A97978">
        <w:rPr>
          <w:rFonts w:ascii="Times New Roman" w:hAnsi="Times New Roman"/>
          <w:sz w:val="22"/>
          <w:szCs w:val="22"/>
        </w:rPr>
        <w:t>dopuna Odluke o donošenju Proračuna Općine Mljet za 2025. godinu – I. izmjene i dopune</w:t>
      </w:r>
      <w:r w:rsidR="006A029E" w:rsidRPr="00A97978">
        <w:rPr>
          <w:rFonts w:ascii="Times New Roman" w:hAnsi="Times New Roman"/>
          <w:sz w:val="22"/>
          <w:szCs w:val="22"/>
        </w:rPr>
        <w:t xml:space="preserve">, uključivo  Odluka o raspodjeli rezultata za 2024. godinu i Odluka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o</w:t>
      </w:r>
      <w:r w:rsidR="006A029E" w:rsidRPr="00A97978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sukcesivnom</w:t>
      </w:r>
      <w:r w:rsidR="006A029E" w:rsidRPr="00A97978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trošenju viška</w:t>
      </w:r>
      <w:r w:rsidR="006A029E" w:rsidRPr="00A97978">
        <w:rPr>
          <w:rFonts w:ascii="Times New Roman" w:eastAsia="Arial MT" w:hAnsi="Times New Roman"/>
          <w:spacing w:val="-4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iz</w:t>
      </w:r>
      <w:r w:rsidR="006A029E" w:rsidRPr="00A97978">
        <w:rPr>
          <w:rFonts w:ascii="Times New Roman" w:eastAsia="Arial MT" w:hAnsi="Times New Roman"/>
          <w:spacing w:val="-1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prethodnog</w:t>
      </w:r>
      <w:r w:rsidR="006A029E" w:rsidRPr="00A97978">
        <w:rPr>
          <w:rFonts w:ascii="Times New Roman" w:eastAsia="Arial MT" w:hAnsi="Times New Roman"/>
          <w:spacing w:val="-6"/>
          <w:sz w:val="22"/>
          <w:szCs w:val="22"/>
          <w:lang w:val="bs"/>
        </w:rPr>
        <w:t xml:space="preserve"> </w:t>
      </w:r>
      <w:r w:rsidR="006A029E" w:rsidRPr="00A97978">
        <w:rPr>
          <w:rFonts w:ascii="Times New Roman" w:eastAsia="Arial MT" w:hAnsi="Times New Roman"/>
          <w:sz w:val="22"/>
          <w:szCs w:val="22"/>
          <w:lang w:val="bs"/>
        </w:rPr>
        <w:t>razdoblja u proračunskom razdoblju 2025.-2027. godina</w:t>
      </w:r>
      <w:r w:rsidR="00A97978" w:rsidRPr="00A97978">
        <w:rPr>
          <w:rFonts w:ascii="Times New Roman" w:eastAsia="Arial MT" w:hAnsi="Times New Roman"/>
          <w:sz w:val="22"/>
          <w:szCs w:val="22"/>
          <w:lang w:val="bs"/>
        </w:rPr>
        <w:t xml:space="preserve"> </w:t>
      </w:r>
      <w:r w:rsidR="00C2496D" w:rsidRPr="00A97978"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="00C2496D" w:rsidRPr="00A97978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 w:rsidR="00C2496D" w:rsidRPr="00A97978">
        <w:rPr>
          <w:rFonts w:ascii="Times New Roman" w:hAnsi="Times New Roman"/>
          <w:sz w:val="22"/>
          <w:szCs w:val="22"/>
        </w:rPr>
        <w:t>, šalje poštom ili predaje pisarnici.</w:t>
      </w:r>
    </w:p>
    <w:p w14:paraId="62C10418" w14:textId="77777777" w:rsidR="00A97978" w:rsidRPr="00A97978" w:rsidRDefault="00C2496D" w:rsidP="00A97978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A97978">
        <w:rPr>
          <w:rFonts w:ascii="Times New Roman" w:hAnsi="Times New Roman"/>
          <w:sz w:val="22"/>
          <w:szCs w:val="22"/>
        </w:rPr>
        <w:t>Mišljenja, prijedlozi i primjedbe koji ne budu dostavljeni u roku i nisu čitko napisani</w:t>
      </w:r>
      <w:r w:rsidR="00135A41" w:rsidRPr="00A97978">
        <w:rPr>
          <w:rFonts w:ascii="Times New Roman" w:hAnsi="Times New Roman"/>
          <w:sz w:val="22"/>
          <w:szCs w:val="22"/>
        </w:rPr>
        <w:t xml:space="preserve"> i potpisani</w:t>
      </w:r>
    </w:p>
    <w:p w14:paraId="2335A3CE" w14:textId="21C6FAF1" w:rsidR="00C2496D" w:rsidRPr="00A97978" w:rsidRDefault="00C2496D" w:rsidP="00A97978">
      <w:pPr>
        <w:pStyle w:val="ListParagraph"/>
        <w:rPr>
          <w:rFonts w:ascii="Times New Roman" w:hAnsi="Times New Roman"/>
          <w:sz w:val="22"/>
          <w:szCs w:val="22"/>
        </w:rPr>
      </w:pPr>
      <w:r w:rsidRPr="00A97978">
        <w:rPr>
          <w:rFonts w:ascii="Times New Roman" w:hAnsi="Times New Roman"/>
          <w:sz w:val="22"/>
          <w:szCs w:val="22"/>
        </w:rPr>
        <w:t>neće se uzeti u razmatranje.</w:t>
      </w: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0D6261A1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  <w:r w:rsidR="00A62C26">
        <w:rPr>
          <w:rFonts w:ascii="Times New Roman" w:hAnsi="Times New Roman"/>
          <w:sz w:val="22"/>
          <w:szCs w:val="22"/>
        </w:rPr>
        <w:t>, v.r.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  <w:bookmarkEnd w:id="0"/>
    </w:p>
    <w:sectPr w:rsidR="00C2496D" w:rsidRPr="00C2496D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AED24" w14:textId="77777777" w:rsidR="000A42A0" w:rsidRDefault="000A42A0">
      <w:r>
        <w:separator/>
      </w:r>
    </w:p>
  </w:endnote>
  <w:endnote w:type="continuationSeparator" w:id="0">
    <w:p w14:paraId="778C6B14" w14:textId="77777777" w:rsidR="000A42A0" w:rsidRDefault="000A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A66B0" w14:textId="77777777" w:rsidR="000A42A0" w:rsidRDefault="000A42A0">
      <w:r>
        <w:separator/>
      </w:r>
    </w:p>
  </w:footnote>
  <w:footnote w:type="continuationSeparator" w:id="0">
    <w:p w14:paraId="75548BEE" w14:textId="77777777" w:rsidR="000A42A0" w:rsidRDefault="000A4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DBC2E7E"/>
    <w:lvl w:ilvl="0" w:tplc="14960D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20F42"/>
    <w:multiLevelType w:val="hybridMultilevel"/>
    <w:tmpl w:val="357A08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785334">
    <w:abstractNumId w:val="2"/>
  </w:num>
  <w:num w:numId="2" w16cid:durableId="1852601586">
    <w:abstractNumId w:val="0"/>
  </w:num>
  <w:num w:numId="3" w16cid:durableId="314918188">
    <w:abstractNumId w:val="3"/>
  </w:num>
  <w:num w:numId="4" w16cid:durableId="1403720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6781F"/>
    <w:rsid w:val="00071382"/>
    <w:rsid w:val="000A42A0"/>
    <w:rsid w:val="000E49D4"/>
    <w:rsid w:val="000E4BEE"/>
    <w:rsid w:val="00122D48"/>
    <w:rsid w:val="00135A41"/>
    <w:rsid w:val="0016750E"/>
    <w:rsid w:val="001B3621"/>
    <w:rsid w:val="001D0D76"/>
    <w:rsid w:val="00244F3D"/>
    <w:rsid w:val="002752A8"/>
    <w:rsid w:val="002967C9"/>
    <w:rsid w:val="002C1B14"/>
    <w:rsid w:val="002F1F4E"/>
    <w:rsid w:val="00323D56"/>
    <w:rsid w:val="00331125"/>
    <w:rsid w:val="003A659F"/>
    <w:rsid w:val="003A65B6"/>
    <w:rsid w:val="00413147"/>
    <w:rsid w:val="00423226"/>
    <w:rsid w:val="00433F84"/>
    <w:rsid w:val="004703A1"/>
    <w:rsid w:val="0047246D"/>
    <w:rsid w:val="00492FA6"/>
    <w:rsid w:val="004E176A"/>
    <w:rsid w:val="005500B3"/>
    <w:rsid w:val="00551440"/>
    <w:rsid w:val="005542C4"/>
    <w:rsid w:val="00564237"/>
    <w:rsid w:val="006045E1"/>
    <w:rsid w:val="006122F0"/>
    <w:rsid w:val="006206ED"/>
    <w:rsid w:val="006A029E"/>
    <w:rsid w:val="006B1892"/>
    <w:rsid w:val="006F67C0"/>
    <w:rsid w:val="00791482"/>
    <w:rsid w:val="007A08FB"/>
    <w:rsid w:val="007C2D0E"/>
    <w:rsid w:val="007E3034"/>
    <w:rsid w:val="007E47B3"/>
    <w:rsid w:val="00800714"/>
    <w:rsid w:val="00850E07"/>
    <w:rsid w:val="008669BD"/>
    <w:rsid w:val="00883947"/>
    <w:rsid w:val="008A446F"/>
    <w:rsid w:val="008A7225"/>
    <w:rsid w:val="00924B2D"/>
    <w:rsid w:val="00974EF9"/>
    <w:rsid w:val="009945E9"/>
    <w:rsid w:val="00A04314"/>
    <w:rsid w:val="00A23355"/>
    <w:rsid w:val="00A62C26"/>
    <w:rsid w:val="00A75881"/>
    <w:rsid w:val="00A97978"/>
    <w:rsid w:val="00AD1F6E"/>
    <w:rsid w:val="00AF1BE2"/>
    <w:rsid w:val="00B3743F"/>
    <w:rsid w:val="00B44773"/>
    <w:rsid w:val="00B92BE8"/>
    <w:rsid w:val="00B94F0A"/>
    <w:rsid w:val="00C2496D"/>
    <w:rsid w:val="00C33AEF"/>
    <w:rsid w:val="00D03E59"/>
    <w:rsid w:val="00D44A85"/>
    <w:rsid w:val="00D80B61"/>
    <w:rsid w:val="00DD44D5"/>
    <w:rsid w:val="00DD482F"/>
    <w:rsid w:val="00DE07F0"/>
    <w:rsid w:val="00E00698"/>
    <w:rsid w:val="00E3221F"/>
    <w:rsid w:val="00E37BC6"/>
    <w:rsid w:val="00E6608F"/>
    <w:rsid w:val="00E7277F"/>
    <w:rsid w:val="00E76C7A"/>
    <w:rsid w:val="00EA259E"/>
    <w:rsid w:val="00EA7408"/>
    <w:rsid w:val="00EB201B"/>
    <w:rsid w:val="00EB6D37"/>
    <w:rsid w:val="00ED76CA"/>
    <w:rsid w:val="00F201F6"/>
    <w:rsid w:val="00F71780"/>
    <w:rsid w:val="00F8452E"/>
    <w:rsid w:val="00FA40B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135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27</cp:revision>
  <cp:lastPrinted>2022-10-21T07:45:00Z</cp:lastPrinted>
  <dcterms:created xsi:type="dcterms:W3CDTF">2020-09-28T08:13:00Z</dcterms:created>
  <dcterms:modified xsi:type="dcterms:W3CDTF">2025-06-30T08:51:00Z</dcterms:modified>
</cp:coreProperties>
</file>