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bookmarkEnd w:id="0"/>
    <w:p w14:paraId="0AC53AAD" w14:textId="77777777" w:rsidR="000C1F67" w:rsidRPr="00B16490" w:rsidRDefault="000C1F67" w:rsidP="000C1F67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Klasa: </w:t>
      </w:r>
      <w:r w:rsidRPr="00B16490">
        <w:rPr>
          <w:rFonts w:ascii="Times New Roman" w:hAnsi="Times New Roman"/>
          <w:bCs/>
          <w:sz w:val="22"/>
          <w:szCs w:val="22"/>
        </w:rPr>
        <w:tab/>
      </w:r>
      <w:r w:rsidRPr="00B16490">
        <w:rPr>
          <w:rFonts w:ascii="Times New Roman" w:hAnsi="Times New Roman"/>
          <w:bCs/>
          <w:sz w:val="22"/>
          <w:szCs w:val="22"/>
        </w:rPr>
        <w:tab/>
        <w:t>406-09/25-01/</w:t>
      </w:r>
      <w:r>
        <w:rPr>
          <w:rFonts w:ascii="Times New Roman" w:hAnsi="Times New Roman"/>
          <w:bCs/>
          <w:sz w:val="22"/>
          <w:szCs w:val="22"/>
        </w:rPr>
        <w:t>47</w:t>
      </w:r>
    </w:p>
    <w:p w14:paraId="4B68A9C8" w14:textId="77372650" w:rsidR="000C1F67" w:rsidRPr="00B16490" w:rsidRDefault="000C1F67" w:rsidP="000C1F67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Urbroj: </w:t>
      </w:r>
      <w:r w:rsidRPr="00B16490">
        <w:rPr>
          <w:rFonts w:ascii="Times New Roman" w:hAnsi="Times New Roman"/>
          <w:bCs/>
          <w:sz w:val="22"/>
          <w:szCs w:val="22"/>
        </w:rPr>
        <w:tab/>
      </w:r>
      <w:r w:rsidRPr="00B16490">
        <w:rPr>
          <w:rFonts w:ascii="Times New Roman" w:hAnsi="Times New Roman"/>
          <w:bCs/>
          <w:sz w:val="22"/>
          <w:szCs w:val="22"/>
        </w:rPr>
        <w:tab/>
        <w:t>2117-03-25-</w:t>
      </w:r>
      <w:r>
        <w:rPr>
          <w:rFonts w:ascii="Times New Roman" w:hAnsi="Times New Roman"/>
          <w:bCs/>
          <w:sz w:val="22"/>
          <w:szCs w:val="22"/>
        </w:rPr>
        <w:t>4</w:t>
      </w:r>
    </w:p>
    <w:p w14:paraId="09463A92" w14:textId="52AC71B1" w:rsidR="000C1F67" w:rsidRPr="00B16490" w:rsidRDefault="000C1F67" w:rsidP="000C1F67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B. Polje, </w:t>
      </w:r>
      <w:r w:rsidRPr="00B16490">
        <w:rPr>
          <w:rFonts w:ascii="Times New Roman" w:hAnsi="Times New Roman"/>
          <w:bCs/>
          <w:sz w:val="22"/>
          <w:szCs w:val="22"/>
        </w:rPr>
        <w:tab/>
        <w:t>0</w:t>
      </w:r>
      <w:r>
        <w:rPr>
          <w:rFonts w:ascii="Times New Roman" w:hAnsi="Times New Roman"/>
          <w:bCs/>
          <w:sz w:val="22"/>
          <w:szCs w:val="22"/>
        </w:rPr>
        <w:t>8</w:t>
      </w:r>
      <w:r w:rsidRPr="00B16490">
        <w:rPr>
          <w:rFonts w:ascii="Times New Roman" w:hAnsi="Times New Roman"/>
          <w:bCs/>
          <w:sz w:val="22"/>
          <w:szCs w:val="22"/>
        </w:rPr>
        <w:t>.0</w:t>
      </w:r>
      <w:r>
        <w:rPr>
          <w:rFonts w:ascii="Times New Roman" w:hAnsi="Times New Roman"/>
          <w:bCs/>
          <w:sz w:val="22"/>
          <w:szCs w:val="22"/>
        </w:rPr>
        <w:t>7</w:t>
      </w:r>
      <w:r w:rsidRPr="00B16490">
        <w:rPr>
          <w:rFonts w:ascii="Times New Roman" w:hAnsi="Times New Roman"/>
          <w:bCs/>
          <w:sz w:val="22"/>
          <w:szCs w:val="22"/>
        </w:rPr>
        <w:t>.2025.</w:t>
      </w:r>
    </w:p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6915B10F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731693">
        <w:rPr>
          <w:rFonts w:ascii="Times New Roman" w:hAnsi="Times New Roman"/>
          <w:sz w:val="22"/>
          <w:szCs w:val="22"/>
        </w:rPr>
        <w:t>9</w:t>
      </w:r>
      <w:r w:rsidR="00833267" w:rsidRPr="006B6995">
        <w:rPr>
          <w:rFonts w:ascii="Times New Roman" w:hAnsi="Times New Roman"/>
          <w:sz w:val="22"/>
          <w:szCs w:val="22"/>
        </w:rPr>
        <w:t>/2</w:t>
      </w:r>
      <w:r w:rsidR="00833267">
        <w:rPr>
          <w:rFonts w:ascii="Times New Roman" w:hAnsi="Times New Roman"/>
          <w:sz w:val="22"/>
          <w:szCs w:val="22"/>
        </w:rPr>
        <w:t>4</w:t>
      </w:r>
      <w:r w:rsidR="003D42E4">
        <w:rPr>
          <w:rFonts w:ascii="Times New Roman" w:hAnsi="Times New Roman"/>
          <w:sz w:val="22"/>
          <w:szCs w:val="22"/>
        </w:rPr>
        <w:t xml:space="preserve"> i </w:t>
      </w:r>
      <w:r w:rsidR="00731693">
        <w:rPr>
          <w:rFonts w:ascii="Times New Roman" w:hAnsi="Times New Roman"/>
          <w:sz w:val="22"/>
          <w:szCs w:val="22"/>
        </w:rPr>
        <w:t>3</w:t>
      </w:r>
      <w:r w:rsidR="003D42E4">
        <w:rPr>
          <w:rFonts w:ascii="Times New Roman" w:hAnsi="Times New Roman"/>
          <w:sz w:val="22"/>
          <w:szCs w:val="22"/>
        </w:rPr>
        <w:t>/2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31693">
        <w:rPr>
          <w:rFonts w:ascii="Times New Roman" w:hAnsi="Times New Roman"/>
          <w:sz w:val="22"/>
          <w:szCs w:val="22"/>
        </w:rPr>
        <w:t>8</w:t>
      </w:r>
      <w:r w:rsidR="003D42E4">
        <w:rPr>
          <w:rFonts w:ascii="Times New Roman" w:hAnsi="Times New Roman"/>
          <w:sz w:val="22"/>
          <w:szCs w:val="22"/>
        </w:rPr>
        <w:t>/24</w:t>
      </w:r>
      <w:r w:rsidR="00833267" w:rsidRPr="006B6995">
        <w:rPr>
          <w:rFonts w:ascii="Times New Roman" w:hAnsi="Times New Roman"/>
          <w:sz w:val="22"/>
          <w:szCs w:val="22"/>
        </w:rPr>
        <w:t>),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0C1F67">
        <w:rPr>
          <w:rFonts w:ascii="Times New Roman" w:hAnsi="Times New Roman"/>
          <w:sz w:val="22"/>
          <w:szCs w:val="22"/>
        </w:rPr>
        <w:t>08. srpnja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731693">
        <w:rPr>
          <w:rFonts w:ascii="Times New Roman" w:hAnsi="Times New Roman"/>
          <w:sz w:val="22"/>
          <w:szCs w:val="22"/>
        </w:rPr>
        <w:t>5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3F7F0653" w14:textId="77777777" w:rsidR="000C1F67" w:rsidRPr="0080622F" w:rsidRDefault="001B005E" w:rsidP="000C1F6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2E221E">
        <w:rPr>
          <w:rFonts w:ascii="Times New Roman" w:hAnsi="Times New Roman"/>
          <w:b/>
          <w:sz w:val="22"/>
          <w:szCs w:val="22"/>
        </w:rPr>
        <w:t xml:space="preserve">- </w:t>
      </w:r>
      <w:r w:rsidR="000C1F67" w:rsidRPr="0080622F">
        <w:rPr>
          <w:rFonts w:ascii="Times New Roman" w:hAnsi="Times New Roman"/>
          <w:b/>
          <w:sz w:val="22"/>
          <w:szCs w:val="22"/>
        </w:rPr>
        <w:t xml:space="preserve">Izrada istezališta za barke u naselju Prožurska Luka </w:t>
      </w:r>
    </w:p>
    <w:p w14:paraId="2299456A" w14:textId="07227646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0C1F67">
        <w:rPr>
          <w:rFonts w:ascii="Times New Roman" w:hAnsi="Times New Roman"/>
          <w:b/>
          <w:sz w:val="22"/>
          <w:szCs w:val="22"/>
        </w:rPr>
        <w:t>169</w:t>
      </w:r>
      <w:r w:rsidRPr="00591BA7">
        <w:rPr>
          <w:rFonts w:ascii="Times New Roman" w:hAnsi="Times New Roman"/>
          <w:b/>
          <w:sz w:val="22"/>
          <w:szCs w:val="22"/>
        </w:rPr>
        <w:t>/2025-PAO)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6BE0E6A9" w:rsidR="001B005E" w:rsidRPr="002E221E" w:rsidRDefault="000C1F67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 w:rsidR="0073169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7F853F2C" w:rsidR="00037F80" w:rsidRPr="003579BF" w:rsidRDefault="000C1F67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44/2025-NKd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027EDD1" w14:textId="6E9ACD9D" w:rsidR="001B005E" w:rsidRPr="002E221E" w:rsidRDefault="000C1F67" w:rsidP="001E3F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651810">
              <w:rPr>
                <w:rFonts w:ascii="Times New Roman" w:hAnsi="Times New Roman"/>
                <w:bCs/>
                <w:sz w:val="22"/>
                <w:szCs w:val="22"/>
              </w:rPr>
              <w:t>Izrada istezališta za barke u naselju Prožurska Luka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CPV: 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2354971D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3D42E4" w:rsidRPr="00A757E2" w14:paraId="01AD0AE8" w14:textId="77777777" w:rsidTr="00C92608">
        <w:tc>
          <w:tcPr>
            <w:tcW w:w="4390" w:type="dxa"/>
          </w:tcPr>
          <w:p w14:paraId="4E547101" w14:textId="77777777" w:rsidR="003D42E4" w:rsidRPr="00A757E2" w:rsidRDefault="003D42E4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88000D8" w14:textId="4267AC83" w:rsidR="003D42E4" w:rsidRPr="00A757E2" w:rsidRDefault="000C1F67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</w:t>
            </w:r>
            <w:r>
              <w:rPr>
                <w:rFonts w:ascii="Times New Roman" w:hAnsi="Times New Roman"/>
                <w:sz w:val="22"/>
                <w:szCs w:val="22"/>
              </w:rPr>
              <w:t>u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 utvrđen</w:t>
            </w:r>
            <w:r>
              <w:rPr>
                <w:rFonts w:ascii="Times New Roman" w:hAnsi="Times New Roman"/>
                <w:sz w:val="22"/>
                <w:szCs w:val="22"/>
              </w:rPr>
              <w:t>o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m na terenu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0C1F67" w:rsidRPr="002E221E" w14:paraId="0CC89380" w14:textId="77777777" w:rsidTr="008D1101">
        <w:tc>
          <w:tcPr>
            <w:tcW w:w="4390" w:type="dxa"/>
          </w:tcPr>
          <w:p w14:paraId="25EBAFC3" w14:textId="77777777" w:rsidR="000C1F67" w:rsidRPr="002E221E" w:rsidRDefault="000C1F67" w:rsidP="000C1F67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67CB7B9A" w:rsidR="000C1F67" w:rsidRPr="002E221E" w:rsidRDefault="000C1F67" w:rsidP="000C1F67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Aktivnost A209201</w:t>
            </w:r>
          </w:p>
        </w:tc>
      </w:tr>
      <w:tr w:rsidR="000C1F67" w:rsidRPr="002E221E" w14:paraId="6BC5EC40" w14:textId="77777777" w:rsidTr="008D1101">
        <w:tc>
          <w:tcPr>
            <w:tcW w:w="4390" w:type="dxa"/>
          </w:tcPr>
          <w:p w14:paraId="05CF5F88" w14:textId="77777777" w:rsidR="000C1F67" w:rsidRPr="002E221E" w:rsidRDefault="000C1F67" w:rsidP="000C1F67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F90A990" w14:textId="0451BE95" w:rsidR="000C1F67" w:rsidRPr="002E221E" w:rsidRDefault="000C1F67" w:rsidP="000C1F67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32329</w:t>
            </w:r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3621C327" w:rsidR="001B005E" w:rsidRPr="002E221E" w:rsidRDefault="000C1F67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4.5</w:t>
            </w:r>
            <w:r w:rsidR="00AF0F84">
              <w:rPr>
                <w:rFonts w:ascii="Times New Roman" w:hAnsi="Times New Roman"/>
                <w:sz w:val="22"/>
                <w:szCs w:val="22"/>
              </w:rPr>
              <w:t>00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51160022" w14:textId="77777777" w:rsidR="00AF0F84" w:rsidRPr="00505685" w:rsidRDefault="00AF0F84" w:rsidP="00AF0F8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07E69510" w14:textId="540FFA35" w:rsidR="001B005E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4A6CA280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30A61755" w14:textId="77777777" w:rsidR="00AF0F84" w:rsidRPr="00505685" w:rsidRDefault="00AF0F84" w:rsidP="00AF0F8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1D15E01D" w14:textId="6ED9F829" w:rsidR="001B005E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70794695" w:rsidR="001B005E" w:rsidRPr="002E221E" w:rsidRDefault="00AF0F84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01/0</w:t>
            </w:r>
            <w:r w:rsidR="000C1F67">
              <w:rPr>
                <w:rFonts w:ascii="Times New Roman" w:hAnsi="Times New Roman"/>
                <w:sz w:val="22"/>
                <w:szCs w:val="22"/>
              </w:rPr>
              <w:t>7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 w:rsidR="000C1F67">
              <w:rPr>
                <w:rFonts w:ascii="Times New Roman" w:hAnsi="Times New Roman"/>
                <w:sz w:val="22"/>
                <w:szCs w:val="22"/>
              </w:rPr>
              <w:t>02. srpnja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65724768" w:rsidR="001B005E" w:rsidRPr="002E221E" w:rsidRDefault="000C1F67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4.400</w:t>
            </w:r>
            <w:r w:rsidR="00AF0F84" w:rsidRPr="002E221E">
              <w:rPr>
                <w:rFonts w:ascii="Times New Roman" w:hAnsi="Times New Roman"/>
                <w:sz w:val="22"/>
                <w:szCs w:val="22"/>
              </w:rPr>
              <w:t>,00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5.500,00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0A42D863" w:rsidR="001B005E" w:rsidRPr="002E221E" w:rsidRDefault="000C1F67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Početak izvršavanja usluge  po potpisivanju ugovora, odnosno izdavanju narudžbenice, uz rok izvođenja od 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1FAB41E5" w:rsidR="001B005E" w:rsidRPr="002E221E" w:rsidRDefault="00AF0F84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Obala</w:t>
            </w:r>
            <w:r w:rsidR="001E3F91" w:rsidRPr="00591BA7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P</w:t>
            </w:r>
            <w: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rožurska luka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77777777" w:rsidR="001E3F91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  <w:p w14:paraId="05848794" w14:textId="71BB631E" w:rsidR="001B005E" w:rsidRPr="002E221E" w:rsidRDefault="000C1F67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17A96EBD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Primopredaja uz sudjelovanje ovlaštenog predstavnika MO P</w:t>
            </w:r>
            <w:r w:rsidR="00AF0F84">
              <w:rPr>
                <w:rFonts w:ascii="Times New Roman" w:hAnsi="Times New Roman"/>
                <w:sz w:val="22"/>
                <w:szCs w:val="22"/>
              </w:rPr>
              <w:t>rožura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2E221E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91C4C85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5B8886FC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E221E">
        <w:rPr>
          <w:rFonts w:ascii="Times New Roman" w:hAnsi="Times New Roman"/>
          <w:sz w:val="22"/>
          <w:szCs w:val="22"/>
        </w:rPr>
        <w:fldChar w:fldCharType="separate"/>
      </w:r>
      <w:r w:rsidR="000C1F67">
        <w:rPr>
          <w:rFonts w:ascii="Times New Roman" w:hAnsi="Times New Roman"/>
          <w:noProof/>
          <w:sz w:val="22"/>
          <w:szCs w:val="22"/>
        </w:rPr>
        <w:instrText>07.07.2025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  <w:r w:rsidRPr="002E221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568A6" w14:textId="77777777" w:rsidR="00CB0B25" w:rsidRDefault="00CB0B25">
      <w:r>
        <w:separator/>
      </w:r>
    </w:p>
  </w:endnote>
  <w:endnote w:type="continuationSeparator" w:id="0">
    <w:p w14:paraId="11C97C29" w14:textId="77777777" w:rsidR="00CB0B25" w:rsidRDefault="00CB0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CCAA" w14:textId="77777777" w:rsidR="00CB0B25" w:rsidRDefault="00CB0B25">
      <w:r>
        <w:separator/>
      </w:r>
    </w:p>
  </w:footnote>
  <w:footnote w:type="continuationSeparator" w:id="0">
    <w:p w14:paraId="42BA8229" w14:textId="77777777" w:rsidR="00CB0B25" w:rsidRDefault="00CB0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61A33"/>
    <w:rsid w:val="00071382"/>
    <w:rsid w:val="000C1F67"/>
    <w:rsid w:val="001B005E"/>
    <w:rsid w:val="001B3621"/>
    <w:rsid w:val="001E3F91"/>
    <w:rsid w:val="0025306B"/>
    <w:rsid w:val="00285382"/>
    <w:rsid w:val="002967C9"/>
    <w:rsid w:val="002E0449"/>
    <w:rsid w:val="002E221E"/>
    <w:rsid w:val="002E4C08"/>
    <w:rsid w:val="002F1F4E"/>
    <w:rsid w:val="003263B1"/>
    <w:rsid w:val="00331125"/>
    <w:rsid w:val="003676C2"/>
    <w:rsid w:val="003B30F2"/>
    <w:rsid w:val="003C640F"/>
    <w:rsid w:val="003D42E4"/>
    <w:rsid w:val="00423226"/>
    <w:rsid w:val="00463F68"/>
    <w:rsid w:val="00500779"/>
    <w:rsid w:val="005032FF"/>
    <w:rsid w:val="0054544F"/>
    <w:rsid w:val="00564725"/>
    <w:rsid w:val="005C5339"/>
    <w:rsid w:val="006045E1"/>
    <w:rsid w:val="00655BE0"/>
    <w:rsid w:val="006F67C0"/>
    <w:rsid w:val="00702267"/>
    <w:rsid w:val="00731693"/>
    <w:rsid w:val="00744D96"/>
    <w:rsid w:val="00746F0B"/>
    <w:rsid w:val="00763591"/>
    <w:rsid w:val="007D10A6"/>
    <w:rsid w:val="007E3034"/>
    <w:rsid w:val="00833267"/>
    <w:rsid w:val="00865088"/>
    <w:rsid w:val="00871F9A"/>
    <w:rsid w:val="00931426"/>
    <w:rsid w:val="00954C1D"/>
    <w:rsid w:val="009D2BF8"/>
    <w:rsid w:val="00A23355"/>
    <w:rsid w:val="00A31B96"/>
    <w:rsid w:val="00AC3F6E"/>
    <w:rsid w:val="00AD1F6E"/>
    <w:rsid w:val="00AF0F84"/>
    <w:rsid w:val="00AF4C44"/>
    <w:rsid w:val="00B44773"/>
    <w:rsid w:val="00BA49F0"/>
    <w:rsid w:val="00C00EBB"/>
    <w:rsid w:val="00C33AEF"/>
    <w:rsid w:val="00C372F4"/>
    <w:rsid w:val="00CB0B25"/>
    <w:rsid w:val="00D03E59"/>
    <w:rsid w:val="00D522E0"/>
    <w:rsid w:val="00D5443D"/>
    <w:rsid w:val="00DC5FA3"/>
    <w:rsid w:val="00DD44D5"/>
    <w:rsid w:val="00E00698"/>
    <w:rsid w:val="00E22D78"/>
    <w:rsid w:val="00E3221F"/>
    <w:rsid w:val="00EA259E"/>
    <w:rsid w:val="00EB4461"/>
    <w:rsid w:val="00EB6D37"/>
    <w:rsid w:val="00ED76CA"/>
    <w:rsid w:val="00F201F6"/>
    <w:rsid w:val="00F20812"/>
    <w:rsid w:val="00F230D7"/>
    <w:rsid w:val="00F4217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97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2009-06-18T11:51:00Z</cp:lastPrinted>
  <dcterms:created xsi:type="dcterms:W3CDTF">2023-05-05T11:34:00Z</dcterms:created>
  <dcterms:modified xsi:type="dcterms:W3CDTF">2025-07-07T12:37:00Z</dcterms:modified>
</cp:coreProperties>
</file>