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F2B7F" w14:textId="77777777" w:rsidR="00435B60" w:rsidRDefault="00435B60" w:rsidP="00435B60">
      <w:pPr>
        <w:pStyle w:val="Header"/>
      </w:pPr>
      <w:r>
        <w:rPr>
          <w:b/>
          <w:noProof/>
          <w:sz w:val="22"/>
          <w:lang w:val="en-US"/>
        </w:rPr>
        <w:drawing>
          <wp:anchor distT="0" distB="0" distL="114300" distR="114300" simplePos="0" relativeHeight="251659264" behindDoc="0" locked="0" layoutInCell="1" allowOverlap="1" wp14:anchorId="3B556D60" wp14:editId="5751DD6E">
            <wp:simplePos x="0" y="0"/>
            <wp:positionH relativeFrom="page">
              <wp:posOffset>1651635</wp:posOffset>
            </wp:positionH>
            <wp:positionV relativeFrom="page">
              <wp:posOffset>345440</wp:posOffset>
            </wp:positionV>
            <wp:extent cx="629920" cy="788035"/>
            <wp:effectExtent l="0" t="0" r="0" b="0"/>
            <wp:wrapTopAndBottom/>
            <wp:docPr id="3" name="Slika 3" descr="HRGrbSluzb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GrbSluzben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8479C9" w14:textId="77777777" w:rsidR="00435B60" w:rsidRPr="00F201F6" w:rsidRDefault="00435B60" w:rsidP="00435B60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b/>
        </w:rPr>
      </w:pPr>
      <w:r w:rsidRPr="00F201F6">
        <w:rPr>
          <w:b/>
        </w:rPr>
        <w:tab/>
      </w:r>
      <w:r w:rsidRPr="00F201F6">
        <w:rPr>
          <w:rFonts w:ascii="Times New Roman" w:hAnsi="Times New Roman"/>
          <w:b/>
        </w:rPr>
        <w:t>REPUBLIKA HRVATSKA</w:t>
      </w:r>
    </w:p>
    <w:p w14:paraId="3840D4E9" w14:textId="77777777" w:rsidR="00435B60" w:rsidRPr="00F201F6" w:rsidRDefault="00435B60" w:rsidP="00435B60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</w:rPr>
      </w:pPr>
      <w:r w:rsidRPr="00F201F6">
        <w:rPr>
          <w:rFonts w:ascii="Times New Roman" w:hAnsi="Times New Roman"/>
        </w:rPr>
        <w:tab/>
        <w:t>DUBROVAČKO - NERETVANSKA ŽUPANIJA</w:t>
      </w:r>
    </w:p>
    <w:p w14:paraId="2A34ADA9" w14:textId="77777777" w:rsidR="00435B60" w:rsidRPr="00F201F6" w:rsidRDefault="00435B60" w:rsidP="00435B60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</w:rPr>
      </w:pPr>
      <w:r>
        <w:rPr>
          <w:rFonts w:ascii="Times New Roman" w:hAnsi="Times New Roman"/>
        </w:rPr>
        <w:tab/>
        <w:t>OPĆINA MLJET</w:t>
      </w:r>
    </w:p>
    <w:p w14:paraId="75AB880C" w14:textId="7AA8B1D4" w:rsidR="00435B60" w:rsidRPr="00435B60" w:rsidRDefault="00435B60" w:rsidP="00435B60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b/>
        </w:rPr>
      </w:pPr>
      <w:r w:rsidRPr="00F201F6">
        <w:rPr>
          <w:rFonts w:ascii="Times New Roman" w:hAnsi="Times New Roman"/>
          <w:b/>
        </w:rPr>
        <w:t xml:space="preserve">            </w:t>
      </w:r>
      <w:r>
        <w:rPr>
          <w:rFonts w:ascii="Times New Roman" w:hAnsi="Times New Roman"/>
          <w:b/>
        </w:rPr>
        <w:t xml:space="preserve">              Općinski načelnik</w:t>
      </w:r>
    </w:p>
    <w:p w14:paraId="04D2D06B" w14:textId="77777777" w:rsidR="00C66128" w:rsidRDefault="00C6612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01A4148" w14:textId="627D4A80" w:rsidR="00C66128" w:rsidRPr="000F64F3" w:rsidRDefault="00C66128" w:rsidP="005D022D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KLASA:</w:t>
      </w:r>
      <w:r w:rsidRPr="000F64F3">
        <w:rPr>
          <w:rFonts w:ascii="Times New Roman" w:hAnsi="Times New Roman"/>
          <w:sz w:val="22"/>
          <w:szCs w:val="22"/>
        </w:rPr>
        <w:tab/>
      </w:r>
      <w:r w:rsidR="005D022D" w:rsidRPr="000F64F3">
        <w:rPr>
          <w:rFonts w:ascii="Times New Roman" w:hAnsi="Times New Roman"/>
          <w:sz w:val="22"/>
          <w:szCs w:val="22"/>
        </w:rPr>
        <w:t>024-12/2</w:t>
      </w:r>
      <w:r w:rsidR="000F64F3">
        <w:rPr>
          <w:rFonts w:ascii="Times New Roman" w:hAnsi="Times New Roman"/>
          <w:sz w:val="22"/>
          <w:szCs w:val="22"/>
        </w:rPr>
        <w:t>5</w:t>
      </w:r>
      <w:r w:rsidR="005D022D" w:rsidRPr="000F64F3">
        <w:rPr>
          <w:rFonts w:ascii="Times New Roman" w:hAnsi="Times New Roman"/>
          <w:sz w:val="22"/>
          <w:szCs w:val="22"/>
        </w:rPr>
        <w:t>-01/</w:t>
      </w:r>
      <w:r w:rsidR="00C47B5E">
        <w:rPr>
          <w:rFonts w:ascii="Times New Roman" w:hAnsi="Times New Roman"/>
          <w:sz w:val="22"/>
          <w:szCs w:val="22"/>
        </w:rPr>
        <w:t>02</w:t>
      </w:r>
      <w:r w:rsidRPr="000F64F3">
        <w:rPr>
          <w:rFonts w:ascii="Times New Roman" w:hAnsi="Times New Roman"/>
          <w:sz w:val="22"/>
          <w:szCs w:val="22"/>
        </w:rPr>
        <w:fldChar w:fldCharType="begin"/>
      </w:r>
      <w:r w:rsidRPr="000F64F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F64F3">
        <w:rPr>
          <w:rFonts w:ascii="Times New Roman" w:hAnsi="Times New Roman"/>
          <w:sz w:val="22"/>
          <w:szCs w:val="22"/>
        </w:rPr>
        <w:fldChar w:fldCharType="separate"/>
      </w:r>
      <w:r w:rsidRPr="000F64F3">
        <w:rPr>
          <w:rFonts w:ascii="Times New Roman" w:hAnsi="Times New Roman"/>
          <w:sz w:val="22"/>
          <w:szCs w:val="22"/>
        </w:rPr>
        <w:fldChar w:fldCharType="end"/>
      </w:r>
    </w:p>
    <w:p w14:paraId="4A474724" w14:textId="1D1F23CA" w:rsidR="00C66128" w:rsidRPr="000F64F3" w:rsidRDefault="00C66128" w:rsidP="005D022D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URBROJ:</w:t>
      </w:r>
      <w:r w:rsidRPr="000F64F3">
        <w:rPr>
          <w:rFonts w:ascii="Times New Roman" w:hAnsi="Times New Roman"/>
          <w:sz w:val="22"/>
          <w:szCs w:val="22"/>
        </w:rPr>
        <w:tab/>
      </w:r>
      <w:r w:rsidR="005D022D" w:rsidRPr="000F64F3">
        <w:rPr>
          <w:rFonts w:ascii="Times New Roman" w:hAnsi="Times New Roman"/>
          <w:sz w:val="22"/>
          <w:szCs w:val="22"/>
        </w:rPr>
        <w:t>2117-03-2</w:t>
      </w:r>
      <w:r w:rsidR="000F64F3">
        <w:rPr>
          <w:rFonts w:ascii="Times New Roman" w:hAnsi="Times New Roman"/>
          <w:sz w:val="22"/>
          <w:szCs w:val="22"/>
        </w:rPr>
        <w:t>5</w:t>
      </w:r>
      <w:r w:rsidR="005D022D" w:rsidRPr="000F64F3">
        <w:rPr>
          <w:rFonts w:ascii="Times New Roman" w:hAnsi="Times New Roman"/>
          <w:sz w:val="22"/>
          <w:szCs w:val="22"/>
        </w:rPr>
        <w:t>-</w:t>
      </w:r>
      <w:r w:rsidR="000F64F3">
        <w:rPr>
          <w:rFonts w:ascii="Times New Roman" w:hAnsi="Times New Roman"/>
          <w:sz w:val="22"/>
          <w:szCs w:val="22"/>
        </w:rPr>
        <w:t>1</w:t>
      </w:r>
      <w:r w:rsidRPr="000F64F3">
        <w:rPr>
          <w:rFonts w:ascii="Times New Roman" w:hAnsi="Times New Roman"/>
          <w:sz w:val="22"/>
          <w:szCs w:val="22"/>
        </w:rPr>
        <w:fldChar w:fldCharType="begin"/>
      </w:r>
      <w:r w:rsidRPr="000F64F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F64F3">
        <w:rPr>
          <w:rFonts w:ascii="Times New Roman" w:hAnsi="Times New Roman"/>
          <w:sz w:val="22"/>
          <w:szCs w:val="22"/>
        </w:rPr>
        <w:fldChar w:fldCharType="separate"/>
      </w:r>
      <w:r w:rsidRPr="000F64F3">
        <w:rPr>
          <w:rFonts w:ascii="Times New Roman" w:hAnsi="Times New Roman"/>
          <w:sz w:val="22"/>
          <w:szCs w:val="22"/>
        </w:rPr>
        <w:fldChar w:fldCharType="end"/>
      </w:r>
    </w:p>
    <w:p w14:paraId="2B80FDB5" w14:textId="221335C5" w:rsidR="00C66128" w:rsidRPr="000F64F3" w:rsidRDefault="00C66128" w:rsidP="005D022D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Babino Polje, </w:t>
      </w:r>
      <w:r w:rsidRPr="000F64F3">
        <w:rPr>
          <w:rFonts w:ascii="Times New Roman" w:hAnsi="Times New Roman"/>
          <w:sz w:val="22"/>
          <w:szCs w:val="22"/>
        </w:rPr>
        <w:tab/>
      </w:r>
      <w:r w:rsidR="00C47B5E">
        <w:rPr>
          <w:rFonts w:ascii="Times New Roman" w:hAnsi="Times New Roman"/>
          <w:sz w:val="22"/>
          <w:szCs w:val="22"/>
        </w:rPr>
        <w:t>01.</w:t>
      </w:r>
      <w:r w:rsidR="005D022D" w:rsidRPr="000F64F3">
        <w:rPr>
          <w:rFonts w:ascii="Times New Roman" w:hAnsi="Times New Roman"/>
          <w:sz w:val="22"/>
          <w:szCs w:val="22"/>
        </w:rPr>
        <w:t>0</w:t>
      </w:r>
      <w:r w:rsidR="000F64F3">
        <w:rPr>
          <w:rFonts w:ascii="Times New Roman" w:hAnsi="Times New Roman"/>
          <w:sz w:val="22"/>
          <w:szCs w:val="22"/>
        </w:rPr>
        <w:t>7</w:t>
      </w:r>
      <w:r w:rsidR="005D022D" w:rsidRPr="000F64F3">
        <w:rPr>
          <w:rFonts w:ascii="Times New Roman" w:hAnsi="Times New Roman"/>
          <w:sz w:val="22"/>
          <w:szCs w:val="22"/>
        </w:rPr>
        <w:t>.202</w:t>
      </w:r>
      <w:r w:rsidR="000F64F3">
        <w:rPr>
          <w:rFonts w:ascii="Times New Roman" w:hAnsi="Times New Roman"/>
          <w:sz w:val="22"/>
          <w:szCs w:val="22"/>
        </w:rPr>
        <w:t>5</w:t>
      </w:r>
      <w:r w:rsidR="005D022D" w:rsidRPr="000F64F3">
        <w:rPr>
          <w:rFonts w:ascii="Times New Roman" w:hAnsi="Times New Roman"/>
          <w:sz w:val="22"/>
          <w:szCs w:val="22"/>
        </w:rPr>
        <w:t>.</w:t>
      </w:r>
      <w:r w:rsidRPr="000F64F3">
        <w:rPr>
          <w:rFonts w:ascii="Times New Roman" w:hAnsi="Times New Roman"/>
          <w:sz w:val="22"/>
          <w:szCs w:val="22"/>
        </w:rPr>
        <w:fldChar w:fldCharType="begin"/>
      </w:r>
      <w:r w:rsidRPr="000F64F3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F64F3">
        <w:rPr>
          <w:rFonts w:ascii="Times New Roman" w:hAnsi="Times New Roman"/>
          <w:sz w:val="22"/>
          <w:szCs w:val="22"/>
        </w:rPr>
        <w:fldChar w:fldCharType="begin"/>
      </w:r>
      <w:r w:rsidRPr="000F64F3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F64F3">
        <w:rPr>
          <w:rFonts w:ascii="Times New Roman" w:hAnsi="Times New Roman"/>
          <w:sz w:val="22"/>
          <w:szCs w:val="22"/>
        </w:rPr>
        <w:fldChar w:fldCharType="separate"/>
      </w:r>
      <w:r w:rsidR="004D6200">
        <w:rPr>
          <w:rFonts w:ascii="Times New Roman" w:hAnsi="Times New Roman"/>
          <w:noProof/>
          <w:sz w:val="22"/>
          <w:szCs w:val="22"/>
        </w:rPr>
        <w:instrText>30.06.2025</w:instrText>
      </w:r>
      <w:r w:rsidRPr="000F64F3">
        <w:rPr>
          <w:rFonts w:ascii="Times New Roman" w:hAnsi="Times New Roman"/>
          <w:sz w:val="22"/>
          <w:szCs w:val="22"/>
        </w:rPr>
        <w:fldChar w:fldCharType="end"/>
      </w:r>
      <w:r w:rsidRPr="000F64F3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F64F3">
        <w:rPr>
          <w:rFonts w:ascii="Times New Roman" w:hAnsi="Times New Roman"/>
          <w:sz w:val="22"/>
          <w:szCs w:val="22"/>
        </w:rPr>
        <w:fldChar w:fldCharType="separate"/>
      </w:r>
      <w:r w:rsidRPr="000F64F3">
        <w:rPr>
          <w:rFonts w:ascii="Times New Roman" w:hAnsi="Times New Roman"/>
          <w:sz w:val="22"/>
          <w:szCs w:val="22"/>
        </w:rPr>
        <w:fldChar w:fldCharType="end"/>
      </w:r>
    </w:p>
    <w:p w14:paraId="581446A5" w14:textId="77777777" w:rsidR="00C66128" w:rsidRPr="000F64F3" w:rsidRDefault="00C6612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DB6DD79" w14:textId="6AEB4C91" w:rsidR="00C66128" w:rsidRPr="000F64F3" w:rsidRDefault="00C66128" w:rsidP="00C66128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C47B5E">
        <w:rPr>
          <w:rFonts w:ascii="Times New Roman" w:hAnsi="Times New Roman"/>
          <w:sz w:val="22"/>
          <w:szCs w:val="22"/>
        </w:rPr>
        <w:t xml:space="preserve">01. </w:t>
      </w:r>
      <w:r w:rsidR="000F64F3">
        <w:rPr>
          <w:rFonts w:ascii="Times New Roman" w:hAnsi="Times New Roman"/>
          <w:sz w:val="22"/>
          <w:szCs w:val="22"/>
        </w:rPr>
        <w:t>srpnja</w:t>
      </w:r>
      <w:r w:rsidRPr="000F64F3">
        <w:rPr>
          <w:rFonts w:ascii="Times New Roman" w:hAnsi="Times New Roman"/>
          <w:sz w:val="22"/>
          <w:szCs w:val="22"/>
        </w:rPr>
        <w:t xml:space="preserve"> 202</w:t>
      </w:r>
      <w:r w:rsidR="000F64F3">
        <w:rPr>
          <w:rFonts w:ascii="Times New Roman" w:hAnsi="Times New Roman"/>
          <w:sz w:val="22"/>
          <w:szCs w:val="22"/>
        </w:rPr>
        <w:t>5</w:t>
      </w:r>
      <w:r w:rsidRPr="000F64F3">
        <w:rPr>
          <w:rFonts w:ascii="Times New Roman" w:hAnsi="Times New Roman"/>
          <w:sz w:val="22"/>
          <w:szCs w:val="22"/>
        </w:rPr>
        <w:t>. godine donosi slijedeći</w:t>
      </w:r>
    </w:p>
    <w:p w14:paraId="7B5B52A8" w14:textId="77777777" w:rsidR="00C66128" w:rsidRPr="000F64F3" w:rsidRDefault="00C66128" w:rsidP="00C66128">
      <w:pPr>
        <w:rPr>
          <w:rFonts w:ascii="Times New Roman" w:hAnsi="Times New Roman"/>
          <w:sz w:val="22"/>
          <w:szCs w:val="22"/>
        </w:rPr>
      </w:pPr>
    </w:p>
    <w:p w14:paraId="797EDFDA" w14:textId="77777777" w:rsidR="00C66128" w:rsidRPr="000F64F3" w:rsidRDefault="00C66128" w:rsidP="00C66128">
      <w:pPr>
        <w:rPr>
          <w:rFonts w:ascii="Times New Roman" w:hAnsi="Times New Roman"/>
          <w:sz w:val="22"/>
          <w:szCs w:val="22"/>
        </w:rPr>
      </w:pPr>
    </w:p>
    <w:p w14:paraId="135EB2E5" w14:textId="77777777" w:rsidR="00C66128" w:rsidRPr="000F64F3" w:rsidRDefault="00C66128" w:rsidP="00C66128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Z A K LJ U Č A K</w:t>
      </w:r>
    </w:p>
    <w:p w14:paraId="598EF757" w14:textId="25F5329F" w:rsidR="00AF0AF8" w:rsidRPr="000F64F3" w:rsidRDefault="00C66128" w:rsidP="00AF0AF8">
      <w:pPr>
        <w:ind w:left="1983" w:right="1987"/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 xml:space="preserve">o utvrđivanju prijedloga </w:t>
      </w:r>
      <w:r w:rsidR="00AF0AF8" w:rsidRPr="000F64F3">
        <w:rPr>
          <w:rFonts w:ascii="Times New Roman" w:hAnsi="Times New Roman"/>
          <w:b/>
          <w:sz w:val="22"/>
          <w:szCs w:val="22"/>
        </w:rPr>
        <w:t xml:space="preserve">Javnog poziva </w:t>
      </w:r>
      <w:r w:rsidR="00AF0AF8" w:rsidRPr="000F64F3">
        <w:rPr>
          <w:rFonts w:ascii="Times New Roman" w:hAnsi="Times New Roman"/>
          <w:b/>
          <w:bCs/>
          <w:sz w:val="22"/>
          <w:szCs w:val="22"/>
        </w:rPr>
        <w:t>za predlaganje</w:t>
      </w:r>
      <w:r w:rsidR="000F64F3" w:rsidRPr="000F64F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b/>
          <w:bCs/>
          <w:sz w:val="22"/>
          <w:szCs w:val="22"/>
        </w:rPr>
        <w:t>kandidata za članove Savjeta</w:t>
      </w:r>
      <w:r w:rsidR="00AF0AF8" w:rsidRPr="000F64F3">
        <w:rPr>
          <w:rFonts w:ascii="Times New Roman" w:hAnsi="Times New Roman"/>
          <w:b/>
          <w:bCs/>
          <w:spacing w:val="60"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b/>
          <w:bCs/>
          <w:sz w:val="22"/>
          <w:szCs w:val="22"/>
        </w:rPr>
        <w:t>mladih Općinsko</w:t>
      </w:r>
      <w:r w:rsidR="00AF0AF8" w:rsidRPr="000F64F3">
        <w:rPr>
          <w:b/>
          <w:bCs/>
          <w:sz w:val="22"/>
          <w:szCs w:val="22"/>
        </w:rPr>
        <w:t>g</w:t>
      </w:r>
      <w:r w:rsidR="00AF0AF8" w:rsidRPr="000F64F3">
        <w:rPr>
          <w:rFonts w:ascii="Times New Roman" w:hAnsi="Times New Roman"/>
          <w:b/>
          <w:bCs/>
          <w:spacing w:val="1"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b/>
          <w:bCs/>
          <w:sz w:val="22"/>
          <w:szCs w:val="22"/>
        </w:rPr>
        <w:t>vijeć</w:t>
      </w:r>
      <w:r w:rsidR="00AF0AF8" w:rsidRPr="000F64F3">
        <w:rPr>
          <w:b/>
          <w:bCs/>
          <w:sz w:val="22"/>
          <w:szCs w:val="22"/>
        </w:rPr>
        <w:t>a</w:t>
      </w:r>
      <w:r w:rsidR="00AF0AF8" w:rsidRPr="000F64F3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b/>
          <w:bCs/>
          <w:sz w:val="22"/>
          <w:szCs w:val="22"/>
        </w:rPr>
        <w:t>Općine</w:t>
      </w:r>
      <w:r w:rsidR="00AF0AF8" w:rsidRPr="000F64F3">
        <w:rPr>
          <w:rFonts w:ascii="Times New Roman" w:hAnsi="Times New Roman"/>
          <w:b/>
          <w:bCs/>
          <w:spacing w:val="-1"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b/>
          <w:bCs/>
          <w:sz w:val="22"/>
          <w:szCs w:val="22"/>
        </w:rPr>
        <w:t>Mljet</w:t>
      </w:r>
      <w:r w:rsidRPr="000F64F3">
        <w:rPr>
          <w:rFonts w:ascii="Times New Roman" w:hAnsi="Times New Roman"/>
          <w:b/>
          <w:sz w:val="22"/>
          <w:szCs w:val="22"/>
        </w:rPr>
        <w:t xml:space="preserve"> </w:t>
      </w:r>
    </w:p>
    <w:p w14:paraId="668A7A45" w14:textId="13A57C41" w:rsidR="00C66128" w:rsidRPr="000F64F3" w:rsidRDefault="00C66128" w:rsidP="00AF0AF8">
      <w:pPr>
        <w:ind w:left="1983" w:right="1987"/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(</w:t>
      </w:r>
      <w:r w:rsidR="00C47B5E">
        <w:rPr>
          <w:rFonts w:ascii="Times New Roman" w:hAnsi="Times New Roman"/>
          <w:b/>
          <w:sz w:val="22"/>
          <w:szCs w:val="22"/>
        </w:rPr>
        <w:t>162</w:t>
      </w:r>
      <w:r w:rsidRPr="000F64F3">
        <w:rPr>
          <w:rFonts w:ascii="Times New Roman" w:hAnsi="Times New Roman"/>
          <w:b/>
          <w:sz w:val="22"/>
          <w:szCs w:val="22"/>
        </w:rPr>
        <w:t>/202</w:t>
      </w:r>
      <w:r w:rsidR="000F64F3" w:rsidRPr="000F64F3">
        <w:rPr>
          <w:rFonts w:ascii="Times New Roman" w:hAnsi="Times New Roman"/>
          <w:b/>
          <w:sz w:val="22"/>
          <w:szCs w:val="22"/>
        </w:rPr>
        <w:t>5</w:t>
      </w:r>
      <w:r w:rsidRPr="000F64F3">
        <w:rPr>
          <w:rFonts w:ascii="Times New Roman" w:hAnsi="Times New Roman"/>
          <w:b/>
          <w:sz w:val="22"/>
          <w:szCs w:val="22"/>
        </w:rPr>
        <w:t>-PAO)</w:t>
      </w:r>
    </w:p>
    <w:p w14:paraId="698189A6" w14:textId="77777777" w:rsidR="00C66128" w:rsidRPr="000F64F3" w:rsidRDefault="00C66128" w:rsidP="00C66128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298A8451" w14:textId="77777777" w:rsidR="00C66128" w:rsidRPr="000F64F3" w:rsidRDefault="00C66128" w:rsidP="00C66128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I.</w:t>
      </w:r>
    </w:p>
    <w:p w14:paraId="4202D731" w14:textId="7670BD7E" w:rsidR="00C66128" w:rsidRPr="000F64F3" w:rsidRDefault="00C66128" w:rsidP="00C66128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 xml:space="preserve">Utvrđuje se prijedlog </w:t>
      </w:r>
      <w:r w:rsidR="00AF0AF8" w:rsidRPr="000F64F3">
        <w:rPr>
          <w:rFonts w:ascii="Times New Roman" w:hAnsi="Times New Roman"/>
          <w:sz w:val="22"/>
          <w:szCs w:val="22"/>
        </w:rPr>
        <w:t>Javnog poziva za predlaganje kandidata za članove Savjeta</w:t>
      </w:r>
      <w:r w:rsidR="00AF0AF8" w:rsidRPr="000F64F3">
        <w:rPr>
          <w:rFonts w:ascii="Times New Roman" w:hAnsi="Times New Roman"/>
          <w:spacing w:val="60"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sz w:val="22"/>
          <w:szCs w:val="22"/>
        </w:rPr>
        <w:t>mladih Općinsko</w:t>
      </w:r>
      <w:r w:rsidR="00AF0AF8" w:rsidRPr="000F64F3">
        <w:rPr>
          <w:sz w:val="22"/>
          <w:szCs w:val="22"/>
        </w:rPr>
        <w:t>g</w:t>
      </w:r>
      <w:r w:rsidR="00AF0AF8"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sz w:val="22"/>
          <w:szCs w:val="22"/>
        </w:rPr>
        <w:t>vijeć</w:t>
      </w:r>
      <w:r w:rsidR="00AF0AF8" w:rsidRPr="000F64F3">
        <w:rPr>
          <w:sz w:val="22"/>
          <w:szCs w:val="22"/>
        </w:rPr>
        <w:t>a</w:t>
      </w:r>
      <w:r w:rsidR="00AF0AF8" w:rsidRPr="000F64F3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sz w:val="22"/>
          <w:szCs w:val="22"/>
        </w:rPr>
        <w:t>Općine</w:t>
      </w:r>
      <w:r w:rsidR="00AF0AF8"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="00AF0AF8" w:rsidRPr="000F64F3">
        <w:rPr>
          <w:rFonts w:ascii="Times New Roman" w:hAnsi="Times New Roman"/>
          <w:sz w:val="22"/>
          <w:szCs w:val="22"/>
        </w:rPr>
        <w:t>Mljet</w:t>
      </w:r>
      <w:r w:rsidRPr="000F64F3">
        <w:rPr>
          <w:rFonts w:ascii="Times New Roman" w:hAnsi="Times New Roman"/>
          <w:sz w:val="22"/>
          <w:szCs w:val="22"/>
        </w:rPr>
        <w:t>, i to:</w:t>
      </w:r>
    </w:p>
    <w:p w14:paraId="49D00E06" w14:textId="77777777" w:rsidR="00C66128" w:rsidRPr="000F64F3" w:rsidRDefault="00C6612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1F1B052" w14:textId="77777777" w:rsidR="005634F7" w:rsidRPr="000F64F3" w:rsidRDefault="005634F7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1E0A977E" w14:textId="1B0B424F" w:rsidR="00435B60" w:rsidRPr="000F64F3" w:rsidRDefault="005D022D" w:rsidP="00E53127">
      <w:pPr>
        <w:pStyle w:val="BodyText"/>
        <w:spacing w:before="79"/>
        <w:ind w:left="118" w:right="113" w:firstLine="602"/>
        <w:jc w:val="both"/>
        <w:rPr>
          <w:sz w:val="22"/>
          <w:szCs w:val="22"/>
        </w:rPr>
      </w:pPr>
      <w:r w:rsidRPr="000F64F3">
        <w:rPr>
          <w:sz w:val="22"/>
          <w:szCs w:val="22"/>
        </w:rPr>
        <w:t>„</w:t>
      </w:r>
      <w:r w:rsidR="00E53127" w:rsidRPr="000F64F3">
        <w:rPr>
          <w:sz w:val="22"/>
          <w:szCs w:val="22"/>
        </w:rPr>
        <w:t xml:space="preserve">Na </w:t>
      </w:r>
      <w:r w:rsidR="00435B60" w:rsidRPr="000F64F3">
        <w:rPr>
          <w:sz w:val="22"/>
          <w:szCs w:val="22"/>
        </w:rPr>
        <w:t>temelj</w:t>
      </w:r>
      <w:r w:rsidR="00E53127" w:rsidRPr="000F64F3">
        <w:rPr>
          <w:sz w:val="22"/>
          <w:szCs w:val="22"/>
        </w:rPr>
        <w:t>u</w:t>
      </w:r>
      <w:r w:rsidR="00435B60" w:rsidRPr="000F64F3">
        <w:rPr>
          <w:sz w:val="22"/>
          <w:szCs w:val="22"/>
        </w:rPr>
        <w:t xml:space="preserve"> članka </w:t>
      </w:r>
      <w:r w:rsidR="00E53127" w:rsidRPr="000F64F3">
        <w:rPr>
          <w:sz w:val="22"/>
          <w:szCs w:val="22"/>
        </w:rPr>
        <w:t>4</w:t>
      </w:r>
      <w:r w:rsidR="00435B60" w:rsidRPr="000F64F3">
        <w:rPr>
          <w:sz w:val="22"/>
          <w:szCs w:val="22"/>
        </w:rPr>
        <w:t xml:space="preserve">. </w:t>
      </w:r>
      <w:r w:rsidR="00E53127" w:rsidRPr="000F64F3">
        <w:rPr>
          <w:sz w:val="22"/>
          <w:szCs w:val="22"/>
        </w:rPr>
        <w:t xml:space="preserve">stavak 2., a u svezi s člankom 5. </w:t>
      </w:r>
      <w:r w:rsidR="00435B60" w:rsidRPr="000F64F3">
        <w:rPr>
          <w:sz w:val="22"/>
          <w:szCs w:val="22"/>
        </w:rPr>
        <w:t>Odluke o osnivanju Savjeta</w:t>
      </w:r>
      <w:r w:rsidR="00435B60" w:rsidRPr="000F64F3">
        <w:rPr>
          <w:spacing w:val="1"/>
          <w:sz w:val="22"/>
          <w:szCs w:val="22"/>
        </w:rPr>
        <w:t xml:space="preserve"> </w:t>
      </w:r>
      <w:r w:rsidR="00435B60" w:rsidRPr="000F64F3">
        <w:rPr>
          <w:sz w:val="22"/>
          <w:szCs w:val="22"/>
        </w:rPr>
        <w:t xml:space="preserve">mladih Općine </w:t>
      </w:r>
      <w:r w:rsidR="00E53127" w:rsidRPr="000F64F3">
        <w:rPr>
          <w:sz w:val="22"/>
          <w:szCs w:val="22"/>
        </w:rPr>
        <w:t xml:space="preserve">Mljet </w:t>
      </w:r>
      <w:r w:rsidR="00435B60" w:rsidRPr="000F64F3">
        <w:rPr>
          <w:sz w:val="22"/>
          <w:szCs w:val="22"/>
        </w:rPr>
        <w:t xml:space="preserve">(''Službeni glasnik Općine </w:t>
      </w:r>
      <w:r w:rsidR="00E53127" w:rsidRPr="000F64F3">
        <w:rPr>
          <w:sz w:val="22"/>
          <w:szCs w:val="22"/>
        </w:rPr>
        <w:t>Mljet</w:t>
      </w:r>
      <w:r w:rsidR="00435B60" w:rsidRPr="000F64F3">
        <w:rPr>
          <w:sz w:val="22"/>
          <w:szCs w:val="22"/>
        </w:rPr>
        <w:t>'', broj 1</w:t>
      </w:r>
      <w:r w:rsidR="00E53127" w:rsidRPr="000F64F3">
        <w:rPr>
          <w:sz w:val="22"/>
          <w:szCs w:val="22"/>
        </w:rPr>
        <w:t>1</w:t>
      </w:r>
      <w:r w:rsidR="00435B60" w:rsidRPr="000F64F3">
        <w:rPr>
          <w:sz w:val="22"/>
          <w:szCs w:val="22"/>
        </w:rPr>
        <w:t>/23) i</w:t>
      </w:r>
      <w:r w:rsidR="00435B60" w:rsidRPr="000F64F3">
        <w:rPr>
          <w:spacing w:val="1"/>
          <w:sz w:val="22"/>
          <w:szCs w:val="22"/>
        </w:rPr>
        <w:t xml:space="preserve"> </w:t>
      </w:r>
      <w:r w:rsidR="00435B60" w:rsidRPr="000F64F3">
        <w:rPr>
          <w:sz w:val="22"/>
          <w:szCs w:val="22"/>
        </w:rPr>
        <w:t>Zaključka o objavi poziva za predlaganje kandidata za članove Savjeta</w:t>
      </w:r>
      <w:r w:rsidR="00435B60" w:rsidRPr="000F64F3">
        <w:rPr>
          <w:spacing w:val="60"/>
          <w:sz w:val="22"/>
          <w:szCs w:val="22"/>
        </w:rPr>
        <w:t xml:space="preserve"> </w:t>
      </w:r>
      <w:r w:rsidR="00435B60" w:rsidRPr="000F64F3">
        <w:rPr>
          <w:sz w:val="22"/>
          <w:szCs w:val="22"/>
        </w:rPr>
        <w:t>mladih Općinsko</w:t>
      </w:r>
      <w:r w:rsidR="00CE1C0D" w:rsidRPr="000F64F3">
        <w:rPr>
          <w:sz w:val="22"/>
          <w:szCs w:val="22"/>
        </w:rPr>
        <w:t>g</w:t>
      </w:r>
      <w:r w:rsidR="00435B60" w:rsidRPr="000F64F3">
        <w:rPr>
          <w:spacing w:val="1"/>
          <w:sz w:val="22"/>
          <w:szCs w:val="22"/>
        </w:rPr>
        <w:t xml:space="preserve"> </w:t>
      </w:r>
      <w:r w:rsidR="00435B60" w:rsidRPr="000F64F3">
        <w:rPr>
          <w:sz w:val="22"/>
          <w:szCs w:val="22"/>
        </w:rPr>
        <w:t>vijeć</w:t>
      </w:r>
      <w:r w:rsidR="00CE1C0D" w:rsidRPr="000F64F3">
        <w:rPr>
          <w:sz w:val="22"/>
          <w:szCs w:val="22"/>
        </w:rPr>
        <w:t>a</w:t>
      </w:r>
      <w:r w:rsidR="00435B60" w:rsidRPr="000F64F3">
        <w:rPr>
          <w:spacing w:val="-2"/>
          <w:sz w:val="22"/>
          <w:szCs w:val="22"/>
        </w:rPr>
        <w:t xml:space="preserve"> </w:t>
      </w:r>
      <w:r w:rsidR="00435B60" w:rsidRPr="000F64F3">
        <w:rPr>
          <w:sz w:val="22"/>
          <w:szCs w:val="22"/>
        </w:rPr>
        <w:t>Općine</w:t>
      </w:r>
      <w:r w:rsidR="00435B60" w:rsidRPr="000F64F3">
        <w:rPr>
          <w:spacing w:val="-1"/>
          <w:sz w:val="22"/>
          <w:szCs w:val="22"/>
        </w:rPr>
        <w:t xml:space="preserve"> </w:t>
      </w:r>
      <w:r w:rsidR="00E53127" w:rsidRPr="000F64F3">
        <w:rPr>
          <w:sz w:val="22"/>
          <w:szCs w:val="22"/>
        </w:rPr>
        <w:t>Mljet</w:t>
      </w:r>
      <w:r w:rsidR="00435B60" w:rsidRPr="000F64F3">
        <w:rPr>
          <w:sz w:val="22"/>
          <w:szCs w:val="22"/>
        </w:rPr>
        <w:t xml:space="preserve">, </w:t>
      </w:r>
      <w:r w:rsidR="00E53127" w:rsidRPr="000F64F3">
        <w:rPr>
          <w:sz w:val="22"/>
          <w:szCs w:val="22"/>
        </w:rPr>
        <w:t xml:space="preserve">Općinsko vijeće Općine Mljet, </w:t>
      </w:r>
      <w:r w:rsidR="000F64F3">
        <w:rPr>
          <w:sz w:val="22"/>
          <w:szCs w:val="22"/>
        </w:rPr>
        <w:t xml:space="preserve">na svojoj ___ sjednici održanoj dana ___________________ 2025. godine donosi i </w:t>
      </w:r>
      <w:r w:rsidR="00435B60" w:rsidRPr="000F64F3">
        <w:rPr>
          <w:sz w:val="22"/>
          <w:szCs w:val="22"/>
        </w:rPr>
        <w:t>upućuje</w:t>
      </w:r>
    </w:p>
    <w:p w14:paraId="176275DF" w14:textId="77777777" w:rsidR="00435B60" w:rsidRPr="000F64F3" w:rsidRDefault="00435B60" w:rsidP="00435B60">
      <w:pPr>
        <w:pStyle w:val="BodyText"/>
        <w:rPr>
          <w:sz w:val="22"/>
          <w:szCs w:val="22"/>
        </w:rPr>
      </w:pPr>
    </w:p>
    <w:p w14:paraId="3750AF39" w14:textId="77777777" w:rsidR="00435B60" w:rsidRPr="000F64F3" w:rsidRDefault="00435B60" w:rsidP="00435B60">
      <w:pPr>
        <w:pStyle w:val="Heading1"/>
        <w:tabs>
          <w:tab w:val="left" w:pos="1452"/>
        </w:tabs>
        <w:ind w:left="0"/>
        <w:rPr>
          <w:sz w:val="22"/>
          <w:szCs w:val="22"/>
        </w:rPr>
      </w:pPr>
      <w:r w:rsidRPr="000F64F3">
        <w:rPr>
          <w:sz w:val="22"/>
          <w:szCs w:val="22"/>
        </w:rPr>
        <w:t>J</w:t>
      </w:r>
      <w:r w:rsidRPr="000F64F3">
        <w:rPr>
          <w:spacing w:val="59"/>
          <w:sz w:val="22"/>
          <w:szCs w:val="22"/>
        </w:rPr>
        <w:t xml:space="preserve"> </w:t>
      </w:r>
      <w:r w:rsidRPr="000F64F3">
        <w:rPr>
          <w:sz w:val="22"/>
          <w:szCs w:val="22"/>
        </w:rPr>
        <w:t>A</w:t>
      </w:r>
      <w:r w:rsidRPr="000F64F3">
        <w:rPr>
          <w:spacing w:val="59"/>
          <w:sz w:val="22"/>
          <w:szCs w:val="22"/>
        </w:rPr>
        <w:t xml:space="preserve"> </w:t>
      </w:r>
      <w:r w:rsidRPr="000F64F3">
        <w:rPr>
          <w:sz w:val="22"/>
          <w:szCs w:val="22"/>
        </w:rPr>
        <w:t>V</w:t>
      </w:r>
      <w:r w:rsidRPr="000F64F3">
        <w:rPr>
          <w:spacing w:val="59"/>
          <w:sz w:val="22"/>
          <w:szCs w:val="22"/>
        </w:rPr>
        <w:t xml:space="preserve"> </w:t>
      </w:r>
      <w:r w:rsidRPr="000F64F3">
        <w:rPr>
          <w:sz w:val="22"/>
          <w:szCs w:val="22"/>
        </w:rPr>
        <w:t>N</w:t>
      </w:r>
      <w:r w:rsidRPr="000F64F3">
        <w:rPr>
          <w:spacing w:val="59"/>
          <w:sz w:val="22"/>
          <w:szCs w:val="22"/>
        </w:rPr>
        <w:t xml:space="preserve"> </w:t>
      </w:r>
      <w:r w:rsidRPr="000F64F3">
        <w:rPr>
          <w:sz w:val="22"/>
          <w:szCs w:val="22"/>
        </w:rPr>
        <w:t>I</w:t>
      </w:r>
      <w:r w:rsidRPr="000F64F3">
        <w:rPr>
          <w:sz w:val="22"/>
          <w:szCs w:val="22"/>
        </w:rPr>
        <w:tab/>
        <w:t>P</w:t>
      </w:r>
      <w:r w:rsidRPr="000F64F3">
        <w:rPr>
          <w:spacing w:val="59"/>
          <w:sz w:val="22"/>
          <w:szCs w:val="22"/>
        </w:rPr>
        <w:t xml:space="preserve"> </w:t>
      </w:r>
      <w:r w:rsidRPr="000F64F3">
        <w:rPr>
          <w:sz w:val="22"/>
          <w:szCs w:val="22"/>
        </w:rPr>
        <w:t>O</w:t>
      </w:r>
      <w:r w:rsidRPr="000F64F3">
        <w:rPr>
          <w:spacing w:val="60"/>
          <w:sz w:val="22"/>
          <w:szCs w:val="22"/>
        </w:rPr>
        <w:t xml:space="preserve"> </w:t>
      </w:r>
      <w:r w:rsidRPr="000F64F3">
        <w:rPr>
          <w:sz w:val="22"/>
          <w:szCs w:val="22"/>
        </w:rPr>
        <w:t>Z</w:t>
      </w:r>
      <w:r w:rsidRPr="000F64F3">
        <w:rPr>
          <w:spacing w:val="60"/>
          <w:sz w:val="22"/>
          <w:szCs w:val="22"/>
        </w:rPr>
        <w:t xml:space="preserve"> </w:t>
      </w:r>
      <w:r w:rsidRPr="000F64F3">
        <w:rPr>
          <w:sz w:val="22"/>
          <w:szCs w:val="22"/>
        </w:rPr>
        <w:t>I</w:t>
      </w:r>
      <w:r w:rsidRPr="000F64F3">
        <w:rPr>
          <w:spacing w:val="60"/>
          <w:sz w:val="22"/>
          <w:szCs w:val="22"/>
        </w:rPr>
        <w:t xml:space="preserve"> </w:t>
      </w:r>
      <w:r w:rsidRPr="000F64F3">
        <w:rPr>
          <w:sz w:val="22"/>
          <w:szCs w:val="22"/>
        </w:rPr>
        <w:t>V</w:t>
      </w:r>
    </w:p>
    <w:p w14:paraId="2D5EF4ED" w14:textId="23EDDF15" w:rsidR="00435B60" w:rsidRPr="000F64F3" w:rsidRDefault="00435B60" w:rsidP="00435B60">
      <w:pPr>
        <w:ind w:left="1983" w:right="1987"/>
        <w:jc w:val="center"/>
        <w:rPr>
          <w:rFonts w:ascii="Times New Roman" w:hAnsi="Times New Roman"/>
          <w:b/>
          <w:bCs/>
          <w:spacing w:val="-57"/>
          <w:sz w:val="22"/>
          <w:szCs w:val="22"/>
        </w:rPr>
      </w:pPr>
      <w:r w:rsidRPr="000F64F3">
        <w:rPr>
          <w:rFonts w:ascii="Times New Roman" w:hAnsi="Times New Roman"/>
          <w:b/>
          <w:bCs/>
          <w:sz w:val="22"/>
          <w:szCs w:val="22"/>
        </w:rPr>
        <w:t>za predlaganje kandidata za članove Savjeta mladih</w:t>
      </w:r>
      <w:r w:rsidRPr="000F64F3">
        <w:rPr>
          <w:rFonts w:ascii="Times New Roman" w:hAnsi="Times New Roman"/>
          <w:b/>
          <w:bCs/>
          <w:spacing w:val="-57"/>
          <w:sz w:val="22"/>
          <w:szCs w:val="22"/>
        </w:rPr>
        <w:t xml:space="preserve"> </w:t>
      </w:r>
      <w:r w:rsidR="00CE1C0D" w:rsidRPr="000F64F3">
        <w:rPr>
          <w:rFonts w:ascii="Times New Roman" w:hAnsi="Times New Roman"/>
          <w:b/>
          <w:bCs/>
          <w:spacing w:val="-57"/>
          <w:sz w:val="22"/>
          <w:szCs w:val="22"/>
        </w:rPr>
        <w:t xml:space="preserve">    </w:t>
      </w:r>
    </w:p>
    <w:p w14:paraId="622767DC" w14:textId="77777777" w:rsidR="00CE1C0D" w:rsidRPr="000F64F3" w:rsidRDefault="00CE1C0D" w:rsidP="00CE1C0D">
      <w:pPr>
        <w:ind w:left="1983" w:right="1987"/>
        <w:jc w:val="center"/>
        <w:rPr>
          <w:rFonts w:ascii="Times New Roman" w:hAnsi="Times New Roman"/>
          <w:b/>
          <w:bCs/>
          <w:sz w:val="22"/>
          <w:szCs w:val="22"/>
        </w:rPr>
      </w:pPr>
      <w:r w:rsidRPr="000F64F3">
        <w:rPr>
          <w:rFonts w:ascii="Times New Roman" w:hAnsi="Times New Roman"/>
          <w:b/>
          <w:bCs/>
          <w:sz w:val="22"/>
          <w:szCs w:val="22"/>
        </w:rPr>
        <w:t>Općine</w:t>
      </w:r>
      <w:r w:rsidRPr="000F64F3">
        <w:rPr>
          <w:rFonts w:ascii="Times New Roman" w:hAnsi="Times New Roman"/>
          <w:b/>
          <w:bCs/>
          <w:spacing w:val="-2"/>
          <w:sz w:val="22"/>
          <w:szCs w:val="22"/>
        </w:rPr>
        <w:t xml:space="preserve"> </w:t>
      </w:r>
      <w:r w:rsidRPr="000F64F3">
        <w:rPr>
          <w:rFonts w:ascii="Times New Roman" w:hAnsi="Times New Roman"/>
          <w:b/>
          <w:bCs/>
          <w:sz w:val="22"/>
          <w:szCs w:val="22"/>
        </w:rPr>
        <w:t>Mljet</w:t>
      </w:r>
    </w:p>
    <w:p w14:paraId="2EE6EC0F" w14:textId="77777777" w:rsidR="00435B60" w:rsidRPr="000F64F3" w:rsidRDefault="00435B60" w:rsidP="00435B60">
      <w:pPr>
        <w:pStyle w:val="BodyText"/>
        <w:rPr>
          <w:sz w:val="22"/>
          <w:szCs w:val="22"/>
        </w:rPr>
      </w:pPr>
    </w:p>
    <w:p w14:paraId="0F627A3E" w14:textId="5CB3BA04" w:rsidR="00435B60" w:rsidRPr="000F64F3" w:rsidRDefault="00435B60" w:rsidP="00AF0AF8">
      <w:pPr>
        <w:pStyle w:val="BodyText"/>
        <w:ind w:right="3"/>
        <w:jc w:val="center"/>
        <w:rPr>
          <w:b/>
          <w:bCs/>
          <w:sz w:val="22"/>
          <w:szCs w:val="22"/>
        </w:rPr>
      </w:pPr>
      <w:r w:rsidRPr="000F64F3">
        <w:rPr>
          <w:b/>
          <w:bCs/>
          <w:sz w:val="22"/>
          <w:szCs w:val="22"/>
        </w:rPr>
        <w:t>I.</w:t>
      </w:r>
    </w:p>
    <w:p w14:paraId="4FF84A27" w14:textId="3340A5B8" w:rsidR="00435B60" w:rsidRPr="000F64F3" w:rsidRDefault="00435B60" w:rsidP="00435B60">
      <w:pPr>
        <w:pStyle w:val="BodyText"/>
        <w:ind w:left="118" w:right="117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 xml:space="preserve">Savjet mladih Općine </w:t>
      </w:r>
      <w:r w:rsidR="00E53127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 xml:space="preserve"> se osniva kao savjetodavno tijelo Općinskog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vijeća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Općine</w:t>
      </w:r>
      <w:r w:rsidRPr="000F64F3">
        <w:rPr>
          <w:spacing w:val="-1"/>
          <w:sz w:val="22"/>
          <w:szCs w:val="22"/>
        </w:rPr>
        <w:t xml:space="preserve"> </w:t>
      </w:r>
      <w:r w:rsidR="00E53127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>.</w:t>
      </w:r>
    </w:p>
    <w:p w14:paraId="0341ABC3" w14:textId="77777777" w:rsidR="00435B60" w:rsidRPr="000F64F3" w:rsidRDefault="00435B60" w:rsidP="00435B60">
      <w:pPr>
        <w:pStyle w:val="BodyText"/>
        <w:spacing w:before="1"/>
        <w:rPr>
          <w:sz w:val="22"/>
          <w:szCs w:val="22"/>
        </w:rPr>
      </w:pPr>
    </w:p>
    <w:p w14:paraId="53465BC9" w14:textId="75F41D7E" w:rsidR="00435B60" w:rsidRPr="000F64F3" w:rsidRDefault="00435B60" w:rsidP="00AF0AF8">
      <w:pPr>
        <w:pStyle w:val="BodyText"/>
        <w:ind w:right="1"/>
        <w:jc w:val="center"/>
        <w:rPr>
          <w:b/>
          <w:bCs/>
          <w:sz w:val="22"/>
          <w:szCs w:val="22"/>
        </w:rPr>
      </w:pPr>
      <w:r w:rsidRPr="000F64F3">
        <w:rPr>
          <w:b/>
          <w:bCs/>
          <w:sz w:val="22"/>
          <w:szCs w:val="22"/>
        </w:rPr>
        <w:t>II.</w:t>
      </w:r>
    </w:p>
    <w:p w14:paraId="1547BE97" w14:textId="311C5626" w:rsidR="00435B60" w:rsidRPr="000F64F3" w:rsidRDefault="00435B60" w:rsidP="00AF0AF8">
      <w:pPr>
        <w:pStyle w:val="BodyText"/>
        <w:ind w:left="118" w:right="118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 xml:space="preserve">Savjet mladih Općine </w:t>
      </w:r>
      <w:r w:rsidR="00E53127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 xml:space="preserve"> broji </w:t>
      </w:r>
      <w:r w:rsidR="00E53127" w:rsidRPr="000F64F3">
        <w:rPr>
          <w:sz w:val="22"/>
          <w:szCs w:val="22"/>
        </w:rPr>
        <w:t>3</w:t>
      </w:r>
      <w:r w:rsidRPr="000F64F3">
        <w:rPr>
          <w:sz w:val="22"/>
          <w:szCs w:val="22"/>
        </w:rPr>
        <w:t xml:space="preserve"> član</w:t>
      </w:r>
      <w:r w:rsidR="00E53127" w:rsidRPr="000F64F3">
        <w:rPr>
          <w:sz w:val="22"/>
          <w:szCs w:val="22"/>
        </w:rPr>
        <w:t>a</w:t>
      </w:r>
      <w:r w:rsidRPr="000F64F3">
        <w:rPr>
          <w:sz w:val="22"/>
          <w:szCs w:val="22"/>
        </w:rPr>
        <w:t>, uključujući predsjednika i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zamjenika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predsjednika.</w:t>
      </w:r>
    </w:p>
    <w:p w14:paraId="7C676771" w14:textId="34BD79B9" w:rsidR="00435B60" w:rsidRPr="000F64F3" w:rsidRDefault="00435B60" w:rsidP="00435B60">
      <w:pPr>
        <w:ind w:left="118" w:right="114" w:firstLine="719"/>
        <w:jc w:val="both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U Savjet mladih Općine </w:t>
      </w:r>
      <w:r w:rsidR="00E53127" w:rsidRPr="000F64F3">
        <w:rPr>
          <w:rFonts w:ascii="Times New Roman" w:hAnsi="Times New Roman"/>
          <w:sz w:val="22"/>
          <w:szCs w:val="22"/>
        </w:rPr>
        <w:t>Mljet</w:t>
      </w:r>
      <w:r w:rsidRPr="000F64F3">
        <w:rPr>
          <w:rFonts w:ascii="Times New Roman" w:hAnsi="Times New Roman"/>
          <w:sz w:val="22"/>
          <w:szCs w:val="22"/>
        </w:rPr>
        <w:t xml:space="preserve"> mogu biti birane osobe s prebivalištem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 xml:space="preserve">ili boravištem na području Općine </w:t>
      </w:r>
      <w:r w:rsidR="00E53127" w:rsidRPr="000F64F3">
        <w:rPr>
          <w:rFonts w:ascii="Times New Roman" w:hAnsi="Times New Roman"/>
          <w:sz w:val="22"/>
          <w:szCs w:val="22"/>
        </w:rPr>
        <w:t>Mljet</w:t>
      </w:r>
      <w:r w:rsidRPr="000F64F3">
        <w:rPr>
          <w:rFonts w:ascii="Times New Roman" w:hAnsi="Times New Roman"/>
          <w:sz w:val="22"/>
          <w:szCs w:val="22"/>
        </w:rPr>
        <w:t>, koje u trenutku podnošenja kandidature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za</w:t>
      </w:r>
      <w:r w:rsidRPr="000F64F3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članstvo u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Savjetu mladih imaju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od navršenih 15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do navršenih 30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godina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života.</w:t>
      </w:r>
    </w:p>
    <w:p w14:paraId="25F849EC" w14:textId="77777777" w:rsidR="00435B60" w:rsidRPr="000F64F3" w:rsidRDefault="00435B60" w:rsidP="00435B60">
      <w:pPr>
        <w:pStyle w:val="BodyText"/>
        <w:rPr>
          <w:sz w:val="22"/>
          <w:szCs w:val="22"/>
        </w:rPr>
      </w:pPr>
    </w:p>
    <w:p w14:paraId="34011A9E" w14:textId="5230FF6E" w:rsidR="00435B60" w:rsidRPr="000F64F3" w:rsidRDefault="00435B60" w:rsidP="00AF0AF8">
      <w:pPr>
        <w:pStyle w:val="Heading1"/>
        <w:ind w:left="0"/>
        <w:rPr>
          <w:sz w:val="22"/>
          <w:szCs w:val="22"/>
        </w:rPr>
      </w:pPr>
      <w:r w:rsidRPr="000F64F3">
        <w:rPr>
          <w:sz w:val="22"/>
          <w:szCs w:val="22"/>
        </w:rPr>
        <w:t>III.</w:t>
      </w:r>
    </w:p>
    <w:p w14:paraId="6B5B0E86" w14:textId="3CC3F401" w:rsidR="00435B60" w:rsidRPr="000F64F3" w:rsidRDefault="00435B60" w:rsidP="00AF0AF8">
      <w:pPr>
        <w:pStyle w:val="BodyText"/>
        <w:ind w:left="118" w:right="115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>Pravo istica</w:t>
      </w:r>
      <w:r w:rsidR="00E53127" w:rsidRPr="000F64F3">
        <w:rPr>
          <w:sz w:val="22"/>
          <w:szCs w:val="22"/>
        </w:rPr>
        <w:t>ti</w:t>
      </w:r>
      <w:r w:rsidRPr="000F64F3">
        <w:rPr>
          <w:sz w:val="22"/>
          <w:szCs w:val="22"/>
        </w:rPr>
        <w:t xml:space="preserve"> kandidatur</w:t>
      </w:r>
      <w:r w:rsidR="00E53127" w:rsidRPr="000F64F3">
        <w:rPr>
          <w:sz w:val="22"/>
          <w:szCs w:val="22"/>
        </w:rPr>
        <w:t>u</w:t>
      </w:r>
      <w:r w:rsidRPr="000F64F3">
        <w:rPr>
          <w:sz w:val="22"/>
          <w:szCs w:val="22"/>
        </w:rPr>
        <w:t xml:space="preserve"> za članove Savjeta mladih Općine </w:t>
      </w:r>
      <w:r w:rsidR="00E53127" w:rsidRPr="000F64F3">
        <w:rPr>
          <w:sz w:val="22"/>
          <w:szCs w:val="22"/>
        </w:rPr>
        <w:t>Mljet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imaju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pravo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udruge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koje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su</w:t>
      </w:r>
      <w:r w:rsidR="00E53127" w:rsidRPr="000F64F3">
        <w:rPr>
          <w:sz w:val="22"/>
          <w:szCs w:val="22"/>
        </w:rPr>
        <w:t>,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sukladno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s</w:t>
      </w:r>
      <w:r w:rsidR="00E53127" w:rsidRPr="000F64F3">
        <w:rPr>
          <w:sz w:val="22"/>
          <w:szCs w:val="22"/>
        </w:rPr>
        <w:t>vom S</w:t>
      </w:r>
      <w:r w:rsidRPr="000F64F3">
        <w:rPr>
          <w:sz w:val="22"/>
          <w:szCs w:val="22"/>
        </w:rPr>
        <w:t>tatutu</w:t>
      </w:r>
      <w:r w:rsidR="00E53127" w:rsidRPr="000F64F3">
        <w:rPr>
          <w:sz w:val="22"/>
          <w:szCs w:val="22"/>
        </w:rPr>
        <w:t>,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ciljano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opredijeljene za rad s mladima i za mlade, udruge nacionalnih manjina u Republici Hrvatskoj,</w:t>
      </w:r>
      <w:r w:rsidR="00AF0AF8" w:rsidRPr="000F64F3">
        <w:rPr>
          <w:sz w:val="22"/>
          <w:szCs w:val="22"/>
        </w:rPr>
        <w:t xml:space="preserve"> </w:t>
      </w:r>
      <w:r w:rsidRPr="000F64F3">
        <w:rPr>
          <w:spacing w:val="-57"/>
          <w:sz w:val="22"/>
          <w:szCs w:val="22"/>
        </w:rPr>
        <w:t xml:space="preserve"> </w:t>
      </w:r>
      <w:r w:rsidRPr="000F64F3">
        <w:rPr>
          <w:sz w:val="22"/>
          <w:szCs w:val="22"/>
        </w:rPr>
        <w:t>učenička vijeća, studentski zborovi, pomladci političkih stranaka, sindikalnih ili strukovnih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organizacija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u R</w:t>
      </w:r>
      <w:r w:rsidR="00E53127" w:rsidRPr="000F64F3">
        <w:rPr>
          <w:sz w:val="22"/>
          <w:szCs w:val="22"/>
        </w:rPr>
        <w:t>epublici Hrvatskoj</w:t>
      </w:r>
      <w:r w:rsidRPr="000F64F3">
        <w:rPr>
          <w:sz w:val="22"/>
          <w:szCs w:val="22"/>
        </w:rPr>
        <w:t xml:space="preserve"> i neformalne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skupine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mladih.</w:t>
      </w:r>
    </w:p>
    <w:p w14:paraId="1F491CF3" w14:textId="77777777" w:rsidR="00435B60" w:rsidRPr="000F64F3" w:rsidRDefault="00435B60" w:rsidP="00435B60">
      <w:pPr>
        <w:pStyle w:val="BodyText"/>
        <w:ind w:left="118" w:right="116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>Kada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je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predlagatelj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kandidature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neformalna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skupina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mladih,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tu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skupinu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mora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sačinjavati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najmanje 10</w:t>
      </w:r>
      <w:r w:rsidRPr="000F64F3">
        <w:rPr>
          <w:spacing w:val="2"/>
          <w:sz w:val="22"/>
          <w:szCs w:val="22"/>
        </w:rPr>
        <w:t xml:space="preserve"> </w:t>
      </w:r>
      <w:r w:rsidRPr="000F64F3">
        <w:rPr>
          <w:sz w:val="22"/>
          <w:szCs w:val="22"/>
        </w:rPr>
        <w:t>mladih.</w:t>
      </w:r>
    </w:p>
    <w:p w14:paraId="34680287" w14:textId="4474AA6C" w:rsidR="00435B60" w:rsidRPr="000F64F3" w:rsidRDefault="00435B60" w:rsidP="00AF0AF8">
      <w:pPr>
        <w:pStyle w:val="Heading1"/>
        <w:ind w:left="0"/>
        <w:rPr>
          <w:sz w:val="22"/>
          <w:szCs w:val="22"/>
        </w:rPr>
      </w:pPr>
      <w:r w:rsidRPr="000F64F3">
        <w:rPr>
          <w:sz w:val="22"/>
          <w:szCs w:val="22"/>
        </w:rPr>
        <w:lastRenderedPageBreak/>
        <w:t>IV.</w:t>
      </w:r>
    </w:p>
    <w:p w14:paraId="4B0114C6" w14:textId="6B775606" w:rsidR="00435B60" w:rsidRPr="000F64F3" w:rsidRDefault="00435B60" w:rsidP="000F64F3">
      <w:pPr>
        <w:ind w:left="118" w:right="114" w:firstLine="719"/>
        <w:jc w:val="both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Prijedlozi kandidatura za članove Savjeta mladih Općine </w:t>
      </w:r>
      <w:r w:rsidR="00E53127" w:rsidRPr="000F64F3">
        <w:rPr>
          <w:rFonts w:ascii="Times New Roman" w:hAnsi="Times New Roman"/>
          <w:sz w:val="22"/>
          <w:szCs w:val="22"/>
        </w:rPr>
        <w:t>Mljet</w:t>
      </w:r>
      <w:r w:rsidRPr="000F64F3">
        <w:rPr>
          <w:rFonts w:ascii="Times New Roman" w:hAnsi="Times New Roman"/>
          <w:sz w:val="22"/>
          <w:szCs w:val="22"/>
        </w:rPr>
        <w:t xml:space="preserve"> podnose se</w:t>
      </w:r>
      <w:r w:rsidRPr="000F64F3">
        <w:rPr>
          <w:rFonts w:ascii="Times New Roman" w:hAnsi="Times New Roman"/>
          <w:spacing w:val="-57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u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pisanom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obliku</w:t>
      </w:r>
      <w:r w:rsidRPr="000F64F3">
        <w:rPr>
          <w:rFonts w:ascii="Times New Roman" w:hAnsi="Times New Roman"/>
          <w:spacing w:val="2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i obavezno sadrže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sljedeće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podatke:</w:t>
      </w:r>
    </w:p>
    <w:p w14:paraId="0386DB02" w14:textId="77777777" w:rsidR="00435B60" w:rsidRPr="000F64F3" w:rsidRDefault="00435B60" w:rsidP="00AF0AF8">
      <w:pPr>
        <w:pStyle w:val="Heading1"/>
        <w:numPr>
          <w:ilvl w:val="0"/>
          <w:numId w:val="5"/>
        </w:numPr>
        <w:tabs>
          <w:tab w:val="left" w:pos="838"/>
          <w:tab w:val="left" w:pos="839"/>
        </w:tabs>
        <w:jc w:val="left"/>
        <w:rPr>
          <w:b w:val="0"/>
          <w:bCs w:val="0"/>
          <w:sz w:val="22"/>
          <w:szCs w:val="22"/>
        </w:rPr>
      </w:pPr>
      <w:r w:rsidRPr="000F64F3">
        <w:rPr>
          <w:b w:val="0"/>
          <w:bCs w:val="0"/>
          <w:sz w:val="22"/>
          <w:szCs w:val="22"/>
        </w:rPr>
        <w:t>naziv</w:t>
      </w:r>
      <w:r w:rsidRPr="000F64F3">
        <w:rPr>
          <w:b w:val="0"/>
          <w:bCs w:val="0"/>
          <w:spacing w:val="-3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i</w:t>
      </w:r>
      <w:r w:rsidRPr="000F64F3">
        <w:rPr>
          <w:b w:val="0"/>
          <w:bCs w:val="0"/>
          <w:spacing w:val="-2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sjedište</w:t>
      </w:r>
      <w:r w:rsidRPr="000F64F3">
        <w:rPr>
          <w:b w:val="0"/>
          <w:bCs w:val="0"/>
          <w:spacing w:val="-3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ovlaštenog</w:t>
      </w:r>
      <w:r w:rsidRPr="000F64F3">
        <w:rPr>
          <w:b w:val="0"/>
          <w:bCs w:val="0"/>
          <w:spacing w:val="-2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predlagatelja,</w:t>
      </w:r>
    </w:p>
    <w:p w14:paraId="678C7E7E" w14:textId="77777777" w:rsidR="00435B60" w:rsidRPr="000F64F3" w:rsidRDefault="00435B60" w:rsidP="00AF0AF8">
      <w:pPr>
        <w:pStyle w:val="ListParagraph"/>
        <w:widowControl w:val="0"/>
        <w:numPr>
          <w:ilvl w:val="0"/>
          <w:numId w:val="5"/>
        </w:numPr>
        <w:tabs>
          <w:tab w:val="left" w:pos="838"/>
          <w:tab w:val="left" w:pos="839"/>
        </w:tabs>
        <w:autoSpaceDE w:val="0"/>
        <w:autoSpaceDN w:val="0"/>
        <w:ind w:right="1339"/>
        <w:contextualSpacing w:val="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podatke o kandidatu za člana (ime i prezime, datum i godina rođenja,</w:t>
      </w:r>
      <w:r w:rsidRPr="000F64F3">
        <w:rPr>
          <w:rFonts w:ascii="Times New Roman" w:hAnsi="Times New Roman"/>
          <w:spacing w:val="-57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prebivalište</w:t>
      </w:r>
      <w:r w:rsidRPr="000F64F3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odnosno</w:t>
      </w:r>
      <w:r w:rsidRPr="000F64F3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boravište) i</w:t>
      </w:r>
    </w:p>
    <w:p w14:paraId="35602316" w14:textId="3D8F127E" w:rsidR="00435B60" w:rsidRPr="000F64F3" w:rsidRDefault="00435B60" w:rsidP="00435B60">
      <w:pPr>
        <w:pStyle w:val="Heading1"/>
        <w:numPr>
          <w:ilvl w:val="0"/>
          <w:numId w:val="5"/>
        </w:numPr>
        <w:tabs>
          <w:tab w:val="left" w:pos="838"/>
          <w:tab w:val="left" w:pos="839"/>
        </w:tabs>
        <w:jc w:val="left"/>
        <w:rPr>
          <w:b w:val="0"/>
          <w:bCs w:val="0"/>
          <w:sz w:val="22"/>
          <w:szCs w:val="22"/>
        </w:rPr>
      </w:pPr>
      <w:r w:rsidRPr="000F64F3">
        <w:rPr>
          <w:b w:val="0"/>
          <w:bCs w:val="0"/>
          <w:sz w:val="22"/>
          <w:szCs w:val="22"/>
        </w:rPr>
        <w:t>obrazloženje</w:t>
      </w:r>
      <w:r w:rsidRPr="000F64F3">
        <w:rPr>
          <w:b w:val="0"/>
          <w:bCs w:val="0"/>
          <w:spacing w:val="-6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kandidature.</w:t>
      </w:r>
    </w:p>
    <w:p w14:paraId="521788DD" w14:textId="34C541B8" w:rsidR="00435B60" w:rsidRPr="000F64F3" w:rsidRDefault="00435B60" w:rsidP="00AF0AF8">
      <w:pPr>
        <w:ind w:left="118" w:right="122" w:firstLine="719"/>
        <w:jc w:val="both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Prijedlog mora biti potpisan od strane ovlaštene osobe predlagatelja i ovjeren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pečatom.</w:t>
      </w:r>
    </w:p>
    <w:p w14:paraId="6BEA7002" w14:textId="77777777" w:rsidR="00435B60" w:rsidRPr="000F64F3" w:rsidRDefault="00435B60" w:rsidP="00435B60">
      <w:pPr>
        <w:pStyle w:val="BodyText"/>
        <w:ind w:left="118" w:right="119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>Kada je predlagatelj kandidature neformalna skupina mladih iz točke III. ovog javnog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poziva, kandidatura mora dodatno sadržavati i podatke o svim predlagateljima (ime i prezime,</w:t>
      </w:r>
      <w:r w:rsidRPr="000F64F3">
        <w:rPr>
          <w:spacing w:val="-57"/>
          <w:sz w:val="22"/>
          <w:szCs w:val="22"/>
        </w:rPr>
        <w:t xml:space="preserve"> </w:t>
      </w:r>
      <w:r w:rsidRPr="000F64F3">
        <w:rPr>
          <w:sz w:val="22"/>
          <w:szCs w:val="22"/>
        </w:rPr>
        <w:t>datum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i godinu rođenja te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prebivalište odnosno boravište).</w:t>
      </w:r>
    </w:p>
    <w:p w14:paraId="4E7616BF" w14:textId="77777777" w:rsidR="00435B60" w:rsidRPr="000F64F3" w:rsidRDefault="00435B60" w:rsidP="00435B60">
      <w:pPr>
        <w:jc w:val="both"/>
        <w:rPr>
          <w:rFonts w:ascii="Times New Roman" w:hAnsi="Times New Roman"/>
          <w:sz w:val="22"/>
          <w:szCs w:val="22"/>
        </w:rPr>
      </w:pPr>
    </w:p>
    <w:p w14:paraId="027246F5" w14:textId="03E85149" w:rsidR="00435B60" w:rsidRPr="000F64F3" w:rsidRDefault="00435B60" w:rsidP="00AF0AF8">
      <w:pPr>
        <w:pStyle w:val="Heading1"/>
        <w:spacing w:before="79"/>
        <w:ind w:left="0"/>
        <w:rPr>
          <w:sz w:val="22"/>
          <w:szCs w:val="22"/>
        </w:rPr>
      </w:pPr>
      <w:r w:rsidRPr="000F64F3">
        <w:rPr>
          <w:sz w:val="22"/>
          <w:szCs w:val="22"/>
        </w:rPr>
        <w:t>VI.</w:t>
      </w:r>
    </w:p>
    <w:p w14:paraId="54F67B34" w14:textId="0E76F06F" w:rsidR="00435B60" w:rsidRPr="000F64F3" w:rsidRDefault="00435B60" w:rsidP="00AF0AF8">
      <w:pPr>
        <w:pStyle w:val="BodyText"/>
        <w:ind w:left="838"/>
        <w:rPr>
          <w:sz w:val="22"/>
          <w:szCs w:val="22"/>
        </w:rPr>
      </w:pPr>
      <w:r w:rsidRPr="000F64F3">
        <w:rPr>
          <w:sz w:val="22"/>
          <w:szCs w:val="22"/>
        </w:rPr>
        <w:t>Predlagatelj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je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dužan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uz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prijedlog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priložiti:</w:t>
      </w:r>
    </w:p>
    <w:p w14:paraId="0EE151EF" w14:textId="77777777" w:rsidR="00435B60" w:rsidRPr="000F64F3" w:rsidRDefault="00435B60" w:rsidP="00AF0AF8">
      <w:pPr>
        <w:pStyle w:val="Heading1"/>
        <w:numPr>
          <w:ilvl w:val="0"/>
          <w:numId w:val="4"/>
        </w:numPr>
        <w:tabs>
          <w:tab w:val="left" w:pos="839"/>
        </w:tabs>
        <w:ind w:right="118"/>
        <w:jc w:val="both"/>
        <w:rPr>
          <w:b w:val="0"/>
          <w:bCs w:val="0"/>
          <w:sz w:val="22"/>
          <w:szCs w:val="22"/>
        </w:rPr>
      </w:pPr>
      <w:r w:rsidRPr="000F64F3">
        <w:rPr>
          <w:b w:val="0"/>
          <w:bCs w:val="0"/>
          <w:sz w:val="22"/>
          <w:szCs w:val="22"/>
        </w:rPr>
        <w:t>dokumentaciju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iz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koje je vidljivo da kandidati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za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člana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ispunjavaju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uvjete iz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točke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II.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ovog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poziva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(potvrdu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Policijske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uprave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o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prebivalištu,</w:t>
      </w:r>
      <w:r w:rsidRPr="000F64F3">
        <w:rPr>
          <w:b w:val="0"/>
          <w:bCs w:val="0"/>
          <w:spacing w:val="60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odnosno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boravištu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kandidata,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ne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stariju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od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tri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mjeseca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te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presliku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rodnog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lista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ili</w:t>
      </w:r>
      <w:r w:rsidRPr="000F64F3">
        <w:rPr>
          <w:b w:val="0"/>
          <w:bCs w:val="0"/>
          <w:spacing w:val="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domovnice</w:t>
      </w:r>
      <w:r w:rsidRPr="000F64F3">
        <w:rPr>
          <w:b w:val="0"/>
          <w:bCs w:val="0"/>
          <w:spacing w:val="-3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kandidata),</w:t>
      </w:r>
    </w:p>
    <w:p w14:paraId="751101B5" w14:textId="77777777" w:rsidR="00435B60" w:rsidRPr="000F64F3" w:rsidRDefault="00435B60" w:rsidP="00AF0AF8">
      <w:pPr>
        <w:pStyle w:val="ListParagraph"/>
        <w:widowControl w:val="0"/>
        <w:numPr>
          <w:ilvl w:val="0"/>
          <w:numId w:val="4"/>
        </w:numPr>
        <w:tabs>
          <w:tab w:val="left" w:pos="839"/>
        </w:tabs>
        <w:autoSpaceDE w:val="0"/>
        <w:autoSpaceDN w:val="0"/>
        <w:ind w:right="122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dokumentaciju iz koje je vidljivo da predlagatelj ispunjava uvjete iz točke III.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ovog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poziva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(izvadak iz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odgovarajućeg registra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ne</w:t>
      </w:r>
      <w:r w:rsidRPr="000F64F3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stariji od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tri mjeseca).</w:t>
      </w:r>
    </w:p>
    <w:p w14:paraId="287B6C53" w14:textId="19F373A4" w:rsidR="00435B60" w:rsidRPr="000F64F3" w:rsidRDefault="00AF0AF8" w:rsidP="00AF0AF8">
      <w:pPr>
        <w:pStyle w:val="Heading1"/>
        <w:numPr>
          <w:ilvl w:val="0"/>
          <w:numId w:val="4"/>
        </w:numPr>
        <w:tabs>
          <w:tab w:val="left" w:pos="839"/>
        </w:tabs>
        <w:ind w:right="120"/>
        <w:jc w:val="both"/>
        <w:rPr>
          <w:b w:val="0"/>
          <w:bCs w:val="0"/>
          <w:sz w:val="22"/>
          <w:szCs w:val="22"/>
        </w:rPr>
      </w:pPr>
      <w:r w:rsidRPr="000F64F3">
        <w:rPr>
          <w:b w:val="0"/>
          <w:bCs w:val="0"/>
          <w:sz w:val="22"/>
          <w:szCs w:val="22"/>
        </w:rPr>
        <w:t>p</w:t>
      </w:r>
      <w:r w:rsidR="00435B60" w:rsidRPr="000F64F3">
        <w:rPr>
          <w:b w:val="0"/>
          <w:bCs w:val="0"/>
          <w:sz w:val="22"/>
          <w:szCs w:val="22"/>
        </w:rPr>
        <w:t>reslike osobnih iskaznica za sve predlagatelje kada je predlagatelj neformalna</w:t>
      </w:r>
      <w:r w:rsidR="00435B60" w:rsidRPr="000F64F3">
        <w:rPr>
          <w:b w:val="0"/>
          <w:bCs w:val="0"/>
          <w:spacing w:val="1"/>
          <w:sz w:val="22"/>
          <w:szCs w:val="22"/>
        </w:rPr>
        <w:t xml:space="preserve"> </w:t>
      </w:r>
      <w:r w:rsidR="00435B60" w:rsidRPr="000F64F3">
        <w:rPr>
          <w:b w:val="0"/>
          <w:bCs w:val="0"/>
          <w:sz w:val="22"/>
          <w:szCs w:val="22"/>
        </w:rPr>
        <w:t>skupina</w:t>
      </w:r>
      <w:r w:rsidR="00435B60" w:rsidRPr="000F64F3">
        <w:rPr>
          <w:b w:val="0"/>
          <w:bCs w:val="0"/>
          <w:spacing w:val="-4"/>
          <w:sz w:val="22"/>
          <w:szCs w:val="22"/>
        </w:rPr>
        <w:t xml:space="preserve"> </w:t>
      </w:r>
      <w:r w:rsidR="00435B60" w:rsidRPr="000F64F3">
        <w:rPr>
          <w:b w:val="0"/>
          <w:bCs w:val="0"/>
          <w:sz w:val="22"/>
          <w:szCs w:val="22"/>
        </w:rPr>
        <w:t>mladih.</w:t>
      </w:r>
    </w:p>
    <w:p w14:paraId="21F77177" w14:textId="77777777" w:rsidR="00435B60" w:rsidRPr="000F64F3" w:rsidRDefault="00435B60" w:rsidP="00435B60">
      <w:pPr>
        <w:pStyle w:val="BodyText"/>
        <w:spacing w:before="1"/>
        <w:rPr>
          <w:sz w:val="22"/>
          <w:szCs w:val="22"/>
        </w:rPr>
      </w:pPr>
    </w:p>
    <w:p w14:paraId="263DF144" w14:textId="03F29BD5" w:rsidR="00435B60" w:rsidRPr="000F64F3" w:rsidRDefault="00435B60" w:rsidP="00AF0AF8">
      <w:pPr>
        <w:ind w:left="1"/>
        <w:jc w:val="center"/>
        <w:rPr>
          <w:rFonts w:ascii="Times New Roman" w:hAnsi="Times New Roman"/>
          <w:b/>
          <w:bCs/>
          <w:sz w:val="22"/>
          <w:szCs w:val="22"/>
        </w:rPr>
      </w:pPr>
      <w:r w:rsidRPr="000F64F3">
        <w:rPr>
          <w:rFonts w:ascii="Times New Roman" w:hAnsi="Times New Roman"/>
          <w:b/>
          <w:bCs/>
          <w:sz w:val="22"/>
          <w:szCs w:val="22"/>
        </w:rPr>
        <w:t>VII.</w:t>
      </w:r>
    </w:p>
    <w:p w14:paraId="315D7201" w14:textId="2C1EFE2F" w:rsidR="00435B60" w:rsidRPr="000F64F3" w:rsidRDefault="00435B60" w:rsidP="00435B60">
      <w:pPr>
        <w:pStyle w:val="BodyText"/>
        <w:ind w:left="118" w:right="116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 xml:space="preserve">Nepravovremene i nepotpune kandidature za članove Savjeta mladih Općine </w:t>
      </w:r>
      <w:r w:rsidR="00E53127" w:rsidRPr="000F64F3">
        <w:rPr>
          <w:sz w:val="22"/>
          <w:szCs w:val="22"/>
        </w:rPr>
        <w:t>Mljet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neće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se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uzeti u razmatranje.</w:t>
      </w:r>
    </w:p>
    <w:p w14:paraId="68EB61F5" w14:textId="77777777" w:rsidR="00435B60" w:rsidRPr="000F64F3" w:rsidRDefault="00435B60" w:rsidP="00435B60">
      <w:pPr>
        <w:pStyle w:val="BodyText"/>
        <w:rPr>
          <w:sz w:val="22"/>
          <w:szCs w:val="22"/>
        </w:rPr>
      </w:pPr>
    </w:p>
    <w:p w14:paraId="629DD3BA" w14:textId="0D50F520" w:rsidR="00435B60" w:rsidRPr="000F64F3" w:rsidRDefault="00435B60" w:rsidP="00AF0AF8">
      <w:pPr>
        <w:pStyle w:val="Heading1"/>
        <w:ind w:left="0"/>
        <w:rPr>
          <w:sz w:val="22"/>
          <w:szCs w:val="22"/>
        </w:rPr>
      </w:pPr>
      <w:r w:rsidRPr="000F64F3">
        <w:rPr>
          <w:sz w:val="22"/>
          <w:szCs w:val="22"/>
        </w:rPr>
        <w:t>VIII.</w:t>
      </w:r>
    </w:p>
    <w:p w14:paraId="5BD0784F" w14:textId="1AC3EA93" w:rsidR="00435B60" w:rsidRPr="000F64F3" w:rsidRDefault="00435B60" w:rsidP="00435B60">
      <w:pPr>
        <w:ind w:left="118" w:right="112" w:firstLine="719"/>
        <w:jc w:val="both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Kandidature za članove Savjeta mladih Općine </w:t>
      </w:r>
      <w:r w:rsidR="00E53127" w:rsidRPr="000F64F3">
        <w:rPr>
          <w:rFonts w:ascii="Times New Roman" w:hAnsi="Times New Roman"/>
          <w:sz w:val="22"/>
          <w:szCs w:val="22"/>
        </w:rPr>
        <w:t>Mljet</w:t>
      </w:r>
      <w:r w:rsidRPr="000F64F3">
        <w:rPr>
          <w:rFonts w:ascii="Times New Roman" w:hAnsi="Times New Roman"/>
          <w:sz w:val="22"/>
          <w:szCs w:val="22"/>
        </w:rPr>
        <w:t xml:space="preserve"> dostavljaju se na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 xml:space="preserve">adresu: </w:t>
      </w:r>
      <w:r w:rsidRPr="000F64F3">
        <w:rPr>
          <w:rFonts w:ascii="Times New Roman" w:hAnsi="Times New Roman"/>
          <w:i/>
          <w:sz w:val="22"/>
          <w:szCs w:val="22"/>
        </w:rPr>
        <w:t xml:space="preserve">Općina </w:t>
      </w:r>
      <w:r w:rsidR="00E53127" w:rsidRPr="000F64F3">
        <w:rPr>
          <w:rFonts w:ascii="Times New Roman" w:hAnsi="Times New Roman"/>
          <w:i/>
          <w:sz w:val="22"/>
          <w:szCs w:val="22"/>
        </w:rPr>
        <w:t>Mljet,</w:t>
      </w:r>
      <w:r w:rsidRPr="000F64F3">
        <w:rPr>
          <w:rFonts w:ascii="Times New Roman" w:hAnsi="Times New Roman"/>
          <w:i/>
          <w:sz w:val="22"/>
          <w:szCs w:val="22"/>
        </w:rPr>
        <w:t xml:space="preserve"> Općinsko vijeće, Odbor za izbor i imenovanja, </w:t>
      </w:r>
      <w:r w:rsidRPr="000F64F3">
        <w:rPr>
          <w:rFonts w:ascii="Times New Roman" w:hAnsi="Times New Roman"/>
          <w:sz w:val="22"/>
          <w:szCs w:val="22"/>
        </w:rPr>
        <w:t>putem</w:t>
      </w:r>
      <w:r w:rsidRPr="000F64F3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 xml:space="preserve">pisarnice Općine </w:t>
      </w:r>
      <w:r w:rsidR="00E53127" w:rsidRPr="000F64F3">
        <w:rPr>
          <w:rFonts w:ascii="Times New Roman" w:hAnsi="Times New Roman"/>
          <w:sz w:val="22"/>
          <w:szCs w:val="22"/>
        </w:rPr>
        <w:t>Mljet</w:t>
      </w:r>
      <w:r w:rsidRPr="000F64F3">
        <w:rPr>
          <w:rFonts w:ascii="Times New Roman" w:hAnsi="Times New Roman"/>
          <w:sz w:val="22"/>
          <w:szCs w:val="22"/>
        </w:rPr>
        <w:t xml:space="preserve">, </w:t>
      </w:r>
      <w:r w:rsidR="00E53127" w:rsidRPr="000F64F3">
        <w:rPr>
          <w:rFonts w:ascii="Times New Roman" w:hAnsi="Times New Roman"/>
          <w:i/>
          <w:sz w:val="22"/>
          <w:szCs w:val="22"/>
        </w:rPr>
        <w:t>Zabrežje 2, 20225 Babino Polje</w:t>
      </w:r>
      <w:r w:rsidRPr="000F64F3">
        <w:rPr>
          <w:rFonts w:ascii="Times New Roman" w:hAnsi="Times New Roman"/>
          <w:sz w:val="22"/>
          <w:szCs w:val="22"/>
        </w:rPr>
        <w:t xml:space="preserve">, s naznakom </w:t>
      </w:r>
      <w:r w:rsidRPr="000F64F3">
        <w:rPr>
          <w:rFonts w:ascii="Times New Roman" w:hAnsi="Times New Roman"/>
          <w:i/>
          <w:sz w:val="22"/>
          <w:szCs w:val="22"/>
        </w:rPr>
        <w:t>“Prijedlog kandidata za</w:t>
      </w:r>
      <w:r w:rsidRPr="000F64F3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i/>
          <w:sz w:val="22"/>
          <w:szCs w:val="22"/>
        </w:rPr>
        <w:t xml:space="preserve">izbor članova Savjeta mladih Općine </w:t>
      </w:r>
      <w:r w:rsidR="00E53127" w:rsidRPr="000F64F3">
        <w:rPr>
          <w:rFonts w:ascii="Times New Roman" w:hAnsi="Times New Roman"/>
          <w:i/>
          <w:sz w:val="22"/>
          <w:szCs w:val="22"/>
        </w:rPr>
        <w:t>Mljet</w:t>
      </w:r>
      <w:r w:rsidRPr="000F64F3">
        <w:rPr>
          <w:rFonts w:ascii="Times New Roman" w:hAnsi="Times New Roman"/>
          <w:i/>
          <w:sz w:val="22"/>
          <w:szCs w:val="22"/>
        </w:rPr>
        <w:t xml:space="preserve">” </w:t>
      </w:r>
      <w:r w:rsidRPr="000F64F3">
        <w:rPr>
          <w:rFonts w:ascii="Times New Roman" w:hAnsi="Times New Roman"/>
          <w:sz w:val="22"/>
          <w:szCs w:val="22"/>
        </w:rPr>
        <w:t>najkasnije do</w:t>
      </w:r>
      <w:r w:rsidR="00AF0AF8" w:rsidRPr="000F64F3">
        <w:rPr>
          <w:rFonts w:ascii="Times New Roman" w:hAnsi="Times New Roman"/>
          <w:sz w:val="22"/>
          <w:szCs w:val="22"/>
        </w:rPr>
        <w:t xml:space="preserve"> </w:t>
      </w:r>
      <w:r w:rsidR="00C47B5E">
        <w:rPr>
          <w:rFonts w:ascii="Times New Roman" w:hAnsi="Times New Roman"/>
          <w:b/>
          <w:bCs/>
          <w:sz w:val="22"/>
          <w:szCs w:val="22"/>
        </w:rPr>
        <w:t>22</w:t>
      </w:r>
      <w:r w:rsidR="00AF0AF8" w:rsidRPr="000F64F3">
        <w:rPr>
          <w:rFonts w:ascii="Times New Roman" w:hAnsi="Times New Roman"/>
          <w:b/>
          <w:bCs/>
          <w:sz w:val="22"/>
          <w:szCs w:val="22"/>
        </w:rPr>
        <w:t xml:space="preserve">. </w:t>
      </w:r>
      <w:r w:rsidR="00C47B5E">
        <w:rPr>
          <w:rFonts w:ascii="Times New Roman" w:hAnsi="Times New Roman"/>
          <w:b/>
          <w:bCs/>
          <w:sz w:val="22"/>
          <w:szCs w:val="22"/>
        </w:rPr>
        <w:t>kolovoza</w:t>
      </w:r>
      <w:r w:rsidRPr="000F64F3">
        <w:rPr>
          <w:rFonts w:ascii="Times New Roman" w:hAnsi="Times New Roman"/>
          <w:b/>
          <w:bCs/>
          <w:sz w:val="22"/>
          <w:szCs w:val="22"/>
        </w:rPr>
        <w:t xml:space="preserve"> 202</w:t>
      </w:r>
      <w:r w:rsidR="00C47B5E">
        <w:rPr>
          <w:rFonts w:ascii="Times New Roman" w:hAnsi="Times New Roman"/>
          <w:b/>
          <w:bCs/>
          <w:sz w:val="22"/>
          <w:szCs w:val="22"/>
        </w:rPr>
        <w:t>5</w:t>
      </w:r>
      <w:r w:rsidRPr="000F64F3">
        <w:rPr>
          <w:rFonts w:ascii="Times New Roman" w:hAnsi="Times New Roman"/>
          <w:b/>
          <w:bCs/>
          <w:sz w:val="22"/>
          <w:szCs w:val="22"/>
        </w:rPr>
        <w:t>.</w:t>
      </w:r>
      <w:r w:rsidRPr="000F64F3">
        <w:rPr>
          <w:rFonts w:ascii="Times New Roman" w:hAnsi="Times New Roman"/>
          <w:b/>
          <w:bCs/>
          <w:spacing w:val="1"/>
          <w:sz w:val="22"/>
          <w:szCs w:val="22"/>
        </w:rPr>
        <w:t xml:space="preserve"> </w:t>
      </w:r>
      <w:r w:rsidRPr="000F64F3">
        <w:rPr>
          <w:rFonts w:ascii="Times New Roman" w:hAnsi="Times New Roman"/>
          <w:b/>
          <w:bCs/>
          <w:sz w:val="22"/>
          <w:szCs w:val="22"/>
        </w:rPr>
        <w:t>godine</w:t>
      </w:r>
      <w:r w:rsidRPr="000F64F3">
        <w:rPr>
          <w:rFonts w:ascii="Times New Roman" w:hAnsi="Times New Roman"/>
          <w:sz w:val="22"/>
          <w:szCs w:val="22"/>
        </w:rPr>
        <w:t>.</w:t>
      </w:r>
    </w:p>
    <w:p w14:paraId="67A4648F" w14:textId="77777777" w:rsidR="00435B60" w:rsidRPr="000F64F3" w:rsidRDefault="00435B60" w:rsidP="00435B60">
      <w:pPr>
        <w:pStyle w:val="BodyText"/>
        <w:spacing w:before="3"/>
        <w:rPr>
          <w:sz w:val="22"/>
          <w:szCs w:val="22"/>
        </w:rPr>
      </w:pPr>
    </w:p>
    <w:p w14:paraId="6B341655" w14:textId="75D88FAF" w:rsidR="00435B60" w:rsidRPr="000F64F3" w:rsidRDefault="00435B60" w:rsidP="00AF0AF8">
      <w:pPr>
        <w:pStyle w:val="Heading1"/>
        <w:spacing w:before="90"/>
        <w:ind w:left="0"/>
        <w:rPr>
          <w:sz w:val="22"/>
          <w:szCs w:val="22"/>
        </w:rPr>
      </w:pPr>
      <w:r w:rsidRPr="000F64F3">
        <w:rPr>
          <w:sz w:val="22"/>
          <w:szCs w:val="22"/>
        </w:rPr>
        <w:t>IX.</w:t>
      </w:r>
    </w:p>
    <w:p w14:paraId="4849A221" w14:textId="33468BEB" w:rsidR="00435B60" w:rsidRPr="000F64F3" w:rsidRDefault="00435B60" w:rsidP="00435B60">
      <w:pPr>
        <w:pStyle w:val="BodyText"/>
        <w:ind w:left="118" w:right="114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 xml:space="preserve">Nakon zaprimanja kandidatura za članove Savjeta mladih Općine </w:t>
      </w:r>
      <w:r w:rsidR="00E53127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>,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 xml:space="preserve">Odbor za izbor i imenovanja Općinskog vijeća Općine </w:t>
      </w:r>
      <w:r w:rsidR="00E53127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 xml:space="preserve"> obavlja provjeru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formalnih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uvjeta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prijavljenih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kandidata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te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u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roku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od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15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dana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od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dana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isteka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roka</w:t>
      </w:r>
      <w:r w:rsidRPr="000F64F3">
        <w:rPr>
          <w:spacing w:val="60"/>
          <w:sz w:val="22"/>
          <w:szCs w:val="22"/>
        </w:rPr>
        <w:t xml:space="preserve"> </w:t>
      </w:r>
      <w:r w:rsidRPr="000F64F3">
        <w:rPr>
          <w:sz w:val="22"/>
          <w:szCs w:val="22"/>
        </w:rPr>
        <w:t>za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podnošenje prijava, sastavlja izvješće o provjeri formalnih uvjeta te utvrđuje popis važećih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kandidatura.</w:t>
      </w:r>
    </w:p>
    <w:p w14:paraId="12EFF384" w14:textId="77777777" w:rsidR="00435B60" w:rsidRPr="000F64F3" w:rsidRDefault="00435B60" w:rsidP="00435B60">
      <w:pPr>
        <w:pStyle w:val="BodyText"/>
        <w:spacing w:before="9"/>
        <w:rPr>
          <w:sz w:val="22"/>
          <w:szCs w:val="22"/>
        </w:rPr>
      </w:pPr>
    </w:p>
    <w:p w14:paraId="1B4BF860" w14:textId="100D1C38" w:rsidR="00435B60" w:rsidRPr="000F64F3" w:rsidRDefault="00435B60" w:rsidP="00AF0AF8">
      <w:pPr>
        <w:pStyle w:val="Heading1"/>
        <w:ind w:left="1"/>
        <w:rPr>
          <w:sz w:val="22"/>
          <w:szCs w:val="22"/>
        </w:rPr>
      </w:pPr>
      <w:r w:rsidRPr="000F64F3">
        <w:rPr>
          <w:sz w:val="22"/>
          <w:szCs w:val="22"/>
        </w:rPr>
        <w:t>X.</w:t>
      </w:r>
    </w:p>
    <w:p w14:paraId="07BEEFAE" w14:textId="62005CB2" w:rsidR="00435B60" w:rsidRPr="000F64F3" w:rsidRDefault="00435B60" w:rsidP="00AF0AF8">
      <w:pPr>
        <w:pStyle w:val="BodyText"/>
        <w:ind w:left="118" w:right="112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>Izvješće o provjeri formalnih uvjeta i popis važećih kandidatura Odbor za izbor i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 xml:space="preserve">imenovanja Općinskog vijeća Općine </w:t>
      </w:r>
      <w:r w:rsidR="00CE1C0D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 xml:space="preserve"> dostavlja Općinskom vijeću Općine</w:t>
      </w:r>
      <w:r w:rsidRPr="000F64F3">
        <w:rPr>
          <w:spacing w:val="1"/>
          <w:sz w:val="22"/>
          <w:szCs w:val="22"/>
        </w:rPr>
        <w:t xml:space="preserve"> </w:t>
      </w:r>
      <w:r w:rsidR="00CE1C0D" w:rsidRPr="000F64F3">
        <w:rPr>
          <w:sz w:val="22"/>
          <w:szCs w:val="22"/>
        </w:rPr>
        <w:t>Mljet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te ih objavljuje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na mrežnim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stranicama Općine</w:t>
      </w:r>
      <w:r w:rsidRPr="000F64F3">
        <w:rPr>
          <w:spacing w:val="-1"/>
          <w:sz w:val="22"/>
          <w:szCs w:val="22"/>
        </w:rPr>
        <w:t xml:space="preserve"> </w:t>
      </w:r>
      <w:r w:rsidR="00CE1C0D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>.</w:t>
      </w:r>
    </w:p>
    <w:p w14:paraId="14D893CE" w14:textId="42F0F606" w:rsidR="00435B60" w:rsidRPr="000F64F3" w:rsidRDefault="00435B60" w:rsidP="00AF0AF8">
      <w:pPr>
        <w:pStyle w:val="BodyText"/>
        <w:ind w:left="118" w:right="121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>Popis važećih kandidatura utvrđuje se na način da se ime i prezime kandidata za člana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na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popisu navodi prema redoslijedu zaprimljenih prijedloga.</w:t>
      </w:r>
    </w:p>
    <w:p w14:paraId="60DAC75B" w14:textId="585F75CE" w:rsidR="00435B60" w:rsidRPr="000F64F3" w:rsidRDefault="00435B60" w:rsidP="00AF0AF8">
      <w:pPr>
        <w:pStyle w:val="BodyText"/>
        <w:ind w:left="838"/>
        <w:rPr>
          <w:sz w:val="22"/>
          <w:szCs w:val="22"/>
        </w:rPr>
      </w:pPr>
      <w:r w:rsidRPr="000F64F3">
        <w:rPr>
          <w:sz w:val="22"/>
          <w:szCs w:val="22"/>
        </w:rPr>
        <w:t>Popis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važećih</w:t>
      </w:r>
      <w:r w:rsidRPr="000F64F3">
        <w:rPr>
          <w:spacing w:val="-2"/>
          <w:sz w:val="22"/>
          <w:szCs w:val="22"/>
        </w:rPr>
        <w:t xml:space="preserve"> </w:t>
      </w:r>
      <w:r w:rsidRPr="000F64F3">
        <w:rPr>
          <w:sz w:val="22"/>
          <w:szCs w:val="22"/>
        </w:rPr>
        <w:t>kandidatura</w:t>
      </w:r>
      <w:r w:rsidRPr="000F64F3">
        <w:rPr>
          <w:spacing w:val="-3"/>
          <w:sz w:val="22"/>
          <w:szCs w:val="22"/>
        </w:rPr>
        <w:t xml:space="preserve"> </w:t>
      </w:r>
      <w:r w:rsidRPr="000F64F3">
        <w:rPr>
          <w:sz w:val="22"/>
          <w:szCs w:val="22"/>
        </w:rPr>
        <w:t>sadrži:</w:t>
      </w:r>
    </w:p>
    <w:p w14:paraId="441EC7BF" w14:textId="77777777" w:rsidR="00435B60" w:rsidRPr="000F64F3" w:rsidRDefault="00435B60" w:rsidP="00AF0AF8">
      <w:pPr>
        <w:pStyle w:val="Heading1"/>
        <w:numPr>
          <w:ilvl w:val="0"/>
          <w:numId w:val="6"/>
        </w:numPr>
        <w:tabs>
          <w:tab w:val="left" w:pos="838"/>
          <w:tab w:val="left" w:pos="839"/>
        </w:tabs>
        <w:ind w:left="1198"/>
        <w:jc w:val="left"/>
        <w:rPr>
          <w:b w:val="0"/>
          <w:bCs w:val="0"/>
          <w:sz w:val="22"/>
          <w:szCs w:val="22"/>
        </w:rPr>
      </w:pPr>
      <w:r w:rsidRPr="000F64F3">
        <w:rPr>
          <w:b w:val="0"/>
          <w:bCs w:val="0"/>
          <w:sz w:val="22"/>
          <w:szCs w:val="22"/>
        </w:rPr>
        <w:t>naziv</w:t>
      </w:r>
      <w:r w:rsidRPr="000F64F3">
        <w:rPr>
          <w:b w:val="0"/>
          <w:bCs w:val="0"/>
          <w:spacing w:val="-2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predlagatelja,</w:t>
      </w:r>
    </w:p>
    <w:p w14:paraId="6BE1D47C" w14:textId="77777777" w:rsidR="00435B60" w:rsidRPr="000F64F3" w:rsidRDefault="00435B60" w:rsidP="00AF0AF8">
      <w:pPr>
        <w:pStyle w:val="ListParagraph"/>
        <w:widowControl w:val="0"/>
        <w:numPr>
          <w:ilvl w:val="0"/>
          <w:numId w:val="6"/>
        </w:numPr>
        <w:tabs>
          <w:tab w:val="left" w:pos="838"/>
          <w:tab w:val="left" w:pos="839"/>
        </w:tabs>
        <w:autoSpaceDE w:val="0"/>
        <w:autoSpaceDN w:val="0"/>
        <w:ind w:left="1198"/>
        <w:contextualSpacing w:val="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ime</w:t>
      </w:r>
      <w:r w:rsidRPr="000F64F3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i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prezime</w:t>
      </w:r>
      <w:r w:rsidRPr="000F64F3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kandidata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za</w:t>
      </w:r>
      <w:r w:rsidRPr="000F64F3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člana</w:t>
      </w:r>
    </w:p>
    <w:p w14:paraId="0AED662A" w14:textId="68AB3088" w:rsidR="005D022D" w:rsidRPr="004D6200" w:rsidRDefault="00435B60" w:rsidP="004D6200">
      <w:pPr>
        <w:pStyle w:val="Heading1"/>
        <w:numPr>
          <w:ilvl w:val="0"/>
          <w:numId w:val="6"/>
        </w:numPr>
        <w:tabs>
          <w:tab w:val="left" w:pos="838"/>
          <w:tab w:val="left" w:pos="839"/>
        </w:tabs>
        <w:ind w:left="1198"/>
        <w:jc w:val="left"/>
        <w:rPr>
          <w:b w:val="0"/>
          <w:bCs w:val="0"/>
          <w:sz w:val="22"/>
          <w:szCs w:val="22"/>
        </w:rPr>
      </w:pPr>
      <w:r w:rsidRPr="000F64F3">
        <w:rPr>
          <w:b w:val="0"/>
          <w:bCs w:val="0"/>
          <w:sz w:val="22"/>
          <w:szCs w:val="22"/>
        </w:rPr>
        <w:t>datum</w:t>
      </w:r>
      <w:r w:rsidRPr="000F64F3">
        <w:rPr>
          <w:b w:val="0"/>
          <w:bCs w:val="0"/>
          <w:spacing w:val="-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i</w:t>
      </w:r>
      <w:r w:rsidRPr="000F64F3">
        <w:rPr>
          <w:b w:val="0"/>
          <w:bCs w:val="0"/>
          <w:spacing w:val="-2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godinu</w:t>
      </w:r>
      <w:r w:rsidRPr="000F64F3">
        <w:rPr>
          <w:b w:val="0"/>
          <w:bCs w:val="0"/>
          <w:spacing w:val="-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rođenja</w:t>
      </w:r>
      <w:r w:rsidRPr="000F64F3">
        <w:rPr>
          <w:b w:val="0"/>
          <w:bCs w:val="0"/>
          <w:spacing w:val="-2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kandidata</w:t>
      </w:r>
      <w:r w:rsidRPr="000F64F3">
        <w:rPr>
          <w:b w:val="0"/>
          <w:bCs w:val="0"/>
          <w:spacing w:val="-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za</w:t>
      </w:r>
      <w:r w:rsidRPr="000F64F3">
        <w:rPr>
          <w:b w:val="0"/>
          <w:bCs w:val="0"/>
          <w:spacing w:val="-1"/>
          <w:sz w:val="22"/>
          <w:szCs w:val="22"/>
        </w:rPr>
        <w:t xml:space="preserve"> </w:t>
      </w:r>
      <w:r w:rsidRPr="000F64F3">
        <w:rPr>
          <w:b w:val="0"/>
          <w:bCs w:val="0"/>
          <w:sz w:val="22"/>
          <w:szCs w:val="22"/>
        </w:rPr>
        <w:t>člana.</w:t>
      </w:r>
    </w:p>
    <w:p w14:paraId="0FADA6A0" w14:textId="77777777" w:rsidR="004D6200" w:rsidRDefault="004D6200" w:rsidP="00AF0AF8">
      <w:pPr>
        <w:spacing w:before="79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A75D104" w14:textId="05B519DB" w:rsidR="00435B60" w:rsidRPr="000F64F3" w:rsidRDefault="00435B60" w:rsidP="00AF0AF8">
      <w:pPr>
        <w:spacing w:before="79"/>
        <w:jc w:val="center"/>
        <w:rPr>
          <w:rFonts w:ascii="Times New Roman" w:hAnsi="Times New Roman"/>
          <w:b/>
          <w:bCs/>
          <w:sz w:val="22"/>
          <w:szCs w:val="22"/>
        </w:rPr>
      </w:pPr>
      <w:r w:rsidRPr="000F64F3">
        <w:rPr>
          <w:rFonts w:ascii="Times New Roman" w:hAnsi="Times New Roman"/>
          <w:b/>
          <w:bCs/>
          <w:sz w:val="22"/>
          <w:szCs w:val="22"/>
        </w:rPr>
        <w:t>XI.</w:t>
      </w:r>
    </w:p>
    <w:p w14:paraId="04E03D9B" w14:textId="599922B1" w:rsidR="00435B60" w:rsidRPr="000F64F3" w:rsidRDefault="00435B60" w:rsidP="00435B60">
      <w:pPr>
        <w:pStyle w:val="BodyText"/>
        <w:ind w:left="118" w:right="117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>Općinsko vijeće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 xml:space="preserve">Općine </w:t>
      </w:r>
      <w:r w:rsidR="00CE1C0D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>, na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prvoj sjednici nakon objave popisa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 xml:space="preserve">važećih kandidatura za </w:t>
      </w:r>
      <w:r w:rsidRPr="000F64F3">
        <w:rPr>
          <w:sz w:val="22"/>
          <w:szCs w:val="22"/>
        </w:rPr>
        <w:lastRenderedPageBreak/>
        <w:t>članove Savjeta mladih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 xml:space="preserve">Općine </w:t>
      </w:r>
      <w:r w:rsidR="00CE1C0D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>, raspravlja</w:t>
      </w:r>
      <w:r w:rsidRPr="000F64F3">
        <w:rPr>
          <w:spacing w:val="60"/>
          <w:sz w:val="22"/>
          <w:szCs w:val="22"/>
        </w:rPr>
        <w:t xml:space="preserve"> </w:t>
      </w:r>
      <w:r w:rsidRPr="000F64F3">
        <w:rPr>
          <w:sz w:val="22"/>
          <w:szCs w:val="22"/>
        </w:rPr>
        <w:t>Izvješće</w:t>
      </w:r>
      <w:r w:rsidRPr="000F64F3">
        <w:rPr>
          <w:spacing w:val="-57"/>
          <w:sz w:val="22"/>
          <w:szCs w:val="22"/>
        </w:rPr>
        <w:t xml:space="preserve"> </w:t>
      </w:r>
      <w:r w:rsidR="00CE1C0D" w:rsidRPr="000F64F3">
        <w:rPr>
          <w:spacing w:val="-57"/>
          <w:sz w:val="22"/>
          <w:szCs w:val="22"/>
        </w:rPr>
        <w:t xml:space="preserve">  </w:t>
      </w:r>
      <w:r w:rsidR="00CE1C0D" w:rsidRPr="000F64F3">
        <w:rPr>
          <w:sz w:val="22"/>
          <w:szCs w:val="22"/>
        </w:rPr>
        <w:t xml:space="preserve"> o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provjeri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formalnih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uvjeta te s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popisa važećih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kandidatura bira članove Savjeta mladih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Općine</w:t>
      </w:r>
      <w:r w:rsidRPr="000F64F3">
        <w:rPr>
          <w:spacing w:val="-1"/>
          <w:sz w:val="22"/>
          <w:szCs w:val="22"/>
        </w:rPr>
        <w:t xml:space="preserve"> </w:t>
      </w:r>
      <w:r w:rsidR="00CE1C0D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>.</w:t>
      </w:r>
    </w:p>
    <w:p w14:paraId="29A80ACC" w14:textId="77777777" w:rsidR="00435B60" w:rsidRPr="000F64F3" w:rsidRDefault="00435B60" w:rsidP="00435B60">
      <w:pPr>
        <w:pStyle w:val="BodyText"/>
        <w:rPr>
          <w:sz w:val="22"/>
          <w:szCs w:val="22"/>
        </w:rPr>
      </w:pPr>
    </w:p>
    <w:p w14:paraId="2495A730" w14:textId="2F35D491" w:rsidR="00435B60" w:rsidRPr="000F64F3" w:rsidRDefault="00435B60" w:rsidP="00AF0AF8">
      <w:pPr>
        <w:pStyle w:val="Heading1"/>
        <w:ind w:left="1"/>
        <w:rPr>
          <w:sz w:val="22"/>
          <w:szCs w:val="22"/>
        </w:rPr>
      </w:pPr>
      <w:r w:rsidRPr="000F64F3">
        <w:rPr>
          <w:sz w:val="22"/>
          <w:szCs w:val="22"/>
        </w:rPr>
        <w:t>XII.</w:t>
      </w:r>
    </w:p>
    <w:p w14:paraId="1C3B9516" w14:textId="077DE25D" w:rsidR="00435B60" w:rsidRPr="000F64F3" w:rsidRDefault="00435B60" w:rsidP="00435B60">
      <w:pPr>
        <w:pStyle w:val="BodyText"/>
        <w:ind w:left="118" w:right="114" w:firstLine="719"/>
        <w:jc w:val="both"/>
        <w:rPr>
          <w:sz w:val="22"/>
          <w:szCs w:val="22"/>
        </w:rPr>
      </w:pPr>
      <w:r w:rsidRPr="000F64F3">
        <w:rPr>
          <w:sz w:val="22"/>
          <w:szCs w:val="22"/>
        </w:rPr>
        <w:t xml:space="preserve">Rezultati izbora za članove Savjeta mladih Općine </w:t>
      </w:r>
      <w:r w:rsidR="00CE1C0D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 xml:space="preserve"> objavljuju se na</w:t>
      </w:r>
      <w:r w:rsidRPr="000F64F3">
        <w:rPr>
          <w:spacing w:val="1"/>
          <w:sz w:val="22"/>
          <w:szCs w:val="22"/>
        </w:rPr>
        <w:t xml:space="preserve"> </w:t>
      </w:r>
      <w:r w:rsidRPr="000F64F3">
        <w:rPr>
          <w:sz w:val="22"/>
          <w:szCs w:val="22"/>
        </w:rPr>
        <w:t>web</w:t>
      </w:r>
      <w:r w:rsidRPr="000F64F3">
        <w:rPr>
          <w:spacing w:val="-1"/>
          <w:sz w:val="22"/>
          <w:szCs w:val="22"/>
        </w:rPr>
        <w:t xml:space="preserve"> </w:t>
      </w:r>
      <w:r w:rsidRPr="000F64F3">
        <w:rPr>
          <w:sz w:val="22"/>
          <w:szCs w:val="22"/>
        </w:rPr>
        <w:t>stranicama Općine</w:t>
      </w:r>
      <w:r w:rsidRPr="000F64F3">
        <w:rPr>
          <w:spacing w:val="1"/>
          <w:sz w:val="22"/>
          <w:szCs w:val="22"/>
        </w:rPr>
        <w:t xml:space="preserve"> </w:t>
      </w:r>
      <w:r w:rsidR="00CE1C0D" w:rsidRPr="000F64F3">
        <w:rPr>
          <w:sz w:val="22"/>
          <w:szCs w:val="22"/>
        </w:rPr>
        <w:t>Mljet</w:t>
      </w:r>
      <w:r w:rsidRPr="000F64F3">
        <w:rPr>
          <w:sz w:val="22"/>
          <w:szCs w:val="22"/>
        </w:rPr>
        <w:t>.</w:t>
      </w:r>
      <w:r w:rsidR="00AF0AF8" w:rsidRPr="000F64F3">
        <w:rPr>
          <w:sz w:val="22"/>
          <w:szCs w:val="22"/>
        </w:rPr>
        <w:t>“</w:t>
      </w:r>
    </w:p>
    <w:p w14:paraId="34D32CC2" w14:textId="77777777" w:rsidR="00435B60" w:rsidRPr="000F64F3" w:rsidRDefault="00435B60" w:rsidP="00435B60">
      <w:pPr>
        <w:pStyle w:val="BodyText"/>
        <w:spacing w:before="1"/>
        <w:rPr>
          <w:sz w:val="22"/>
          <w:szCs w:val="22"/>
        </w:rPr>
      </w:pPr>
    </w:p>
    <w:p w14:paraId="3099F9A2" w14:textId="77777777" w:rsidR="00435B60" w:rsidRPr="000F64F3" w:rsidRDefault="00435B60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6E483F54" w14:textId="77777777" w:rsidR="00C66128" w:rsidRPr="000F64F3" w:rsidRDefault="00C66128" w:rsidP="00C66128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II.</w:t>
      </w:r>
    </w:p>
    <w:p w14:paraId="64B27C43" w14:textId="77777777" w:rsidR="00C66128" w:rsidRPr="000F64F3" w:rsidRDefault="00C66128" w:rsidP="00C66128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2E561532" w14:textId="77777777" w:rsidR="00C66128" w:rsidRPr="000F64F3" w:rsidRDefault="00C66128" w:rsidP="00C66128">
      <w:pPr>
        <w:rPr>
          <w:rFonts w:ascii="Times New Roman" w:hAnsi="Times New Roman"/>
          <w:sz w:val="22"/>
          <w:szCs w:val="22"/>
        </w:rPr>
      </w:pPr>
    </w:p>
    <w:p w14:paraId="3777E67F" w14:textId="77777777" w:rsidR="00C66128" w:rsidRPr="000F64F3" w:rsidRDefault="00C66128" w:rsidP="00C66128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III.</w:t>
      </w:r>
    </w:p>
    <w:p w14:paraId="0DD26CFB" w14:textId="77777777" w:rsidR="00C66128" w:rsidRPr="000F64F3" w:rsidRDefault="00C66128" w:rsidP="00C66128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5CABA0AA" w14:textId="77777777" w:rsidR="00C66128" w:rsidRPr="000F64F3" w:rsidRDefault="00C66128" w:rsidP="00C66128">
      <w:pPr>
        <w:rPr>
          <w:rFonts w:ascii="Times New Roman" w:hAnsi="Times New Roman"/>
          <w:sz w:val="22"/>
          <w:szCs w:val="22"/>
        </w:rPr>
      </w:pPr>
    </w:p>
    <w:p w14:paraId="3F3F7E89" w14:textId="77777777" w:rsidR="00C66128" w:rsidRDefault="00C66128" w:rsidP="00C66128">
      <w:pPr>
        <w:rPr>
          <w:rFonts w:ascii="Times New Roman" w:hAnsi="Times New Roman"/>
          <w:sz w:val="22"/>
          <w:szCs w:val="22"/>
        </w:rPr>
      </w:pPr>
    </w:p>
    <w:p w14:paraId="64DBD80C" w14:textId="77777777" w:rsidR="000F64F3" w:rsidRPr="000F64F3" w:rsidRDefault="000F64F3" w:rsidP="00C66128">
      <w:pPr>
        <w:rPr>
          <w:rFonts w:ascii="Times New Roman" w:hAnsi="Times New Roman"/>
          <w:sz w:val="22"/>
          <w:szCs w:val="22"/>
        </w:rPr>
      </w:pPr>
    </w:p>
    <w:p w14:paraId="01E63360" w14:textId="77777777" w:rsidR="00C66128" w:rsidRPr="000F64F3" w:rsidRDefault="00C66128" w:rsidP="00C66128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Dostaviti: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Općinski načelnik:</w:t>
      </w:r>
    </w:p>
    <w:p w14:paraId="774DA909" w14:textId="77777777" w:rsidR="00C66128" w:rsidRPr="000F64F3" w:rsidRDefault="00C66128" w:rsidP="00C66128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1. Predsjednik OV-a</w:t>
      </w:r>
    </w:p>
    <w:p w14:paraId="795AC331" w14:textId="77777777" w:rsidR="00C66128" w:rsidRPr="000F64F3" w:rsidRDefault="00C66128" w:rsidP="00C66128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2. Registar akata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Đivo Market, dipl. ing.</w:t>
      </w:r>
    </w:p>
    <w:p w14:paraId="29FF2890" w14:textId="77777777" w:rsidR="00C66128" w:rsidRPr="000F64F3" w:rsidRDefault="00C66128" w:rsidP="00C66128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3. Pismohrana</w:t>
      </w:r>
    </w:p>
    <w:p w14:paraId="7D778C24" w14:textId="77777777" w:rsidR="00C66128" w:rsidRPr="000F64F3" w:rsidRDefault="00C66128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C66128" w:rsidRPr="000F64F3" w:rsidSect="001D26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06254" w14:textId="77777777" w:rsidR="00A857E5" w:rsidRDefault="00A857E5">
      <w:r>
        <w:separator/>
      </w:r>
    </w:p>
  </w:endnote>
  <w:endnote w:type="continuationSeparator" w:id="0">
    <w:p w14:paraId="03EEAF29" w14:textId="77777777" w:rsidR="00A857E5" w:rsidRDefault="00A8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17D3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926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CDE6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034A18" wp14:editId="213E4D5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FDFD8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3BC026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EB54173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A9CA14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DF85" w14:textId="77777777" w:rsidR="00A857E5" w:rsidRDefault="00A857E5">
      <w:r>
        <w:separator/>
      </w:r>
    </w:p>
  </w:footnote>
  <w:footnote w:type="continuationSeparator" w:id="0">
    <w:p w14:paraId="3E090449" w14:textId="77777777" w:rsidR="00A857E5" w:rsidRDefault="00A8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164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61BA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5EA75" w14:textId="13C65B0E" w:rsidR="00B44773" w:rsidRPr="00435B60" w:rsidRDefault="00B44773" w:rsidP="00435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A1E"/>
    <w:multiLevelType w:val="hybridMultilevel"/>
    <w:tmpl w:val="AAECC734"/>
    <w:lvl w:ilvl="0" w:tplc="041A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7C6707D"/>
    <w:multiLevelType w:val="hybridMultilevel"/>
    <w:tmpl w:val="6172AA1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075F1F"/>
    <w:multiLevelType w:val="hybridMultilevel"/>
    <w:tmpl w:val="12803A2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w w:val="99"/>
        <w:sz w:val="20"/>
        <w:szCs w:val="20"/>
        <w:lang w:val="hr-HR" w:eastAsia="en-US" w:bidi="ar-SA"/>
      </w:rPr>
    </w:lvl>
    <w:lvl w:ilvl="1" w:tplc="FFFFFFFF">
      <w:numFmt w:val="bullet"/>
      <w:lvlText w:val="•"/>
      <w:lvlJc w:val="left"/>
      <w:pPr>
        <w:ind w:left="1928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77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62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46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315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6161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700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855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5CB15DE"/>
    <w:multiLevelType w:val="hybridMultilevel"/>
    <w:tmpl w:val="0164BC68"/>
    <w:lvl w:ilvl="0" w:tplc="041A000F">
      <w:start w:val="1"/>
      <w:numFmt w:val="decimal"/>
      <w:lvlText w:val="%1."/>
      <w:lvlJc w:val="left"/>
      <w:pPr>
        <w:ind w:left="956" w:hanging="360"/>
      </w:pPr>
      <w:rPr>
        <w:rFonts w:hint="default"/>
        <w:w w:val="99"/>
        <w:sz w:val="20"/>
        <w:szCs w:val="20"/>
        <w:lang w:val="hr-HR" w:eastAsia="en-US" w:bidi="ar-SA"/>
      </w:rPr>
    </w:lvl>
    <w:lvl w:ilvl="1" w:tplc="FFFFFFFF">
      <w:numFmt w:val="bullet"/>
      <w:lvlText w:val="•"/>
      <w:lvlJc w:val="left"/>
      <w:pPr>
        <w:ind w:left="1804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651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497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344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19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6037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884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731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64B120F9"/>
    <w:multiLevelType w:val="hybridMultilevel"/>
    <w:tmpl w:val="63CE37B8"/>
    <w:lvl w:ilvl="0" w:tplc="02DAB5C2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1" w:tplc="5A60A8E2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 w:tplc="59B27284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 w:tplc="96A0EDEC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 w:tplc="3E5A7622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 w:tplc="76DA1784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 w:tplc="87125E2A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 w:tplc="CC1CEB10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 w:tplc="61FC6680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7B7346A8"/>
    <w:multiLevelType w:val="hybridMultilevel"/>
    <w:tmpl w:val="8EB0711E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w w:val="99"/>
        <w:sz w:val="20"/>
        <w:szCs w:val="20"/>
        <w:lang w:val="hr-HR" w:eastAsia="en-US" w:bidi="ar-SA"/>
      </w:rPr>
    </w:lvl>
    <w:lvl w:ilvl="1" w:tplc="FFFFFFFF">
      <w:numFmt w:val="bullet"/>
      <w:lvlText w:val="•"/>
      <w:lvlJc w:val="left"/>
      <w:pPr>
        <w:ind w:left="1928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775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62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46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315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6161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7008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855" w:hanging="360"/>
      </w:pPr>
      <w:rPr>
        <w:rFonts w:hint="default"/>
        <w:lang w:val="hr-HR" w:eastAsia="en-US" w:bidi="ar-SA"/>
      </w:rPr>
    </w:lvl>
  </w:abstractNum>
  <w:num w:numId="1" w16cid:durableId="226035398">
    <w:abstractNumId w:val="1"/>
  </w:num>
  <w:num w:numId="2" w16cid:durableId="1932546789">
    <w:abstractNumId w:val="0"/>
  </w:num>
  <w:num w:numId="3" w16cid:durableId="1985693593">
    <w:abstractNumId w:val="4"/>
  </w:num>
  <w:num w:numId="4" w16cid:durableId="1900893871">
    <w:abstractNumId w:val="5"/>
  </w:num>
  <w:num w:numId="5" w16cid:durableId="2127767474">
    <w:abstractNumId w:val="2"/>
  </w:num>
  <w:num w:numId="6" w16cid:durableId="662588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4F7"/>
    <w:rsid w:val="00035E59"/>
    <w:rsid w:val="00061A33"/>
    <w:rsid w:val="00071382"/>
    <w:rsid w:val="000F64F3"/>
    <w:rsid w:val="001524E9"/>
    <w:rsid w:val="001B3621"/>
    <w:rsid w:val="001D2669"/>
    <w:rsid w:val="002967C9"/>
    <w:rsid w:val="002F1F4E"/>
    <w:rsid w:val="00331125"/>
    <w:rsid w:val="00423226"/>
    <w:rsid w:val="00435B60"/>
    <w:rsid w:val="004D6200"/>
    <w:rsid w:val="0054594C"/>
    <w:rsid w:val="005634F7"/>
    <w:rsid w:val="005D022D"/>
    <w:rsid w:val="006045E1"/>
    <w:rsid w:val="00655BE0"/>
    <w:rsid w:val="006F67C0"/>
    <w:rsid w:val="007A613D"/>
    <w:rsid w:val="007E3034"/>
    <w:rsid w:val="00A23355"/>
    <w:rsid w:val="00A857E5"/>
    <w:rsid w:val="00AD1F6E"/>
    <w:rsid w:val="00AF0AF8"/>
    <w:rsid w:val="00AF4C44"/>
    <w:rsid w:val="00B44773"/>
    <w:rsid w:val="00BF5E7C"/>
    <w:rsid w:val="00C035AB"/>
    <w:rsid w:val="00C33AEF"/>
    <w:rsid w:val="00C47B5E"/>
    <w:rsid w:val="00C66128"/>
    <w:rsid w:val="00CE1C0D"/>
    <w:rsid w:val="00D03E59"/>
    <w:rsid w:val="00DD44D5"/>
    <w:rsid w:val="00E00698"/>
    <w:rsid w:val="00E3221F"/>
    <w:rsid w:val="00E53127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B38700"/>
  <w15:chartTrackingRefBased/>
  <w15:docId w15:val="{0D1AB27B-1F46-45E3-A22C-4B685445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435B60"/>
    <w:pPr>
      <w:widowControl w:val="0"/>
      <w:autoSpaceDE w:val="0"/>
      <w:autoSpaceDN w:val="0"/>
      <w:ind w:left="838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5634F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35B60"/>
    <w:rPr>
      <w:b/>
      <w:bCs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435B60"/>
    <w:pPr>
      <w:widowControl w:val="0"/>
      <w:autoSpaceDE w:val="0"/>
      <w:autoSpaceDN w:val="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35B60"/>
    <w:rPr>
      <w:sz w:val="24"/>
      <w:szCs w:val="24"/>
      <w:lang w:eastAsia="en-US"/>
    </w:rPr>
  </w:style>
  <w:style w:type="character" w:customStyle="1" w:styleId="HeaderChar">
    <w:name w:val="Header Char"/>
    <w:link w:val="Header"/>
    <w:locked/>
    <w:rsid w:val="00C66128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69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7</cp:revision>
  <cp:lastPrinted>2009-06-18T11:51:00Z</cp:lastPrinted>
  <dcterms:created xsi:type="dcterms:W3CDTF">2024-02-06T10:02:00Z</dcterms:created>
  <dcterms:modified xsi:type="dcterms:W3CDTF">2025-06-30T11:28:00Z</dcterms:modified>
</cp:coreProperties>
</file>