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274B9" w14:textId="77777777" w:rsidR="00285798" w:rsidRDefault="00285798" w:rsidP="00285798">
      <w:pPr>
        <w:rPr>
          <w:rFonts w:ascii="Times New Roman" w:hAnsi="Times New Roman"/>
          <w:sz w:val="22"/>
          <w:szCs w:val="22"/>
        </w:rPr>
      </w:pPr>
    </w:p>
    <w:p w14:paraId="6364B984" w14:textId="6DFDA1E7" w:rsidR="003A5CF0" w:rsidRPr="00E57E80" w:rsidRDefault="003A5CF0" w:rsidP="003A5CF0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KLASA:</w:t>
      </w:r>
      <w:r w:rsidRPr="00E57E8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406-06/2</w:t>
      </w:r>
      <w:r w:rsidR="00CA4961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D375A2">
        <w:rPr>
          <w:rFonts w:ascii="Times New Roman" w:hAnsi="Times New Roman"/>
          <w:sz w:val="22"/>
          <w:szCs w:val="22"/>
        </w:rPr>
        <w:t>0</w:t>
      </w:r>
      <w:r w:rsidR="00CA4961">
        <w:rPr>
          <w:rFonts w:ascii="Times New Roman" w:hAnsi="Times New Roman"/>
          <w:sz w:val="22"/>
          <w:szCs w:val="22"/>
        </w:rPr>
        <w:t>8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2A2DF4C4" w14:textId="484B0094" w:rsidR="003A5CF0" w:rsidRPr="00E57E80" w:rsidRDefault="003A5CF0" w:rsidP="003A5CF0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URBROJ:</w:t>
      </w:r>
      <w:r w:rsidRPr="00E57E8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</w:t>
      </w:r>
      <w:r w:rsidR="007977E4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CA4961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CA4961">
        <w:rPr>
          <w:rFonts w:ascii="Times New Roman" w:hAnsi="Times New Roman"/>
          <w:sz w:val="22"/>
          <w:szCs w:val="22"/>
        </w:rPr>
        <w:t>4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2C9EE73B" w14:textId="738A22CD" w:rsidR="00C84E8E" w:rsidRDefault="003A5CF0" w:rsidP="00076D56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 xml:space="preserve">Babino Polje, </w:t>
      </w:r>
      <w:r w:rsidRPr="00E57E80">
        <w:rPr>
          <w:rFonts w:ascii="Times New Roman" w:hAnsi="Times New Roman"/>
          <w:sz w:val="22"/>
          <w:szCs w:val="22"/>
        </w:rPr>
        <w:tab/>
      </w:r>
      <w:r w:rsidR="00CA4961">
        <w:rPr>
          <w:rFonts w:ascii="Times New Roman" w:hAnsi="Times New Roman"/>
          <w:sz w:val="22"/>
          <w:szCs w:val="22"/>
        </w:rPr>
        <w:t>26.08</w:t>
      </w:r>
      <w:r>
        <w:rPr>
          <w:rFonts w:ascii="Times New Roman" w:hAnsi="Times New Roman"/>
          <w:sz w:val="22"/>
          <w:szCs w:val="22"/>
        </w:rPr>
        <w:t>.202</w:t>
      </w:r>
      <w:r w:rsidR="00CA4961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57E80">
        <w:rPr>
          <w:rFonts w:ascii="Times New Roman" w:hAnsi="Times New Roman"/>
          <w:sz w:val="22"/>
          <w:szCs w:val="22"/>
        </w:rPr>
        <w:fldChar w:fldCharType="separate"/>
      </w:r>
      <w:r w:rsidR="00CA4961">
        <w:rPr>
          <w:rFonts w:ascii="Times New Roman" w:hAnsi="Times New Roman"/>
          <w:noProof/>
          <w:sz w:val="22"/>
          <w:szCs w:val="22"/>
        </w:rPr>
        <w:instrText>26.08.2025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  <w:r w:rsidRPr="00E57E8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0B56B912" w14:textId="77777777" w:rsidR="00076D56" w:rsidRDefault="00076D56" w:rsidP="00076D56">
      <w:pPr>
        <w:rPr>
          <w:rFonts w:ascii="Times New Roman" w:hAnsi="Times New Roman"/>
          <w:sz w:val="22"/>
          <w:szCs w:val="22"/>
        </w:rPr>
      </w:pPr>
    </w:p>
    <w:p w14:paraId="67199EAB" w14:textId="10756FFC" w:rsidR="00C84E8E" w:rsidRPr="00B4146F" w:rsidRDefault="00C84E8E" w:rsidP="00C84E8E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 xml:space="preserve">Na temelju članka </w:t>
      </w:r>
      <w:r>
        <w:rPr>
          <w:rFonts w:ascii="Times New Roman" w:hAnsi="Times New Roman"/>
          <w:sz w:val="22"/>
          <w:szCs w:val="22"/>
        </w:rPr>
        <w:t>53</w:t>
      </w:r>
      <w:r w:rsidRPr="00B4146F">
        <w:rPr>
          <w:rFonts w:ascii="Times New Roman" w:hAnsi="Times New Roman"/>
          <w:sz w:val="22"/>
          <w:szCs w:val="22"/>
        </w:rPr>
        <w:t xml:space="preserve">. stavak </w:t>
      </w:r>
      <w:r>
        <w:rPr>
          <w:rFonts w:ascii="Times New Roman" w:hAnsi="Times New Roman"/>
          <w:sz w:val="22"/>
          <w:szCs w:val="22"/>
        </w:rPr>
        <w:t>1.</w:t>
      </w:r>
      <w:r w:rsidRPr="00B4146F">
        <w:rPr>
          <w:rFonts w:ascii="Times New Roman" w:hAnsi="Times New Roman"/>
          <w:sz w:val="22"/>
          <w:szCs w:val="22"/>
        </w:rPr>
        <w:t xml:space="preserve"> točka 1. Statuta Općine Mljet („Službeni glasnik Općine Mljet“ broj </w:t>
      </w:r>
      <w:r>
        <w:rPr>
          <w:rFonts w:ascii="Times New Roman" w:hAnsi="Times New Roman"/>
          <w:sz w:val="22"/>
          <w:szCs w:val="22"/>
        </w:rPr>
        <w:t>2/21</w:t>
      </w:r>
      <w:r>
        <w:rPr>
          <w:rFonts w:ascii="Times New Roman" w:hAnsi="Times New Roman"/>
        </w:rPr>
        <w:t xml:space="preserve"> i </w:t>
      </w:r>
      <w:r w:rsidRPr="00E102E4">
        <w:rPr>
          <w:rFonts w:ascii="Times New Roman" w:hAnsi="Times New Roman"/>
          <w:sz w:val="22"/>
          <w:szCs w:val="22"/>
        </w:rPr>
        <w:t>5/21-ispr.),</w:t>
      </w:r>
      <w:r w:rsidRPr="00B4146F">
        <w:rPr>
          <w:rFonts w:ascii="Times New Roman" w:hAnsi="Times New Roman"/>
          <w:sz w:val="22"/>
          <w:szCs w:val="22"/>
        </w:rPr>
        <w:t xml:space="preserve"> Općinski načelnik Općine Mljet da</w:t>
      </w:r>
      <w:r>
        <w:rPr>
          <w:rFonts w:ascii="Times New Roman" w:hAnsi="Times New Roman"/>
          <w:sz w:val="22"/>
          <w:szCs w:val="22"/>
        </w:rPr>
        <w:t xml:space="preserve">na </w:t>
      </w:r>
      <w:r w:rsidR="00CA4961">
        <w:rPr>
          <w:rFonts w:ascii="Times New Roman" w:hAnsi="Times New Roman"/>
          <w:sz w:val="22"/>
          <w:szCs w:val="22"/>
        </w:rPr>
        <w:t>26. kolovoza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CA4961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 w:rsidRPr="00B4146F">
        <w:rPr>
          <w:rFonts w:ascii="Times New Roman" w:hAnsi="Times New Roman"/>
          <w:sz w:val="22"/>
          <w:szCs w:val="22"/>
        </w:rPr>
        <w:t xml:space="preserve"> godine donosi slijedeći</w:t>
      </w:r>
    </w:p>
    <w:p w14:paraId="5CE8F6F6" w14:textId="77777777" w:rsidR="00C84E8E" w:rsidRPr="00B4146F" w:rsidRDefault="00C84E8E" w:rsidP="00C84E8E">
      <w:pPr>
        <w:rPr>
          <w:rFonts w:ascii="Times New Roman" w:hAnsi="Times New Roman"/>
          <w:sz w:val="22"/>
          <w:szCs w:val="22"/>
        </w:rPr>
      </w:pPr>
    </w:p>
    <w:p w14:paraId="70572A55" w14:textId="77777777" w:rsidR="00C84E8E" w:rsidRPr="00B4146F" w:rsidRDefault="00C84E8E" w:rsidP="00C84E8E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Z A K LJ U Č A K</w:t>
      </w:r>
    </w:p>
    <w:p w14:paraId="5AFFFF74" w14:textId="77777777" w:rsidR="00C84E8E" w:rsidRDefault="00C84E8E" w:rsidP="00C84E8E">
      <w:pPr>
        <w:jc w:val="center"/>
        <w:rPr>
          <w:rFonts w:ascii="Times New Roman" w:hAnsi="Times New Roman"/>
          <w:b/>
          <w:sz w:val="22"/>
          <w:szCs w:val="22"/>
        </w:rPr>
      </w:pPr>
      <w:r w:rsidRPr="0036788C">
        <w:rPr>
          <w:rFonts w:ascii="Times New Roman" w:hAnsi="Times New Roman"/>
          <w:b/>
          <w:sz w:val="22"/>
          <w:szCs w:val="22"/>
        </w:rPr>
        <w:t>o utvrđivanju prijedloga</w:t>
      </w:r>
      <w:r w:rsidRPr="0095335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Zaključka o primanju na znanje Izvješća o poslovanju </w:t>
      </w:r>
    </w:p>
    <w:p w14:paraId="29F7F9A8" w14:textId="6A005C2D" w:rsidR="00C84E8E" w:rsidRPr="006232A1" w:rsidRDefault="00C84E8E" w:rsidP="00C84E8E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Voda Mljet d.o.o. Babino Polje za 202</w:t>
      </w:r>
      <w:r w:rsidR="00CA4961">
        <w:rPr>
          <w:rFonts w:ascii="Times New Roman" w:hAnsi="Times New Roman"/>
          <w:b/>
          <w:sz w:val="22"/>
          <w:szCs w:val="22"/>
        </w:rPr>
        <w:t>4</w:t>
      </w:r>
      <w:r>
        <w:rPr>
          <w:rFonts w:ascii="Times New Roman" w:hAnsi="Times New Roman"/>
          <w:b/>
          <w:sz w:val="22"/>
          <w:szCs w:val="22"/>
        </w:rPr>
        <w:t>. godinu</w:t>
      </w:r>
    </w:p>
    <w:p w14:paraId="293166D1" w14:textId="7983D03C" w:rsidR="00C84E8E" w:rsidRPr="00B4146F" w:rsidRDefault="00C84E8E" w:rsidP="00C84E8E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 xml:space="preserve"> (</w:t>
      </w:r>
      <w:r w:rsidR="00CA4961">
        <w:rPr>
          <w:rFonts w:ascii="Times New Roman" w:hAnsi="Times New Roman"/>
          <w:b/>
          <w:sz w:val="22"/>
          <w:szCs w:val="22"/>
        </w:rPr>
        <w:t>212</w:t>
      </w:r>
      <w:r>
        <w:rPr>
          <w:rFonts w:ascii="Times New Roman" w:hAnsi="Times New Roman"/>
          <w:b/>
          <w:sz w:val="22"/>
          <w:szCs w:val="22"/>
        </w:rPr>
        <w:t>/202</w:t>
      </w:r>
      <w:r w:rsidR="00CA4961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-PAO</w:t>
      </w:r>
      <w:r w:rsidRPr="00B4146F">
        <w:rPr>
          <w:rFonts w:ascii="Times New Roman" w:hAnsi="Times New Roman"/>
          <w:b/>
          <w:sz w:val="22"/>
          <w:szCs w:val="22"/>
        </w:rPr>
        <w:t>)</w:t>
      </w:r>
    </w:p>
    <w:p w14:paraId="67423006" w14:textId="77777777" w:rsidR="00C84E8E" w:rsidRPr="00B4146F" w:rsidRDefault="00C84E8E" w:rsidP="00C84E8E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713936AF" w14:textId="77777777" w:rsidR="00C84E8E" w:rsidRPr="00B4146F" w:rsidRDefault="00C84E8E" w:rsidP="00C84E8E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I.</w:t>
      </w:r>
    </w:p>
    <w:p w14:paraId="3AF3D5FB" w14:textId="1D81D68C" w:rsidR="00C84E8E" w:rsidRPr="00415548" w:rsidRDefault="00C84E8E" w:rsidP="00C84E8E">
      <w:pPr>
        <w:ind w:firstLine="709"/>
        <w:rPr>
          <w:rFonts w:ascii="Times New Roman" w:hAnsi="Times New Roman"/>
          <w:sz w:val="22"/>
          <w:szCs w:val="22"/>
        </w:rPr>
      </w:pPr>
      <w:r w:rsidRPr="00415548">
        <w:rPr>
          <w:rFonts w:ascii="Times New Roman" w:hAnsi="Times New Roman"/>
          <w:sz w:val="22"/>
          <w:szCs w:val="22"/>
        </w:rPr>
        <w:t xml:space="preserve">Utvrđuje se prijedlog Zaključka o primanju na znanje Izvješća o poslovanju </w:t>
      </w:r>
      <w:r>
        <w:rPr>
          <w:rFonts w:ascii="Times New Roman" w:hAnsi="Times New Roman"/>
          <w:sz w:val="22"/>
          <w:szCs w:val="22"/>
        </w:rPr>
        <w:t>Voda</w:t>
      </w:r>
      <w:r w:rsidRPr="00415548">
        <w:rPr>
          <w:rFonts w:ascii="Times New Roman" w:hAnsi="Times New Roman"/>
          <w:sz w:val="22"/>
          <w:szCs w:val="22"/>
        </w:rPr>
        <w:t xml:space="preserve"> Mljet d.o.o. Babino Polje za 202</w:t>
      </w:r>
      <w:r w:rsidR="00CA4961">
        <w:rPr>
          <w:rFonts w:ascii="Times New Roman" w:hAnsi="Times New Roman"/>
          <w:sz w:val="22"/>
          <w:szCs w:val="22"/>
        </w:rPr>
        <w:t>4</w:t>
      </w:r>
      <w:r w:rsidRPr="00415548">
        <w:rPr>
          <w:rFonts w:ascii="Times New Roman" w:hAnsi="Times New Roman"/>
          <w:sz w:val="22"/>
          <w:szCs w:val="22"/>
        </w:rPr>
        <w:t>. godinu, i to:</w:t>
      </w:r>
    </w:p>
    <w:p w14:paraId="3764C225" w14:textId="77777777" w:rsidR="00C84E8E" w:rsidRDefault="00C84E8E" w:rsidP="00C84E8E">
      <w:pPr>
        <w:ind w:firstLine="720"/>
        <w:rPr>
          <w:rFonts w:ascii="Times New Roman" w:hAnsi="Times New Roman"/>
          <w:sz w:val="22"/>
          <w:szCs w:val="22"/>
        </w:rPr>
      </w:pPr>
    </w:p>
    <w:p w14:paraId="49A7CF83" w14:textId="77777777" w:rsidR="00C84E8E" w:rsidRPr="00E57E80" w:rsidRDefault="00C84E8E" w:rsidP="00C84E8E">
      <w:pPr>
        <w:rPr>
          <w:rFonts w:ascii="Times New Roman" w:hAnsi="Times New Roman"/>
          <w:sz w:val="22"/>
          <w:szCs w:val="22"/>
        </w:rPr>
      </w:pPr>
    </w:p>
    <w:p w14:paraId="45D0A882" w14:textId="280FFA49" w:rsidR="00C84E8E" w:rsidRPr="00E57E80" w:rsidRDefault="00C84E8E" w:rsidP="00C84E8E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„Na temelju članka 37. stavak 1. točka 23</w:t>
      </w:r>
      <w:r w:rsidRPr="00E57E80">
        <w:rPr>
          <w:rFonts w:ascii="Times New Roman" w:hAnsi="Times New Roman"/>
          <w:sz w:val="22"/>
          <w:szCs w:val="22"/>
        </w:rPr>
        <w:t>. Statuta Općine Mljet („Službeni glasni</w:t>
      </w:r>
      <w:r>
        <w:rPr>
          <w:rFonts w:ascii="Times New Roman" w:hAnsi="Times New Roman"/>
          <w:sz w:val="22"/>
          <w:szCs w:val="22"/>
        </w:rPr>
        <w:t>k Općine Mljet“ broj 2/21 i 5/21-ispr.</w:t>
      </w:r>
      <w:r w:rsidRPr="00E57E80">
        <w:rPr>
          <w:rFonts w:ascii="Times New Roman" w:hAnsi="Times New Roman"/>
          <w:sz w:val="22"/>
          <w:szCs w:val="22"/>
        </w:rPr>
        <w:t xml:space="preserve">), </w:t>
      </w:r>
      <w:r>
        <w:rPr>
          <w:rFonts w:ascii="Times New Roman" w:hAnsi="Times New Roman"/>
          <w:sz w:val="22"/>
          <w:szCs w:val="22"/>
        </w:rPr>
        <w:t>a u skladu s odredbama</w:t>
      </w:r>
      <w:r w:rsidRPr="00E57E80">
        <w:rPr>
          <w:rFonts w:ascii="Times New Roman" w:hAnsi="Times New Roman"/>
          <w:sz w:val="22"/>
          <w:szCs w:val="22"/>
        </w:rPr>
        <w:t xml:space="preserve"> Zakona o trgovačkim društvima (NN broj 111/93, 34/99, 121/99-vjer. tumačenje, 118/03, 146/08, 137/09, 152/11-pročišćen</w:t>
      </w:r>
      <w:r>
        <w:rPr>
          <w:rFonts w:ascii="Times New Roman" w:hAnsi="Times New Roman"/>
          <w:sz w:val="22"/>
          <w:szCs w:val="22"/>
        </w:rPr>
        <w:t>i tekst, 111/12, 68/13, 110/15,</w:t>
      </w:r>
      <w:r w:rsidRPr="00E57E80">
        <w:rPr>
          <w:rFonts w:ascii="Times New Roman" w:hAnsi="Times New Roman"/>
          <w:sz w:val="22"/>
          <w:szCs w:val="22"/>
        </w:rPr>
        <w:t xml:space="preserve"> 40/19</w:t>
      </w:r>
      <w:r>
        <w:rPr>
          <w:rFonts w:ascii="Times New Roman" w:hAnsi="Times New Roman"/>
          <w:sz w:val="22"/>
          <w:szCs w:val="22"/>
        </w:rPr>
        <w:t>, 34/22 i 114/22 i 18/23</w:t>
      </w:r>
      <w:r w:rsidRPr="00E57E80">
        <w:rPr>
          <w:rFonts w:ascii="Times New Roman" w:hAnsi="Times New Roman"/>
          <w:sz w:val="22"/>
          <w:szCs w:val="22"/>
        </w:rPr>
        <w:t xml:space="preserve">) i </w:t>
      </w:r>
      <w:r>
        <w:rPr>
          <w:rFonts w:ascii="Times New Roman" w:hAnsi="Times New Roman"/>
          <w:sz w:val="22"/>
          <w:szCs w:val="22"/>
        </w:rPr>
        <w:t>odredbama</w:t>
      </w:r>
      <w:r w:rsidRPr="00E57E80">
        <w:rPr>
          <w:rFonts w:ascii="Times New Roman" w:hAnsi="Times New Roman"/>
          <w:sz w:val="22"/>
          <w:szCs w:val="22"/>
        </w:rPr>
        <w:t xml:space="preserve"> </w:t>
      </w:r>
      <w:r w:rsidRPr="00CC287B">
        <w:rPr>
          <w:rFonts w:ascii="Times New Roman" w:hAnsi="Times New Roman"/>
          <w:sz w:val="22"/>
          <w:szCs w:val="22"/>
        </w:rPr>
        <w:t>Izjave Voda Mljet d.o.o. Babino Polje („Službeni glasnik Općine Mljet“ broj: 8/17)</w:t>
      </w:r>
      <w:r>
        <w:rPr>
          <w:rFonts w:ascii="Times New Roman" w:hAnsi="Times New Roman"/>
          <w:sz w:val="22"/>
          <w:szCs w:val="22"/>
        </w:rPr>
        <w:t xml:space="preserve">, </w:t>
      </w:r>
      <w:r w:rsidRPr="00E57E80">
        <w:rPr>
          <w:rFonts w:ascii="Times New Roman" w:hAnsi="Times New Roman"/>
          <w:sz w:val="22"/>
          <w:szCs w:val="22"/>
        </w:rPr>
        <w:t>Općinsk</w:t>
      </w:r>
      <w:r>
        <w:rPr>
          <w:rFonts w:ascii="Times New Roman" w:hAnsi="Times New Roman"/>
          <w:sz w:val="22"/>
          <w:szCs w:val="22"/>
        </w:rPr>
        <w:t>o vijeće</w:t>
      </w:r>
      <w:r w:rsidRPr="00E57E80">
        <w:rPr>
          <w:rFonts w:ascii="Times New Roman" w:hAnsi="Times New Roman"/>
          <w:sz w:val="22"/>
          <w:szCs w:val="22"/>
        </w:rPr>
        <w:t xml:space="preserve"> Općine Mljet </w:t>
      </w:r>
      <w:r>
        <w:rPr>
          <w:rFonts w:ascii="Times New Roman" w:hAnsi="Times New Roman"/>
          <w:sz w:val="22"/>
          <w:szCs w:val="22"/>
        </w:rPr>
        <w:t>na svojoj ___ sjednici održanoj dana ___________ 202</w:t>
      </w:r>
      <w:r w:rsidR="00CA4961">
        <w:rPr>
          <w:rFonts w:ascii="Times New Roman" w:hAnsi="Times New Roman"/>
          <w:sz w:val="22"/>
          <w:szCs w:val="22"/>
        </w:rPr>
        <w:t>5</w:t>
      </w:r>
      <w:r w:rsidRPr="00E57E80">
        <w:rPr>
          <w:rFonts w:ascii="Times New Roman" w:hAnsi="Times New Roman"/>
          <w:sz w:val="22"/>
          <w:szCs w:val="22"/>
        </w:rPr>
        <w:t>. godine donosi slijedeć</w:t>
      </w:r>
      <w:r>
        <w:rPr>
          <w:rFonts w:ascii="Times New Roman" w:hAnsi="Times New Roman"/>
          <w:sz w:val="22"/>
          <w:szCs w:val="22"/>
        </w:rPr>
        <w:t>i</w:t>
      </w:r>
    </w:p>
    <w:p w14:paraId="70DD6DD9" w14:textId="77777777" w:rsidR="00C84E8E" w:rsidRPr="00512A8D" w:rsidRDefault="00C84E8E" w:rsidP="00C84E8E">
      <w:pPr>
        <w:rPr>
          <w:rFonts w:ascii="Times New Roman" w:hAnsi="Times New Roman"/>
        </w:rPr>
      </w:pPr>
    </w:p>
    <w:p w14:paraId="79CC09E0" w14:textId="77777777" w:rsidR="00C84E8E" w:rsidRPr="00512A8D" w:rsidRDefault="00C84E8E" w:rsidP="00C84E8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  A  K  L  J  U  Č  A  K</w:t>
      </w:r>
    </w:p>
    <w:p w14:paraId="23A3D3E2" w14:textId="3C2F5CC4" w:rsidR="00C84E8E" w:rsidRPr="00415548" w:rsidRDefault="00C84E8E" w:rsidP="00C84E8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primanju na znanje Izvješća o poslovanju Voda Mljet d.o.o. Babino Polje za 202</w:t>
      </w:r>
      <w:r w:rsidR="00CA4961">
        <w:rPr>
          <w:rFonts w:ascii="Times New Roman" w:hAnsi="Times New Roman"/>
          <w:b/>
          <w:sz w:val="22"/>
          <w:szCs w:val="22"/>
        </w:rPr>
        <w:t>4</w:t>
      </w:r>
      <w:r>
        <w:rPr>
          <w:rFonts w:ascii="Times New Roman" w:hAnsi="Times New Roman"/>
          <w:b/>
          <w:sz w:val="22"/>
          <w:szCs w:val="22"/>
        </w:rPr>
        <w:t>. godinu</w:t>
      </w:r>
    </w:p>
    <w:p w14:paraId="5F04422B" w14:textId="77777777" w:rsidR="00C84E8E" w:rsidRPr="00512A8D" w:rsidRDefault="00C84E8E" w:rsidP="00C84E8E">
      <w:pPr>
        <w:jc w:val="both"/>
        <w:rPr>
          <w:rFonts w:ascii="Times New Roman" w:hAnsi="Times New Roman"/>
          <w:sz w:val="22"/>
          <w:szCs w:val="22"/>
        </w:rPr>
      </w:pPr>
    </w:p>
    <w:p w14:paraId="416B46E2" w14:textId="77777777" w:rsidR="00C84E8E" w:rsidRPr="00512A8D" w:rsidRDefault="00C84E8E" w:rsidP="00C84E8E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I.</w:t>
      </w:r>
    </w:p>
    <w:p w14:paraId="4B8B2F15" w14:textId="3A6EDDA9" w:rsidR="00C84E8E" w:rsidRPr="00512A8D" w:rsidRDefault="00C84E8E" w:rsidP="00C84E8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12A8D">
        <w:rPr>
          <w:rFonts w:ascii="Times New Roman" w:hAnsi="Times New Roman"/>
          <w:sz w:val="22"/>
          <w:szCs w:val="22"/>
        </w:rPr>
        <w:t>Na temelju izvješća o poslovanju</w:t>
      </w:r>
      <w:r>
        <w:rPr>
          <w:rFonts w:ascii="Times New Roman" w:hAnsi="Times New Roman"/>
          <w:sz w:val="22"/>
          <w:szCs w:val="22"/>
        </w:rPr>
        <w:t xml:space="preserve"> i na temelju financijskih izvještaja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nadležnih organa i tijela Voda</w:t>
      </w:r>
      <w:r w:rsidRPr="00512A8D">
        <w:rPr>
          <w:rFonts w:ascii="Times New Roman" w:hAnsi="Times New Roman"/>
          <w:sz w:val="22"/>
          <w:szCs w:val="22"/>
        </w:rPr>
        <w:t xml:space="preserve"> M</w:t>
      </w:r>
      <w:r>
        <w:rPr>
          <w:rFonts w:ascii="Times New Roman" w:hAnsi="Times New Roman"/>
          <w:sz w:val="22"/>
          <w:szCs w:val="22"/>
        </w:rPr>
        <w:t>ljet d.o.o. Babino Polje za 202</w:t>
      </w:r>
      <w:r w:rsidR="00CA4961">
        <w:rPr>
          <w:rFonts w:ascii="Times New Roman" w:hAnsi="Times New Roman"/>
          <w:sz w:val="22"/>
          <w:szCs w:val="22"/>
        </w:rPr>
        <w:t>4</w:t>
      </w:r>
      <w:r w:rsidRPr="00512A8D">
        <w:rPr>
          <w:rFonts w:ascii="Times New Roman" w:hAnsi="Times New Roman"/>
          <w:sz w:val="22"/>
          <w:szCs w:val="22"/>
        </w:rPr>
        <w:t xml:space="preserve">. godinu </w:t>
      </w:r>
      <w:r>
        <w:rPr>
          <w:rFonts w:ascii="Times New Roman" w:hAnsi="Times New Roman"/>
          <w:sz w:val="22"/>
          <w:szCs w:val="22"/>
        </w:rPr>
        <w:t>primaju se na znanje relevantne i bitne odrednice sveukupnog poslovanja i stanja Voda</w:t>
      </w:r>
      <w:r w:rsidRPr="00415548">
        <w:rPr>
          <w:rFonts w:ascii="Times New Roman" w:hAnsi="Times New Roman"/>
          <w:sz w:val="22"/>
          <w:szCs w:val="22"/>
        </w:rPr>
        <w:t xml:space="preserve"> Mljet d.o.o. Babino Polje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za 202</w:t>
      </w:r>
      <w:r w:rsidR="00CA4961">
        <w:rPr>
          <w:rFonts w:ascii="Times New Roman" w:hAnsi="Times New Roman"/>
          <w:sz w:val="22"/>
          <w:szCs w:val="22"/>
        </w:rPr>
        <w:t>4</w:t>
      </w:r>
      <w:r w:rsidRPr="00512A8D">
        <w:rPr>
          <w:rFonts w:ascii="Times New Roman" w:hAnsi="Times New Roman"/>
          <w:sz w:val="22"/>
          <w:szCs w:val="22"/>
        </w:rPr>
        <w:t xml:space="preserve">. godinu.  </w:t>
      </w:r>
    </w:p>
    <w:p w14:paraId="359A1072" w14:textId="77777777" w:rsidR="00C84E8E" w:rsidRPr="00512A8D" w:rsidRDefault="00C84E8E" w:rsidP="00C84E8E">
      <w:pPr>
        <w:jc w:val="both"/>
        <w:rPr>
          <w:rFonts w:ascii="Times New Roman" w:hAnsi="Times New Roman"/>
          <w:sz w:val="22"/>
          <w:szCs w:val="22"/>
        </w:rPr>
      </w:pPr>
    </w:p>
    <w:p w14:paraId="7275BAC1" w14:textId="77777777" w:rsidR="00C84E8E" w:rsidRDefault="00C84E8E" w:rsidP="00C84E8E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II.</w:t>
      </w:r>
    </w:p>
    <w:p w14:paraId="298A7A0C" w14:textId="3E893C79" w:rsidR="00C84E8E" w:rsidRDefault="00C84E8E" w:rsidP="00C84E8E">
      <w:pPr>
        <w:ind w:firstLine="720"/>
        <w:rPr>
          <w:rFonts w:ascii="Times New Roman" w:hAnsi="Times New Roman"/>
          <w:sz w:val="22"/>
          <w:szCs w:val="22"/>
        </w:rPr>
      </w:pPr>
      <w:r w:rsidRPr="00954CC5">
        <w:rPr>
          <w:rFonts w:ascii="Times New Roman" w:hAnsi="Times New Roman"/>
          <w:bCs/>
          <w:sz w:val="22"/>
          <w:szCs w:val="22"/>
        </w:rPr>
        <w:t>Polazeći od utvrđenog u točki I. ovog Zaključka poslovanje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Voda</w:t>
      </w:r>
      <w:r w:rsidRPr="00512A8D">
        <w:rPr>
          <w:rFonts w:ascii="Times New Roman" w:hAnsi="Times New Roman"/>
          <w:sz w:val="22"/>
          <w:szCs w:val="22"/>
        </w:rPr>
        <w:t xml:space="preserve"> M</w:t>
      </w:r>
      <w:r>
        <w:rPr>
          <w:rFonts w:ascii="Times New Roman" w:hAnsi="Times New Roman"/>
          <w:sz w:val="22"/>
          <w:szCs w:val="22"/>
        </w:rPr>
        <w:t>ljet d.o.o. Babino Polje u 202</w:t>
      </w:r>
      <w:r w:rsidR="00CA4961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 godini ocjenjuje se uspješnim, uključujući i postupanje nadležnih organa i tijela Društva.</w:t>
      </w:r>
    </w:p>
    <w:p w14:paraId="4078E29F" w14:textId="77777777" w:rsidR="00C84E8E" w:rsidRDefault="00C84E8E" w:rsidP="00C84E8E">
      <w:pPr>
        <w:rPr>
          <w:rFonts w:ascii="Times New Roman" w:hAnsi="Times New Roman"/>
          <w:sz w:val="22"/>
          <w:szCs w:val="22"/>
        </w:rPr>
      </w:pPr>
    </w:p>
    <w:p w14:paraId="789AB371" w14:textId="77777777" w:rsidR="00C84E8E" w:rsidRPr="00C11121" w:rsidRDefault="00C84E8E" w:rsidP="00C84E8E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11121">
        <w:rPr>
          <w:rFonts w:ascii="Times New Roman" w:hAnsi="Times New Roman"/>
          <w:b/>
          <w:bCs/>
          <w:sz w:val="22"/>
          <w:szCs w:val="22"/>
        </w:rPr>
        <w:t>III.</w:t>
      </w:r>
    </w:p>
    <w:p w14:paraId="61E2F367" w14:textId="30B08FE9" w:rsidR="00C84E8E" w:rsidRPr="00512A8D" w:rsidRDefault="00C84E8E" w:rsidP="00C84E8E">
      <w:pPr>
        <w:jc w:val="both"/>
        <w:rPr>
          <w:rFonts w:ascii="Times New Roman" w:hAnsi="Times New Roman"/>
          <w:sz w:val="22"/>
          <w:szCs w:val="22"/>
        </w:rPr>
      </w:pPr>
      <w:r w:rsidRPr="00512A8D">
        <w:rPr>
          <w:rFonts w:ascii="Times New Roman" w:hAnsi="Times New Roman"/>
          <w:sz w:val="22"/>
          <w:szCs w:val="22"/>
        </w:rPr>
        <w:tab/>
        <w:t>Ova</w:t>
      </w:r>
      <w:r>
        <w:rPr>
          <w:rFonts w:ascii="Times New Roman" w:hAnsi="Times New Roman"/>
          <w:sz w:val="22"/>
          <w:szCs w:val="22"/>
        </w:rPr>
        <w:t>j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Zaključak</w:t>
      </w:r>
      <w:r w:rsidRPr="00512A8D">
        <w:rPr>
          <w:rFonts w:ascii="Times New Roman" w:hAnsi="Times New Roman"/>
          <w:sz w:val="22"/>
          <w:szCs w:val="22"/>
        </w:rPr>
        <w:t xml:space="preserve"> stupa na snagu danom donošenja, a objavit će se u </w:t>
      </w:r>
      <w:r w:rsidR="00D375A2">
        <w:rPr>
          <w:rFonts w:ascii="Times New Roman" w:hAnsi="Times New Roman"/>
          <w:sz w:val="22"/>
          <w:szCs w:val="22"/>
        </w:rPr>
        <w:t>„</w:t>
      </w:r>
      <w:r w:rsidRPr="00512A8D">
        <w:rPr>
          <w:rFonts w:ascii="Times New Roman" w:hAnsi="Times New Roman"/>
          <w:sz w:val="22"/>
          <w:szCs w:val="22"/>
        </w:rPr>
        <w:t>Službenom glasniku Općine Mljet</w:t>
      </w:r>
      <w:r w:rsidR="00D375A2">
        <w:rPr>
          <w:rFonts w:ascii="Times New Roman" w:hAnsi="Times New Roman"/>
          <w:sz w:val="22"/>
          <w:szCs w:val="22"/>
        </w:rPr>
        <w:t>“</w:t>
      </w:r>
      <w:r w:rsidRPr="00512A8D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“</w:t>
      </w:r>
    </w:p>
    <w:p w14:paraId="0484550F" w14:textId="77777777" w:rsidR="00C84E8E" w:rsidRDefault="00C84E8E" w:rsidP="00C84E8E">
      <w:pPr>
        <w:pStyle w:val="Header"/>
        <w:tabs>
          <w:tab w:val="clear" w:pos="4153"/>
          <w:tab w:val="clear" w:pos="8306"/>
        </w:tabs>
      </w:pPr>
    </w:p>
    <w:p w14:paraId="5334886D" w14:textId="77777777" w:rsidR="00076D56" w:rsidRDefault="00076D56" w:rsidP="00C84E8E">
      <w:pPr>
        <w:pStyle w:val="Header"/>
        <w:tabs>
          <w:tab w:val="clear" w:pos="4153"/>
          <w:tab w:val="clear" w:pos="8306"/>
        </w:tabs>
      </w:pPr>
    </w:p>
    <w:p w14:paraId="60667DB1" w14:textId="77777777" w:rsidR="00076D56" w:rsidRDefault="00076D56" w:rsidP="00C84E8E">
      <w:pPr>
        <w:pStyle w:val="Header"/>
        <w:tabs>
          <w:tab w:val="clear" w:pos="4153"/>
          <w:tab w:val="clear" w:pos="8306"/>
        </w:tabs>
      </w:pPr>
    </w:p>
    <w:p w14:paraId="63BFD8F1" w14:textId="1906A7C1" w:rsidR="00C84E8E" w:rsidRPr="00B4146F" w:rsidRDefault="00C84E8E" w:rsidP="00076D56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t>II.</w:t>
      </w:r>
    </w:p>
    <w:p w14:paraId="51F2941B" w14:textId="77777777" w:rsidR="00C84E8E" w:rsidRPr="00B4146F" w:rsidRDefault="00C84E8E" w:rsidP="00C84E8E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6228A1A1" w14:textId="77777777" w:rsidR="00C84E8E" w:rsidRDefault="00C84E8E" w:rsidP="00C84E8E">
      <w:pPr>
        <w:rPr>
          <w:rFonts w:ascii="Times New Roman" w:hAnsi="Times New Roman"/>
          <w:sz w:val="22"/>
          <w:szCs w:val="22"/>
        </w:rPr>
      </w:pPr>
    </w:p>
    <w:p w14:paraId="4BCD84D0" w14:textId="77777777" w:rsidR="00C84E8E" w:rsidRPr="00B4146F" w:rsidRDefault="00C84E8E" w:rsidP="00C84E8E">
      <w:pPr>
        <w:rPr>
          <w:rFonts w:ascii="Times New Roman" w:hAnsi="Times New Roman"/>
          <w:sz w:val="22"/>
          <w:szCs w:val="22"/>
        </w:rPr>
      </w:pPr>
    </w:p>
    <w:p w14:paraId="266D0BE9" w14:textId="77777777" w:rsidR="00C84E8E" w:rsidRPr="00B4146F" w:rsidRDefault="00C84E8E" w:rsidP="00C84E8E">
      <w:pPr>
        <w:jc w:val="center"/>
        <w:rPr>
          <w:rFonts w:ascii="Times New Roman" w:hAnsi="Times New Roman"/>
          <w:b/>
          <w:sz w:val="22"/>
          <w:szCs w:val="22"/>
        </w:rPr>
      </w:pPr>
      <w:r w:rsidRPr="00B4146F">
        <w:rPr>
          <w:rFonts w:ascii="Times New Roman" w:hAnsi="Times New Roman"/>
          <w:b/>
          <w:sz w:val="22"/>
          <w:szCs w:val="22"/>
        </w:rPr>
        <w:lastRenderedPageBreak/>
        <w:t>III.</w:t>
      </w:r>
    </w:p>
    <w:p w14:paraId="406EB626" w14:textId="77777777" w:rsidR="00C84E8E" w:rsidRPr="00B4146F" w:rsidRDefault="00C84E8E" w:rsidP="00C84E8E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24E94BC" w14:textId="77777777" w:rsidR="00C84E8E" w:rsidRPr="00B4146F" w:rsidRDefault="00C84E8E" w:rsidP="00C84E8E">
      <w:pPr>
        <w:rPr>
          <w:rFonts w:ascii="Times New Roman" w:hAnsi="Times New Roman"/>
          <w:sz w:val="22"/>
          <w:szCs w:val="22"/>
        </w:rPr>
      </w:pPr>
    </w:p>
    <w:p w14:paraId="4BACF4B2" w14:textId="77777777" w:rsidR="00C84E8E" w:rsidRPr="00B4146F" w:rsidRDefault="00C84E8E" w:rsidP="00C84E8E">
      <w:pPr>
        <w:rPr>
          <w:rFonts w:ascii="Times New Roman" w:hAnsi="Times New Roman"/>
          <w:sz w:val="22"/>
          <w:szCs w:val="22"/>
        </w:rPr>
      </w:pPr>
    </w:p>
    <w:p w14:paraId="45342901" w14:textId="5E01A879" w:rsidR="00C84E8E" w:rsidRPr="00B4146F" w:rsidRDefault="00C84E8E" w:rsidP="00C84E8E">
      <w:pPr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ab/>
        <w:t>D</w:t>
      </w:r>
      <w:r w:rsidR="00CA4961">
        <w:rPr>
          <w:rFonts w:ascii="Times New Roman" w:hAnsi="Times New Roman"/>
          <w:sz w:val="22"/>
          <w:szCs w:val="22"/>
        </w:rPr>
        <w:t>OSTAVITI</w:t>
      </w:r>
      <w:r w:rsidRPr="00B4146F">
        <w:rPr>
          <w:rFonts w:ascii="Times New Roman" w:hAnsi="Times New Roman"/>
          <w:sz w:val="22"/>
          <w:szCs w:val="22"/>
        </w:rPr>
        <w:t>: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Općinski načelnik:</w:t>
      </w:r>
    </w:p>
    <w:p w14:paraId="7D15EB1E" w14:textId="77777777" w:rsidR="00C84E8E" w:rsidRPr="00B4146F" w:rsidRDefault="00C84E8E" w:rsidP="00C84E8E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1. Predsjednik OV-a</w:t>
      </w:r>
    </w:p>
    <w:p w14:paraId="4CE9E358" w14:textId="77777777" w:rsidR="00C84E8E" w:rsidRPr="00B4146F" w:rsidRDefault="00C84E8E" w:rsidP="00C84E8E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2. Registar akata</w:t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</w:r>
      <w:r w:rsidRPr="00B4146F">
        <w:rPr>
          <w:rFonts w:ascii="Times New Roman" w:hAnsi="Times New Roman"/>
          <w:sz w:val="22"/>
          <w:szCs w:val="22"/>
        </w:rPr>
        <w:tab/>
        <w:t>Đivo Market, dipl. ing.</w:t>
      </w:r>
    </w:p>
    <w:p w14:paraId="43C39424" w14:textId="77777777" w:rsidR="00C84E8E" w:rsidRPr="00B4146F" w:rsidRDefault="00C84E8E" w:rsidP="00C84E8E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3. Pismohrana</w:t>
      </w:r>
    </w:p>
    <w:p w14:paraId="4116F581" w14:textId="77777777" w:rsidR="00C84E8E" w:rsidRDefault="00C84E8E" w:rsidP="00C84E8E">
      <w:pPr>
        <w:pStyle w:val="Header"/>
        <w:tabs>
          <w:tab w:val="clear" w:pos="4153"/>
          <w:tab w:val="clear" w:pos="8306"/>
        </w:tabs>
      </w:pPr>
    </w:p>
    <w:p w14:paraId="51E08586" w14:textId="5A1F3FD6" w:rsidR="0025501E" w:rsidRPr="00CC287B" w:rsidRDefault="0025501E" w:rsidP="0025501E">
      <w:pPr>
        <w:spacing w:before="100" w:beforeAutospacing="1"/>
        <w:rPr>
          <w:rFonts w:ascii="Times New Roman" w:hAnsi="Times New Roman"/>
          <w:sz w:val="22"/>
          <w:szCs w:val="22"/>
        </w:rPr>
      </w:pPr>
      <w:r w:rsidRPr="00CC287B">
        <w:rPr>
          <w:rFonts w:ascii="Times New Roman" w:hAnsi="Times New Roman"/>
          <w:sz w:val="22"/>
          <w:szCs w:val="22"/>
        </w:rPr>
        <w:fldChar w:fldCharType="begin"/>
      </w:r>
      <w:r w:rsidRPr="00CC287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C287B">
        <w:rPr>
          <w:rFonts w:ascii="Times New Roman" w:hAnsi="Times New Roman"/>
          <w:sz w:val="22"/>
          <w:szCs w:val="22"/>
        </w:rPr>
        <w:fldChar w:fldCharType="begin"/>
      </w:r>
      <w:r w:rsidRPr="00CC287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C287B">
        <w:rPr>
          <w:rFonts w:ascii="Times New Roman" w:hAnsi="Times New Roman"/>
          <w:sz w:val="22"/>
          <w:szCs w:val="22"/>
        </w:rPr>
        <w:fldChar w:fldCharType="separate"/>
      </w:r>
      <w:r w:rsidR="00CA4961">
        <w:rPr>
          <w:rFonts w:ascii="Times New Roman" w:hAnsi="Times New Roman"/>
          <w:noProof/>
          <w:sz w:val="22"/>
          <w:szCs w:val="22"/>
        </w:rPr>
        <w:instrText>26.08.2025</w:instrText>
      </w:r>
      <w:r w:rsidRPr="00CC287B">
        <w:rPr>
          <w:rFonts w:ascii="Times New Roman" w:hAnsi="Times New Roman"/>
          <w:sz w:val="22"/>
          <w:szCs w:val="22"/>
        </w:rPr>
        <w:fldChar w:fldCharType="end"/>
      </w:r>
      <w:r w:rsidRPr="00CC287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C287B">
        <w:rPr>
          <w:rFonts w:ascii="Times New Roman" w:hAnsi="Times New Roman"/>
          <w:sz w:val="22"/>
          <w:szCs w:val="22"/>
        </w:rPr>
        <w:fldChar w:fldCharType="end"/>
      </w:r>
    </w:p>
    <w:sectPr w:rsidR="0025501E" w:rsidRPr="00CC287B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9A9A2" w14:textId="77777777" w:rsidR="00A862C2" w:rsidRDefault="00A862C2">
      <w:r>
        <w:separator/>
      </w:r>
    </w:p>
  </w:endnote>
  <w:endnote w:type="continuationSeparator" w:id="0">
    <w:p w14:paraId="41BB9957" w14:textId="77777777" w:rsidR="00A862C2" w:rsidRDefault="00A86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06D5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A2E4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B3C9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05CF55D" wp14:editId="093DA80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638A8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4E01A6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46218C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25D0353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BFD1" w14:textId="77777777" w:rsidR="00A862C2" w:rsidRDefault="00A862C2">
      <w:r>
        <w:separator/>
      </w:r>
    </w:p>
  </w:footnote>
  <w:footnote w:type="continuationSeparator" w:id="0">
    <w:p w14:paraId="1A576B8D" w14:textId="77777777" w:rsidR="00A862C2" w:rsidRDefault="00A86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F706C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260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72C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31BFA4A" wp14:editId="435DCBB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A54F7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AE70B4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CA7BA3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99ED42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463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798"/>
    <w:rsid w:val="00035E59"/>
    <w:rsid w:val="00061A33"/>
    <w:rsid w:val="00071382"/>
    <w:rsid w:val="00076D56"/>
    <w:rsid w:val="00093DAF"/>
    <w:rsid w:val="000B4DAE"/>
    <w:rsid w:val="000E2E22"/>
    <w:rsid w:val="00121083"/>
    <w:rsid w:val="00182CA2"/>
    <w:rsid w:val="001B3621"/>
    <w:rsid w:val="0025501E"/>
    <w:rsid w:val="00285798"/>
    <w:rsid w:val="002967C9"/>
    <w:rsid w:val="002A5FD7"/>
    <w:rsid w:val="002F1F4E"/>
    <w:rsid w:val="00331125"/>
    <w:rsid w:val="003A5CF0"/>
    <w:rsid w:val="00423226"/>
    <w:rsid w:val="004D7221"/>
    <w:rsid w:val="00504FB9"/>
    <w:rsid w:val="00567066"/>
    <w:rsid w:val="006045E1"/>
    <w:rsid w:val="00611157"/>
    <w:rsid w:val="006542C3"/>
    <w:rsid w:val="006F67C0"/>
    <w:rsid w:val="006F773B"/>
    <w:rsid w:val="007977E4"/>
    <w:rsid w:val="007E3034"/>
    <w:rsid w:val="0092662E"/>
    <w:rsid w:val="009F2039"/>
    <w:rsid w:val="00A23355"/>
    <w:rsid w:val="00A862C2"/>
    <w:rsid w:val="00A90DF1"/>
    <w:rsid w:val="00AC0089"/>
    <w:rsid w:val="00AD1F6E"/>
    <w:rsid w:val="00B254E5"/>
    <w:rsid w:val="00B27636"/>
    <w:rsid w:val="00B44773"/>
    <w:rsid w:val="00B63C74"/>
    <w:rsid w:val="00C33AEF"/>
    <w:rsid w:val="00C84E8E"/>
    <w:rsid w:val="00CA4961"/>
    <w:rsid w:val="00D03E59"/>
    <w:rsid w:val="00D375A2"/>
    <w:rsid w:val="00DC7ED9"/>
    <w:rsid w:val="00DD44D5"/>
    <w:rsid w:val="00E00698"/>
    <w:rsid w:val="00E3221F"/>
    <w:rsid w:val="00E57E5E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3DB965"/>
  <w15:chartTrackingRefBased/>
  <w15:docId w15:val="{54B26F41-52B1-4829-97F4-91D8D4EA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285798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0E2E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2E2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57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15</cp:revision>
  <cp:lastPrinted>2020-08-06T08:27:00Z</cp:lastPrinted>
  <dcterms:created xsi:type="dcterms:W3CDTF">2020-08-05T15:20:00Z</dcterms:created>
  <dcterms:modified xsi:type="dcterms:W3CDTF">2025-08-26T07:06:00Z</dcterms:modified>
</cp:coreProperties>
</file>