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DA5F9" w14:textId="77777777" w:rsidR="00C2277B" w:rsidRPr="006D4C5B" w:rsidRDefault="00C2277B" w:rsidP="00A934AE">
      <w:pPr>
        <w:rPr>
          <w:rFonts w:ascii="Times New Roman" w:hAnsi="Times New Roman"/>
          <w:sz w:val="22"/>
          <w:szCs w:val="22"/>
        </w:rPr>
      </w:pPr>
    </w:p>
    <w:p w14:paraId="3605056B" w14:textId="0AE1D082" w:rsidR="00A934AE" w:rsidRPr="006D4C5B" w:rsidRDefault="00A934AE" w:rsidP="00A934AE">
      <w:pPr>
        <w:rPr>
          <w:rFonts w:ascii="Times New Roman" w:hAnsi="Times New Roman"/>
          <w:sz w:val="22"/>
          <w:szCs w:val="22"/>
        </w:rPr>
      </w:pPr>
      <w:r w:rsidRPr="006D4C5B">
        <w:rPr>
          <w:rFonts w:ascii="Times New Roman" w:hAnsi="Times New Roman"/>
          <w:sz w:val="22"/>
          <w:szCs w:val="22"/>
        </w:rPr>
        <w:t>KLASA:</w:t>
      </w:r>
      <w:r w:rsidRPr="006D4C5B">
        <w:rPr>
          <w:rFonts w:ascii="Times New Roman" w:hAnsi="Times New Roman"/>
          <w:sz w:val="22"/>
          <w:szCs w:val="22"/>
        </w:rPr>
        <w:tab/>
      </w:r>
      <w:r w:rsidR="00E75FD7" w:rsidRPr="006D4C5B">
        <w:rPr>
          <w:rFonts w:ascii="Times New Roman" w:hAnsi="Times New Roman"/>
          <w:sz w:val="22"/>
          <w:szCs w:val="22"/>
        </w:rPr>
        <w:t>400-03/2</w:t>
      </w:r>
      <w:r w:rsidR="006202D8">
        <w:rPr>
          <w:rFonts w:ascii="Times New Roman" w:hAnsi="Times New Roman"/>
          <w:sz w:val="22"/>
          <w:szCs w:val="22"/>
        </w:rPr>
        <w:t>5</w:t>
      </w:r>
      <w:r w:rsidR="00C2277B" w:rsidRPr="006D4C5B">
        <w:rPr>
          <w:rFonts w:ascii="Times New Roman" w:hAnsi="Times New Roman"/>
          <w:sz w:val="22"/>
          <w:szCs w:val="22"/>
        </w:rPr>
        <w:t>-01/</w:t>
      </w:r>
      <w:r w:rsidR="008A551F" w:rsidRPr="006D4C5B">
        <w:rPr>
          <w:rFonts w:ascii="Times New Roman" w:hAnsi="Times New Roman"/>
          <w:sz w:val="22"/>
          <w:szCs w:val="22"/>
        </w:rPr>
        <w:t>0</w:t>
      </w:r>
      <w:r w:rsidR="006202D8">
        <w:rPr>
          <w:rFonts w:ascii="Times New Roman" w:hAnsi="Times New Roman"/>
          <w:sz w:val="22"/>
          <w:szCs w:val="22"/>
        </w:rPr>
        <w:t>1</w:t>
      </w:r>
      <w:r w:rsidRPr="006D4C5B">
        <w:rPr>
          <w:rFonts w:ascii="Times New Roman" w:hAnsi="Times New Roman"/>
          <w:sz w:val="22"/>
          <w:szCs w:val="22"/>
        </w:rPr>
        <w:fldChar w:fldCharType="begin"/>
      </w:r>
      <w:r w:rsidRPr="006D4C5B">
        <w:rPr>
          <w:rFonts w:ascii="Times New Roman" w:hAnsi="Times New Roman"/>
          <w:sz w:val="22"/>
          <w:szCs w:val="22"/>
        </w:rPr>
        <w:instrText xml:space="preserve"> FILLIN "Upisite klasu..." \d "UP-I°" \* MERGEFORMAT </w:instrText>
      </w:r>
      <w:r w:rsidRPr="006D4C5B">
        <w:rPr>
          <w:rFonts w:ascii="Times New Roman" w:hAnsi="Times New Roman"/>
          <w:sz w:val="22"/>
          <w:szCs w:val="22"/>
        </w:rPr>
        <w:fldChar w:fldCharType="end"/>
      </w:r>
    </w:p>
    <w:p w14:paraId="79ADAA0B" w14:textId="3E1DAC94" w:rsidR="00A934AE" w:rsidRPr="006D4C5B" w:rsidRDefault="00A934AE" w:rsidP="00A934AE">
      <w:pPr>
        <w:rPr>
          <w:rFonts w:ascii="Times New Roman" w:hAnsi="Times New Roman"/>
          <w:sz w:val="22"/>
          <w:szCs w:val="22"/>
        </w:rPr>
      </w:pPr>
      <w:r w:rsidRPr="006D4C5B">
        <w:rPr>
          <w:rFonts w:ascii="Times New Roman" w:hAnsi="Times New Roman"/>
          <w:sz w:val="22"/>
          <w:szCs w:val="22"/>
        </w:rPr>
        <w:t>URBROJ:</w:t>
      </w:r>
      <w:r w:rsidRPr="006D4C5B">
        <w:rPr>
          <w:rFonts w:ascii="Times New Roman" w:hAnsi="Times New Roman"/>
          <w:sz w:val="22"/>
          <w:szCs w:val="22"/>
        </w:rPr>
        <w:tab/>
      </w:r>
      <w:r w:rsidR="009D34BA" w:rsidRPr="006D4C5B">
        <w:rPr>
          <w:rFonts w:ascii="Times New Roman" w:hAnsi="Times New Roman"/>
          <w:sz w:val="22"/>
          <w:szCs w:val="22"/>
        </w:rPr>
        <w:t>2117-</w:t>
      </w:r>
      <w:r w:rsidR="00923525" w:rsidRPr="006D4C5B">
        <w:rPr>
          <w:rFonts w:ascii="Times New Roman" w:hAnsi="Times New Roman"/>
          <w:sz w:val="22"/>
          <w:szCs w:val="22"/>
        </w:rPr>
        <w:t>03-2</w:t>
      </w:r>
      <w:r w:rsidR="006202D8">
        <w:rPr>
          <w:rFonts w:ascii="Times New Roman" w:hAnsi="Times New Roman"/>
          <w:sz w:val="22"/>
          <w:szCs w:val="22"/>
        </w:rPr>
        <w:t>5</w:t>
      </w:r>
      <w:r w:rsidR="00923525" w:rsidRPr="006D4C5B">
        <w:rPr>
          <w:rFonts w:ascii="Times New Roman" w:hAnsi="Times New Roman"/>
          <w:sz w:val="22"/>
          <w:szCs w:val="22"/>
        </w:rPr>
        <w:t>-</w:t>
      </w:r>
      <w:r w:rsidR="006202D8">
        <w:rPr>
          <w:rFonts w:ascii="Times New Roman" w:hAnsi="Times New Roman"/>
          <w:sz w:val="22"/>
          <w:szCs w:val="22"/>
        </w:rPr>
        <w:t>5</w:t>
      </w:r>
      <w:r w:rsidRPr="006D4C5B">
        <w:rPr>
          <w:rFonts w:ascii="Times New Roman" w:hAnsi="Times New Roman"/>
          <w:sz w:val="22"/>
          <w:szCs w:val="22"/>
        </w:rPr>
        <w:fldChar w:fldCharType="begin"/>
      </w:r>
      <w:r w:rsidRPr="006D4C5B">
        <w:rPr>
          <w:rFonts w:ascii="Times New Roman" w:hAnsi="Times New Roman"/>
          <w:sz w:val="22"/>
          <w:szCs w:val="22"/>
        </w:rPr>
        <w:instrText xml:space="preserve"> FILLIN  "Upisite URBROJ..." \* MERGEFORMAT </w:instrText>
      </w:r>
      <w:r w:rsidRPr="006D4C5B">
        <w:rPr>
          <w:rFonts w:ascii="Times New Roman" w:hAnsi="Times New Roman"/>
          <w:sz w:val="22"/>
          <w:szCs w:val="22"/>
        </w:rPr>
        <w:fldChar w:fldCharType="end"/>
      </w:r>
    </w:p>
    <w:p w14:paraId="16614F7A" w14:textId="020B9163" w:rsidR="00A934AE" w:rsidRPr="006D4C5B" w:rsidRDefault="00A934AE" w:rsidP="00A934AE">
      <w:pPr>
        <w:rPr>
          <w:rFonts w:ascii="Times New Roman" w:hAnsi="Times New Roman"/>
          <w:sz w:val="22"/>
          <w:szCs w:val="22"/>
        </w:rPr>
      </w:pPr>
      <w:r w:rsidRPr="006D4C5B">
        <w:rPr>
          <w:rFonts w:ascii="Times New Roman" w:hAnsi="Times New Roman"/>
          <w:sz w:val="22"/>
          <w:szCs w:val="22"/>
        </w:rPr>
        <w:t xml:space="preserve">Babino Polje, </w:t>
      </w:r>
      <w:r w:rsidRPr="006D4C5B">
        <w:rPr>
          <w:rFonts w:ascii="Times New Roman" w:hAnsi="Times New Roman"/>
          <w:sz w:val="22"/>
          <w:szCs w:val="22"/>
        </w:rPr>
        <w:tab/>
      </w:r>
      <w:r w:rsidR="004C1E81">
        <w:rPr>
          <w:rFonts w:ascii="Times New Roman" w:hAnsi="Times New Roman"/>
          <w:sz w:val="22"/>
          <w:szCs w:val="22"/>
        </w:rPr>
        <w:t>2</w:t>
      </w:r>
      <w:r w:rsidR="00970977">
        <w:rPr>
          <w:rFonts w:ascii="Times New Roman" w:hAnsi="Times New Roman"/>
          <w:sz w:val="22"/>
          <w:szCs w:val="22"/>
        </w:rPr>
        <w:t>2</w:t>
      </w:r>
      <w:r w:rsidR="009F3B52" w:rsidRPr="006D4C5B">
        <w:rPr>
          <w:rFonts w:ascii="Times New Roman" w:hAnsi="Times New Roman"/>
          <w:sz w:val="22"/>
          <w:szCs w:val="22"/>
        </w:rPr>
        <w:t>.0</w:t>
      </w:r>
      <w:r w:rsidR="00970977">
        <w:rPr>
          <w:rFonts w:ascii="Times New Roman" w:hAnsi="Times New Roman"/>
          <w:sz w:val="22"/>
          <w:szCs w:val="22"/>
        </w:rPr>
        <w:t>8</w:t>
      </w:r>
      <w:r w:rsidR="009F3B52" w:rsidRPr="006D4C5B">
        <w:rPr>
          <w:rFonts w:ascii="Times New Roman" w:hAnsi="Times New Roman"/>
          <w:sz w:val="22"/>
          <w:szCs w:val="22"/>
        </w:rPr>
        <w:t>.</w:t>
      </w:r>
      <w:r w:rsidR="00E75FD7" w:rsidRPr="006D4C5B">
        <w:rPr>
          <w:rFonts w:ascii="Times New Roman" w:hAnsi="Times New Roman"/>
          <w:sz w:val="22"/>
          <w:szCs w:val="22"/>
        </w:rPr>
        <w:t>202</w:t>
      </w:r>
      <w:r w:rsidR="004C1E81">
        <w:rPr>
          <w:rFonts w:ascii="Times New Roman" w:hAnsi="Times New Roman"/>
          <w:sz w:val="22"/>
          <w:szCs w:val="22"/>
        </w:rPr>
        <w:t>5</w:t>
      </w:r>
      <w:r w:rsidRPr="006D4C5B">
        <w:rPr>
          <w:rFonts w:ascii="Times New Roman" w:hAnsi="Times New Roman"/>
          <w:sz w:val="22"/>
          <w:szCs w:val="22"/>
        </w:rPr>
        <w:t>.</w:t>
      </w:r>
      <w:r w:rsidRPr="006D4C5B">
        <w:rPr>
          <w:rFonts w:ascii="Times New Roman" w:hAnsi="Times New Roman"/>
          <w:sz w:val="22"/>
          <w:szCs w:val="22"/>
        </w:rPr>
        <w:fldChar w:fldCharType="begin"/>
      </w:r>
      <w:r w:rsidRPr="006D4C5B">
        <w:rPr>
          <w:rFonts w:ascii="Times New Roman" w:hAnsi="Times New Roman"/>
          <w:sz w:val="22"/>
          <w:szCs w:val="22"/>
        </w:rPr>
        <w:instrText xml:space="preserve"> FILLIN "Upisite datum..." \d </w:instrText>
      </w:r>
      <w:r w:rsidRPr="006D4C5B">
        <w:rPr>
          <w:rFonts w:ascii="Times New Roman" w:hAnsi="Times New Roman"/>
          <w:sz w:val="22"/>
          <w:szCs w:val="22"/>
        </w:rPr>
        <w:fldChar w:fldCharType="begin"/>
      </w:r>
      <w:r w:rsidRPr="006D4C5B">
        <w:rPr>
          <w:rFonts w:ascii="Times New Roman" w:hAnsi="Times New Roman"/>
          <w:sz w:val="22"/>
          <w:szCs w:val="22"/>
        </w:rPr>
        <w:instrText xml:space="preserve"> DATE \@ "dd.MM.yyyy" \* MERGEFORMAT </w:instrText>
      </w:r>
      <w:r w:rsidRPr="006D4C5B">
        <w:rPr>
          <w:rFonts w:ascii="Times New Roman" w:hAnsi="Times New Roman"/>
          <w:sz w:val="22"/>
          <w:szCs w:val="22"/>
        </w:rPr>
        <w:fldChar w:fldCharType="separate"/>
      </w:r>
      <w:r w:rsidR="00E81FE0">
        <w:rPr>
          <w:rFonts w:ascii="Times New Roman" w:hAnsi="Times New Roman"/>
          <w:noProof/>
          <w:sz w:val="22"/>
          <w:szCs w:val="22"/>
        </w:rPr>
        <w:instrText>22.08.2025</w:instrText>
      </w:r>
      <w:r w:rsidRPr="006D4C5B">
        <w:rPr>
          <w:rFonts w:ascii="Times New Roman" w:hAnsi="Times New Roman"/>
          <w:sz w:val="22"/>
          <w:szCs w:val="22"/>
        </w:rPr>
        <w:fldChar w:fldCharType="end"/>
      </w:r>
      <w:r w:rsidRPr="006D4C5B">
        <w:rPr>
          <w:rFonts w:ascii="Times New Roman" w:hAnsi="Times New Roman"/>
          <w:sz w:val="22"/>
          <w:szCs w:val="22"/>
        </w:rPr>
        <w:instrText xml:space="preserve"> \* MERGEFORMAT </w:instrText>
      </w:r>
      <w:r w:rsidRPr="006D4C5B">
        <w:rPr>
          <w:rFonts w:ascii="Times New Roman" w:hAnsi="Times New Roman"/>
          <w:sz w:val="22"/>
          <w:szCs w:val="22"/>
        </w:rPr>
        <w:fldChar w:fldCharType="end"/>
      </w:r>
    </w:p>
    <w:p w14:paraId="2E32A8F4" w14:textId="77777777" w:rsidR="00A934AE" w:rsidRDefault="00A934AE" w:rsidP="00A934AE">
      <w:pPr>
        <w:spacing w:before="120"/>
        <w:rPr>
          <w:rFonts w:ascii="Times New Roman" w:hAnsi="Times New Roman"/>
          <w:sz w:val="22"/>
          <w:szCs w:val="22"/>
        </w:rPr>
      </w:pPr>
    </w:p>
    <w:p w14:paraId="03EE6D78" w14:textId="0D3B0436" w:rsidR="003A43F8" w:rsidRPr="001E100A" w:rsidRDefault="003A43F8" w:rsidP="003A43F8">
      <w:pPr>
        <w:ind w:firstLine="720"/>
        <w:rPr>
          <w:rFonts w:ascii="Times New Roman" w:hAnsi="Times New Roman"/>
          <w:sz w:val="22"/>
          <w:szCs w:val="22"/>
        </w:rPr>
      </w:pPr>
      <w:bookmarkStart w:id="0" w:name="_Hlk203460855"/>
      <w:r w:rsidRPr="001E100A">
        <w:rPr>
          <w:rFonts w:ascii="Times New Roman" w:hAnsi="Times New Roman"/>
          <w:sz w:val="22"/>
          <w:szCs w:val="22"/>
        </w:rPr>
        <w:t xml:space="preserve">Na temelju članka 53. stavak 1. točka 1. Statuta Općine Mljet („Službeni glasnik Općine Mljet“ broj 2/21 i 5/21-ispr.), Općinski načelnik Općine Mljet dana </w:t>
      </w:r>
      <w:r w:rsidR="004C1E81">
        <w:rPr>
          <w:rFonts w:ascii="Times New Roman" w:hAnsi="Times New Roman"/>
          <w:sz w:val="22"/>
          <w:szCs w:val="22"/>
        </w:rPr>
        <w:t>22. kolovoza</w:t>
      </w:r>
      <w:r w:rsidRPr="001E100A">
        <w:rPr>
          <w:rFonts w:ascii="Times New Roman" w:hAnsi="Times New Roman"/>
          <w:sz w:val="22"/>
          <w:szCs w:val="22"/>
        </w:rPr>
        <w:t xml:space="preserve"> 2025. godine donosi slijedeći</w:t>
      </w:r>
    </w:p>
    <w:p w14:paraId="6CEA3D0D" w14:textId="77777777" w:rsidR="003A43F8" w:rsidRPr="001E100A" w:rsidRDefault="003A43F8" w:rsidP="003A43F8">
      <w:pPr>
        <w:rPr>
          <w:rFonts w:ascii="Times New Roman" w:hAnsi="Times New Roman"/>
          <w:sz w:val="22"/>
          <w:szCs w:val="22"/>
        </w:rPr>
      </w:pPr>
    </w:p>
    <w:p w14:paraId="71351F38" w14:textId="77777777" w:rsidR="003A43F8" w:rsidRPr="001E100A" w:rsidRDefault="003A43F8" w:rsidP="003A43F8">
      <w:pPr>
        <w:jc w:val="center"/>
        <w:rPr>
          <w:rFonts w:ascii="Times New Roman" w:hAnsi="Times New Roman"/>
          <w:b/>
          <w:sz w:val="22"/>
          <w:szCs w:val="22"/>
        </w:rPr>
      </w:pPr>
      <w:r w:rsidRPr="001E100A">
        <w:rPr>
          <w:rFonts w:ascii="Times New Roman" w:hAnsi="Times New Roman"/>
          <w:b/>
          <w:sz w:val="22"/>
          <w:szCs w:val="22"/>
        </w:rPr>
        <w:t>Z A K LJ U Č A K</w:t>
      </w:r>
    </w:p>
    <w:p w14:paraId="7BA42DD2" w14:textId="77777777" w:rsidR="004C1E81" w:rsidRDefault="003A43F8" w:rsidP="004C1E81">
      <w:pPr>
        <w:jc w:val="center"/>
        <w:rPr>
          <w:rFonts w:ascii="Times New Roman" w:hAnsi="Times New Roman"/>
          <w:b/>
          <w:bCs/>
          <w:sz w:val="22"/>
          <w:szCs w:val="22"/>
        </w:rPr>
      </w:pPr>
      <w:bookmarkStart w:id="1" w:name="_Hlk203461171"/>
      <w:r w:rsidRPr="001E100A">
        <w:rPr>
          <w:rFonts w:ascii="Times New Roman" w:hAnsi="Times New Roman"/>
          <w:b/>
          <w:sz w:val="22"/>
          <w:szCs w:val="22"/>
        </w:rPr>
        <w:t xml:space="preserve">o utvrđivanju prijedloga Odluke </w:t>
      </w:r>
      <w:r w:rsidR="004C1E81" w:rsidRPr="006D4C5B">
        <w:rPr>
          <w:rFonts w:ascii="Times New Roman" w:hAnsi="Times New Roman"/>
          <w:b/>
          <w:bCs/>
          <w:sz w:val="22"/>
          <w:szCs w:val="22"/>
        </w:rPr>
        <w:t xml:space="preserve">o donošenju Polugodišnjeg obračuna Proračuna Općine </w:t>
      </w:r>
    </w:p>
    <w:p w14:paraId="1DFB9F28" w14:textId="7F1CA1DD" w:rsidR="003A43F8" w:rsidRPr="004C1E81" w:rsidRDefault="004C1E81" w:rsidP="004C1E81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6D4C5B">
        <w:rPr>
          <w:rFonts w:ascii="Times New Roman" w:hAnsi="Times New Roman"/>
          <w:b/>
          <w:bCs/>
          <w:sz w:val="22"/>
          <w:szCs w:val="22"/>
        </w:rPr>
        <w:t>Mljet za razdoblje</w:t>
      </w:r>
      <w:r>
        <w:rPr>
          <w:rFonts w:ascii="Times New Roman" w:hAnsi="Times New Roman"/>
          <w:b/>
          <w:bCs/>
          <w:sz w:val="22"/>
          <w:szCs w:val="22"/>
        </w:rPr>
        <w:t xml:space="preserve"> </w:t>
      </w:r>
      <w:r w:rsidRPr="006D4C5B">
        <w:rPr>
          <w:rFonts w:ascii="Times New Roman" w:hAnsi="Times New Roman"/>
          <w:b/>
          <w:bCs/>
          <w:sz w:val="22"/>
          <w:szCs w:val="22"/>
        </w:rPr>
        <w:t>01. siječnja do 30. lipnja 202</w:t>
      </w:r>
      <w:r>
        <w:rPr>
          <w:rFonts w:ascii="Times New Roman" w:hAnsi="Times New Roman"/>
          <w:b/>
          <w:bCs/>
          <w:sz w:val="22"/>
          <w:szCs w:val="22"/>
        </w:rPr>
        <w:t>5</w:t>
      </w:r>
      <w:r w:rsidRPr="006D4C5B">
        <w:rPr>
          <w:rFonts w:ascii="Times New Roman" w:hAnsi="Times New Roman"/>
          <w:b/>
          <w:bCs/>
          <w:sz w:val="22"/>
          <w:szCs w:val="22"/>
        </w:rPr>
        <w:t>. godine</w:t>
      </w:r>
    </w:p>
    <w:bookmarkEnd w:id="1"/>
    <w:p w14:paraId="59158617" w14:textId="6DEAB19F" w:rsidR="003A43F8" w:rsidRPr="001E100A" w:rsidRDefault="003A43F8" w:rsidP="003A43F8">
      <w:pPr>
        <w:jc w:val="center"/>
        <w:rPr>
          <w:rFonts w:ascii="Times New Roman" w:hAnsi="Times New Roman"/>
          <w:b/>
          <w:sz w:val="22"/>
          <w:szCs w:val="22"/>
        </w:rPr>
      </w:pPr>
      <w:r w:rsidRPr="001E100A">
        <w:rPr>
          <w:rFonts w:ascii="Times New Roman" w:hAnsi="Times New Roman"/>
          <w:b/>
          <w:sz w:val="22"/>
          <w:szCs w:val="22"/>
        </w:rPr>
        <w:t xml:space="preserve"> (</w:t>
      </w:r>
      <w:r w:rsidR="004C1E81">
        <w:rPr>
          <w:rFonts w:ascii="Times New Roman" w:hAnsi="Times New Roman"/>
          <w:b/>
          <w:sz w:val="22"/>
          <w:szCs w:val="22"/>
        </w:rPr>
        <w:t>205</w:t>
      </w:r>
      <w:r w:rsidRPr="001E100A">
        <w:rPr>
          <w:rFonts w:ascii="Times New Roman" w:hAnsi="Times New Roman"/>
          <w:b/>
          <w:sz w:val="22"/>
          <w:szCs w:val="22"/>
        </w:rPr>
        <w:t>/2025-PAO)</w:t>
      </w:r>
    </w:p>
    <w:p w14:paraId="29C601EA" w14:textId="77777777" w:rsidR="003A43F8" w:rsidRPr="001E100A" w:rsidRDefault="003A43F8" w:rsidP="003A43F8">
      <w:pPr>
        <w:pStyle w:val="Header"/>
        <w:tabs>
          <w:tab w:val="left" w:pos="720"/>
        </w:tabs>
        <w:rPr>
          <w:rFonts w:ascii="Times New Roman" w:hAnsi="Times New Roman"/>
          <w:sz w:val="22"/>
          <w:szCs w:val="22"/>
        </w:rPr>
      </w:pPr>
    </w:p>
    <w:p w14:paraId="2C443484" w14:textId="77777777" w:rsidR="003A43F8" w:rsidRPr="001E100A" w:rsidRDefault="003A43F8" w:rsidP="003A43F8">
      <w:pPr>
        <w:jc w:val="center"/>
        <w:rPr>
          <w:rFonts w:ascii="Times New Roman" w:hAnsi="Times New Roman"/>
          <w:b/>
          <w:sz w:val="22"/>
          <w:szCs w:val="22"/>
        </w:rPr>
      </w:pPr>
      <w:r w:rsidRPr="001E100A">
        <w:rPr>
          <w:rFonts w:ascii="Times New Roman" w:hAnsi="Times New Roman"/>
          <w:b/>
          <w:sz w:val="22"/>
          <w:szCs w:val="22"/>
        </w:rPr>
        <w:t>I.</w:t>
      </w:r>
    </w:p>
    <w:p w14:paraId="30655332" w14:textId="77777777" w:rsidR="004C1E81" w:rsidRPr="004C1E81" w:rsidRDefault="003A43F8" w:rsidP="004C1E81">
      <w:pPr>
        <w:ind w:firstLine="720"/>
        <w:rPr>
          <w:rFonts w:ascii="Times New Roman" w:hAnsi="Times New Roman"/>
          <w:sz w:val="22"/>
          <w:szCs w:val="22"/>
        </w:rPr>
      </w:pPr>
      <w:r w:rsidRPr="004C1E81">
        <w:rPr>
          <w:rFonts w:ascii="Times New Roman" w:hAnsi="Times New Roman"/>
          <w:sz w:val="22"/>
          <w:szCs w:val="22"/>
        </w:rPr>
        <w:t xml:space="preserve">Utvrđuje se prijedlog Odluke o </w:t>
      </w:r>
      <w:r w:rsidR="004C1E81" w:rsidRPr="004C1E81">
        <w:rPr>
          <w:rFonts w:ascii="Times New Roman" w:hAnsi="Times New Roman"/>
          <w:sz w:val="22"/>
          <w:szCs w:val="22"/>
        </w:rPr>
        <w:t>o donošenju Polugodišnjeg obračuna Proračuna Općine Mljet za razdoblje</w:t>
      </w:r>
    </w:p>
    <w:p w14:paraId="4F9F82DF" w14:textId="7E9AC73E" w:rsidR="003A43F8" w:rsidRPr="004C1E81" w:rsidRDefault="004C1E81" w:rsidP="004C1E81">
      <w:pPr>
        <w:rPr>
          <w:rFonts w:ascii="Times New Roman" w:hAnsi="Times New Roman"/>
          <w:sz w:val="22"/>
          <w:szCs w:val="22"/>
        </w:rPr>
      </w:pPr>
      <w:r w:rsidRPr="004C1E81">
        <w:rPr>
          <w:rFonts w:ascii="Times New Roman" w:hAnsi="Times New Roman"/>
          <w:sz w:val="22"/>
          <w:szCs w:val="22"/>
        </w:rPr>
        <w:t>01. siječnja do 30. lipnja 2025. godine</w:t>
      </w:r>
      <w:r w:rsidR="003A43F8" w:rsidRPr="004C1E81">
        <w:rPr>
          <w:rFonts w:ascii="Times New Roman" w:hAnsi="Times New Roman"/>
          <w:sz w:val="22"/>
          <w:szCs w:val="22"/>
        </w:rPr>
        <w:t>, i to:</w:t>
      </w:r>
    </w:p>
    <w:bookmarkEnd w:id="0"/>
    <w:p w14:paraId="03B9A4A8" w14:textId="77777777" w:rsidR="003A43F8" w:rsidRPr="006D4C5B" w:rsidRDefault="003A43F8" w:rsidP="00A934AE">
      <w:pPr>
        <w:spacing w:before="120"/>
        <w:rPr>
          <w:rFonts w:ascii="Times New Roman" w:hAnsi="Times New Roman"/>
          <w:sz w:val="22"/>
          <w:szCs w:val="22"/>
        </w:rPr>
      </w:pPr>
    </w:p>
    <w:p w14:paraId="4644F43E" w14:textId="270279AB" w:rsidR="00A934AE" w:rsidRPr="006D4C5B" w:rsidRDefault="00C2277B" w:rsidP="009D34BA">
      <w:pPr>
        <w:ind w:firstLine="709"/>
        <w:jc w:val="both"/>
        <w:rPr>
          <w:rFonts w:ascii="Times New Roman" w:hAnsi="Times New Roman"/>
          <w:sz w:val="22"/>
          <w:szCs w:val="22"/>
        </w:rPr>
      </w:pPr>
      <w:r w:rsidRPr="006D4C5B">
        <w:rPr>
          <w:rFonts w:ascii="Times New Roman" w:hAnsi="Times New Roman"/>
          <w:sz w:val="22"/>
          <w:szCs w:val="22"/>
        </w:rPr>
        <w:t>Na temelju članka 37. stavak 1. točka 5. i 23</w:t>
      </w:r>
      <w:r w:rsidR="00A934AE" w:rsidRPr="006D4C5B">
        <w:rPr>
          <w:rFonts w:ascii="Times New Roman" w:hAnsi="Times New Roman"/>
          <w:sz w:val="22"/>
          <w:szCs w:val="22"/>
        </w:rPr>
        <w:t>. Statuta Općine Mljet („Službeni</w:t>
      </w:r>
      <w:r w:rsidRPr="006D4C5B">
        <w:rPr>
          <w:rFonts w:ascii="Times New Roman" w:hAnsi="Times New Roman"/>
          <w:sz w:val="22"/>
          <w:szCs w:val="22"/>
        </w:rPr>
        <w:t xml:space="preserve"> glasnik Općine Mljet“ broj 2/21 i 5/21-ispr.</w:t>
      </w:r>
      <w:r w:rsidR="00A934AE" w:rsidRPr="006D4C5B">
        <w:rPr>
          <w:rFonts w:ascii="Times New Roman" w:hAnsi="Times New Roman"/>
          <w:sz w:val="22"/>
          <w:szCs w:val="22"/>
        </w:rPr>
        <w:t>),  a u skladu s odredbama Odluke o izvršavanj</w:t>
      </w:r>
      <w:r w:rsidR="00E75FD7" w:rsidRPr="006D4C5B">
        <w:rPr>
          <w:rFonts w:ascii="Times New Roman" w:hAnsi="Times New Roman"/>
          <w:sz w:val="22"/>
          <w:szCs w:val="22"/>
        </w:rPr>
        <w:t>u Proračuna Općine Mljet za 202</w:t>
      </w:r>
      <w:r w:rsidR="004C1E81">
        <w:rPr>
          <w:rFonts w:ascii="Times New Roman" w:hAnsi="Times New Roman"/>
          <w:sz w:val="22"/>
          <w:szCs w:val="22"/>
        </w:rPr>
        <w:t>5</w:t>
      </w:r>
      <w:r w:rsidR="00A934AE" w:rsidRPr="006D4C5B">
        <w:rPr>
          <w:rFonts w:ascii="Times New Roman" w:hAnsi="Times New Roman"/>
          <w:sz w:val="22"/>
          <w:szCs w:val="22"/>
        </w:rPr>
        <w:t>. godinu („Službeni glas</w:t>
      </w:r>
      <w:r w:rsidR="00E75FD7" w:rsidRPr="006D4C5B">
        <w:rPr>
          <w:rFonts w:ascii="Times New Roman" w:hAnsi="Times New Roman"/>
          <w:sz w:val="22"/>
          <w:szCs w:val="22"/>
        </w:rPr>
        <w:t xml:space="preserve">nik Općine Mljet“ broj </w:t>
      </w:r>
      <w:r w:rsidR="004C1E81">
        <w:rPr>
          <w:rFonts w:ascii="Times New Roman" w:hAnsi="Times New Roman"/>
          <w:sz w:val="22"/>
          <w:szCs w:val="22"/>
        </w:rPr>
        <w:t>8/24</w:t>
      </w:r>
      <w:r w:rsidR="00A934AE" w:rsidRPr="006D4C5B">
        <w:rPr>
          <w:rFonts w:ascii="Times New Roman" w:hAnsi="Times New Roman"/>
          <w:sz w:val="22"/>
          <w:szCs w:val="22"/>
        </w:rPr>
        <w:t>)</w:t>
      </w:r>
      <w:r w:rsidR="00E75FD7" w:rsidRPr="006D4C5B">
        <w:rPr>
          <w:rFonts w:ascii="Times New Roman" w:hAnsi="Times New Roman"/>
          <w:sz w:val="22"/>
          <w:szCs w:val="22"/>
        </w:rPr>
        <w:t>, odredbama Odluke o donošenju Proračuna Općine Mljet za 202</w:t>
      </w:r>
      <w:r w:rsidR="004C1E81">
        <w:rPr>
          <w:rFonts w:ascii="Times New Roman" w:hAnsi="Times New Roman"/>
          <w:sz w:val="22"/>
          <w:szCs w:val="22"/>
        </w:rPr>
        <w:t>5</w:t>
      </w:r>
      <w:r w:rsidR="00E75FD7" w:rsidRPr="006D4C5B">
        <w:rPr>
          <w:rFonts w:ascii="Times New Roman" w:hAnsi="Times New Roman"/>
          <w:sz w:val="22"/>
          <w:szCs w:val="22"/>
        </w:rPr>
        <w:t>. godinu</w:t>
      </w:r>
      <w:r w:rsidR="004C1E81">
        <w:rPr>
          <w:rFonts w:ascii="Times New Roman" w:hAnsi="Times New Roman"/>
          <w:sz w:val="22"/>
          <w:szCs w:val="22"/>
        </w:rPr>
        <w:t xml:space="preserve"> s projekcijama Proračuna za 2026. i 2027. godinu</w:t>
      </w:r>
      <w:r w:rsidR="00E75FD7" w:rsidRPr="006D4C5B">
        <w:rPr>
          <w:rFonts w:ascii="Times New Roman" w:hAnsi="Times New Roman"/>
          <w:sz w:val="22"/>
          <w:szCs w:val="22"/>
        </w:rPr>
        <w:t xml:space="preserve"> („Službeni glasnik Općine Mljet“ broj </w:t>
      </w:r>
      <w:r w:rsidR="004C1E81">
        <w:rPr>
          <w:rFonts w:ascii="Times New Roman" w:hAnsi="Times New Roman"/>
          <w:sz w:val="22"/>
          <w:szCs w:val="22"/>
        </w:rPr>
        <w:t>8</w:t>
      </w:r>
      <w:r w:rsidR="00923525" w:rsidRPr="006D4C5B">
        <w:rPr>
          <w:rFonts w:ascii="Times New Roman" w:hAnsi="Times New Roman"/>
          <w:sz w:val="22"/>
          <w:szCs w:val="22"/>
        </w:rPr>
        <w:t>/2</w:t>
      </w:r>
      <w:r w:rsidR="008A551F" w:rsidRPr="006D4C5B">
        <w:rPr>
          <w:rFonts w:ascii="Times New Roman" w:hAnsi="Times New Roman"/>
          <w:sz w:val="22"/>
          <w:szCs w:val="22"/>
        </w:rPr>
        <w:t>4</w:t>
      </w:r>
      <w:r w:rsidR="004C1E81">
        <w:rPr>
          <w:rFonts w:ascii="Times New Roman" w:hAnsi="Times New Roman"/>
          <w:sz w:val="22"/>
          <w:szCs w:val="22"/>
        </w:rPr>
        <w:t xml:space="preserve"> i 7/25</w:t>
      </w:r>
      <w:r w:rsidR="00E75FD7" w:rsidRPr="006D4C5B">
        <w:rPr>
          <w:rFonts w:ascii="Times New Roman" w:hAnsi="Times New Roman"/>
          <w:sz w:val="22"/>
          <w:szCs w:val="22"/>
        </w:rPr>
        <w:t xml:space="preserve">) </w:t>
      </w:r>
      <w:r w:rsidR="00A934AE" w:rsidRPr="006D4C5B">
        <w:rPr>
          <w:rFonts w:ascii="Times New Roman" w:hAnsi="Times New Roman"/>
          <w:sz w:val="22"/>
          <w:szCs w:val="22"/>
        </w:rPr>
        <w:t xml:space="preserve"> i odredbama Zakona o proračunu („Naro</w:t>
      </w:r>
      <w:r w:rsidR="00E75FD7" w:rsidRPr="006D4C5B">
        <w:rPr>
          <w:rFonts w:ascii="Times New Roman" w:hAnsi="Times New Roman"/>
          <w:sz w:val="22"/>
          <w:szCs w:val="22"/>
        </w:rPr>
        <w:t>dne novine“ broj 144/21</w:t>
      </w:r>
      <w:r w:rsidR="00A934AE" w:rsidRPr="006D4C5B">
        <w:rPr>
          <w:rFonts w:ascii="Times New Roman" w:hAnsi="Times New Roman"/>
          <w:sz w:val="22"/>
          <w:szCs w:val="22"/>
        </w:rPr>
        <w:t>), Općinsko v</w:t>
      </w:r>
      <w:r w:rsidR="009D34BA" w:rsidRPr="006D4C5B">
        <w:rPr>
          <w:rFonts w:ascii="Times New Roman" w:hAnsi="Times New Roman"/>
          <w:sz w:val="22"/>
          <w:szCs w:val="22"/>
        </w:rPr>
        <w:t xml:space="preserve">ijeće Općine Mljet na svojoj </w:t>
      </w:r>
      <w:r w:rsidR="004C1E81">
        <w:rPr>
          <w:rFonts w:ascii="Times New Roman" w:hAnsi="Times New Roman"/>
          <w:sz w:val="22"/>
          <w:szCs w:val="22"/>
        </w:rPr>
        <w:t>____</w:t>
      </w:r>
      <w:r w:rsidR="00A934AE" w:rsidRPr="006D4C5B">
        <w:rPr>
          <w:rFonts w:ascii="Times New Roman" w:hAnsi="Times New Roman"/>
          <w:sz w:val="22"/>
          <w:szCs w:val="22"/>
        </w:rPr>
        <w:t xml:space="preserve"> sjednici održanoj dana </w:t>
      </w:r>
      <w:r w:rsidR="004C1E81">
        <w:rPr>
          <w:rFonts w:ascii="Times New Roman" w:hAnsi="Times New Roman"/>
          <w:sz w:val="22"/>
          <w:szCs w:val="22"/>
        </w:rPr>
        <w:t>___________</w:t>
      </w:r>
      <w:r w:rsidR="009D34BA" w:rsidRPr="006D4C5B">
        <w:rPr>
          <w:rFonts w:ascii="Times New Roman" w:hAnsi="Times New Roman"/>
          <w:sz w:val="22"/>
          <w:szCs w:val="22"/>
        </w:rPr>
        <w:t xml:space="preserve"> </w:t>
      </w:r>
      <w:r w:rsidR="00A934AE" w:rsidRPr="006D4C5B">
        <w:rPr>
          <w:rFonts w:ascii="Times New Roman" w:hAnsi="Times New Roman"/>
          <w:sz w:val="22"/>
          <w:szCs w:val="22"/>
        </w:rPr>
        <w:t>202</w:t>
      </w:r>
      <w:r w:rsidR="004C1E81">
        <w:rPr>
          <w:rFonts w:ascii="Times New Roman" w:hAnsi="Times New Roman"/>
          <w:sz w:val="22"/>
          <w:szCs w:val="22"/>
        </w:rPr>
        <w:t>5</w:t>
      </w:r>
      <w:r w:rsidR="00A934AE" w:rsidRPr="006D4C5B">
        <w:rPr>
          <w:rFonts w:ascii="Times New Roman" w:hAnsi="Times New Roman"/>
          <w:sz w:val="22"/>
          <w:szCs w:val="22"/>
        </w:rPr>
        <w:t>. godine donijelo je slijedeću</w:t>
      </w:r>
    </w:p>
    <w:p w14:paraId="5E5ACC2F" w14:textId="77777777" w:rsidR="00A934AE" w:rsidRPr="006D4C5B" w:rsidRDefault="00A934AE" w:rsidP="00A934AE">
      <w:pPr>
        <w:jc w:val="both"/>
        <w:rPr>
          <w:rFonts w:ascii="Times New Roman" w:hAnsi="Times New Roman"/>
          <w:sz w:val="22"/>
          <w:szCs w:val="22"/>
        </w:rPr>
      </w:pPr>
    </w:p>
    <w:p w14:paraId="5C5802DC" w14:textId="77777777" w:rsidR="00A934AE" w:rsidRPr="006D4C5B" w:rsidRDefault="00A934AE" w:rsidP="00A934AE">
      <w:pPr>
        <w:jc w:val="center"/>
        <w:rPr>
          <w:rFonts w:ascii="Times New Roman" w:hAnsi="Times New Roman"/>
          <w:b/>
          <w:sz w:val="22"/>
          <w:szCs w:val="22"/>
        </w:rPr>
      </w:pPr>
      <w:r w:rsidRPr="006D4C5B">
        <w:rPr>
          <w:rFonts w:ascii="Times New Roman" w:hAnsi="Times New Roman"/>
          <w:b/>
          <w:sz w:val="22"/>
          <w:szCs w:val="22"/>
        </w:rPr>
        <w:t>O D L U K U</w:t>
      </w:r>
    </w:p>
    <w:p w14:paraId="37729F51" w14:textId="77777777" w:rsidR="00A934AE" w:rsidRPr="006D4C5B" w:rsidRDefault="00A934AE" w:rsidP="00A934AE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6D4C5B">
        <w:rPr>
          <w:rFonts w:ascii="Times New Roman" w:hAnsi="Times New Roman"/>
          <w:b/>
          <w:bCs/>
          <w:sz w:val="22"/>
          <w:szCs w:val="22"/>
        </w:rPr>
        <w:t>o donošenju Polugodišnjeg obračuna Proračuna Općine Mljet za razdoblje</w:t>
      </w:r>
    </w:p>
    <w:p w14:paraId="4356C7C2" w14:textId="17910F69" w:rsidR="00A934AE" w:rsidRPr="006D4C5B" w:rsidRDefault="00E75FD7" w:rsidP="00A934AE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6D4C5B">
        <w:rPr>
          <w:rFonts w:ascii="Times New Roman" w:hAnsi="Times New Roman"/>
          <w:b/>
          <w:bCs/>
          <w:sz w:val="22"/>
          <w:szCs w:val="22"/>
        </w:rPr>
        <w:t>01. siječnja do 30. lipnja 202</w:t>
      </w:r>
      <w:r w:rsidR="004C1E81">
        <w:rPr>
          <w:rFonts w:ascii="Times New Roman" w:hAnsi="Times New Roman"/>
          <w:b/>
          <w:bCs/>
          <w:sz w:val="22"/>
          <w:szCs w:val="22"/>
        </w:rPr>
        <w:t>5</w:t>
      </w:r>
      <w:r w:rsidR="00A934AE" w:rsidRPr="006D4C5B">
        <w:rPr>
          <w:rFonts w:ascii="Times New Roman" w:hAnsi="Times New Roman"/>
          <w:b/>
          <w:bCs/>
          <w:sz w:val="22"/>
          <w:szCs w:val="22"/>
        </w:rPr>
        <w:t>. godine</w:t>
      </w:r>
    </w:p>
    <w:p w14:paraId="733A3571" w14:textId="77777777" w:rsidR="00A934AE" w:rsidRPr="006D4C5B" w:rsidRDefault="00A934AE" w:rsidP="00A934AE">
      <w:pPr>
        <w:jc w:val="both"/>
        <w:rPr>
          <w:rFonts w:ascii="Times New Roman" w:hAnsi="Times New Roman"/>
          <w:bCs/>
          <w:sz w:val="22"/>
          <w:szCs w:val="22"/>
        </w:rPr>
      </w:pPr>
    </w:p>
    <w:p w14:paraId="1B211355" w14:textId="77777777" w:rsidR="00A934AE" w:rsidRPr="006D4C5B" w:rsidRDefault="00A934AE" w:rsidP="00A934AE">
      <w:pPr>
        <w:pStyle w:val="Header"/>
        <w:jc w:val="center"/>
        <w:rPr>
          <w:rFonts w:ascii="Times New Roman" w:hAnsi="Times New Roman"/>
          <w:b/>
          <w:sz w:val="22"/>
          <w:szCs w:val="22"/>
        </w:rPr>
      </w:pPr>
      <w:r w:rsidRPr="006D4C5B">
        <w:rPr>
          <w:rFonts w:ascii="Times New Roman" w:hAnsi="Times New Roman"/>
          <w:b/>
          <w:sz w:val="22"/>
          <w:szCs w:val="22"/>
        </w:rPr>
        <w:t>I.</w:t>
      </w:r>
    </w:p>
    <w:p w14:paraId="5EEF7147" w14:textId="3794E858" w:rsidR="00A934AE" w:rsidRPr="006D4C5B" w:rsidRDefault="00A934AE" w:rsidP="00A934AE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  <w:r w:rsidRPr="006D4C5B">
        <w:rPr>
          <w:rFonts w:ascii="Times New Roman" w:hAnsi="Times New Roman"/>
          <w:sz w:val="22"/>
          <w:szCs w:val="22"/>
        </w:rPr>
        <w:tab/>
        <w:t xml:space="preserve">              Donosi se </w:t>
      </w:r>
      <w:bookmarkStart w:id="2" w:name="_Hlk206751763"/>
      <w:r w:rsidRPr="006D4C5B">
        <w:rPr>
          <w:rFonts w:ascii="Times New Roman" w:hAnsi="Times New Roman"/>
          <w:bCs/>
          <w:sz w:val="22"/>
          <w:szCs w:val="22"/>
        </w:rPr>
        <w:t xml:space="preserve">Polugodišnjeg obračuna Proračuna Općine Mljet za razdoblje </w:t>
      </w:r>
      <w:r w:rsidR="00E75FD7" w:rsidRPr="006D4C5B">
        <w:rPr>
          <w:rFonts w:ascii="Times New Roman" w:hAnsi="Times New Roman"/>
          <w:bCs/>
          <w:sz w:val="22"/>
          <w:szCs w:val="22"/>
        </w:rPr>
        <w:t xml:space="preserve"> 01. siječnja do 30. lipnja 202</w:t>
      </w:r>
      <w:r w:rsidR="00E81FE0">
        <w:rPr>
          <w:rFonts w:ascii="Times New Roman" w:hAnsi="Times New Roman"/>
          <w:bCs/>
          <w:sz w:val="22"/>
          <w:szCs w:val="22"/>
        </w:rPr>
        <w:t>5</w:t>
      </w:r>
      <w:r w:rsidRPr="006D4C5B">
        <w:rPr>
          <w:rFonts w:ascii="Times New Roman" w:hAnsi="Times New Roman"/>
          <w:bCs/>
          <w:sz w:val="22"/>
          <w:szCs w:val="22"/>
        </w:rPr>
        <w:t>. godine</w:t>
      </w:r>
      <w:bookmarkEnd w:id="2"/>
      <w:r w:rsidRPr="006D4C5B">
        <w:rPr>
          <w:rFonts w:ascii="Times New Roman" w:hAnsi="Times New Roman"/>
          <w:bCs/>
          <w:sz w:val="22"/>
          <w:szCs w:val="22"/>
        </w:rPr>
        <w:t>.</w:t>
      </w:r>
    </w:p>
    <w:p w14:paraId="22D9A2FC" w14:textId="77777777" w:rsidR="00A934AE" w:rsidRPr="006D4C5B" w:rsidRDefault="00A934AE" w:rsidP="00A934AE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</w:p>
    <w:p w14:paraId="124E707F" w14:textId="77777777" w:rsidR="00A934AE" w:rsidRPr="006D4C5B" w:rsidRDefault="00A934AE" w:rsidP="00A934AE">
      <w:pPr>
        <w:pStyle w:val="Header"/>
        <w:jc w:val="center"/>
        <w:rPr>
          <w:rFonts w:ascii="Times New Roman" w:hAnsi="Times New Roman"/>
          <w:b/>
          <w:bCs/>
          <w:sz w:val="22"/>
          <w:szCs w:val="22"/>
        </w:rPr>
      </w:pPr>
      <w:r w:rsidRPr="006D4C5B">
        <w:rPr>
          <w:rFonts w:ascii="Times New Roman" w:hAnsi="Times New Roman"/>
          <w:b/>
          <w:bCs/>
          <w:sz w:val="22"/>
          <w:szCs w:val="22"/>
        </w:rPr>
        <w:t>II.</w:t>
      </w:r>
    </w:p>
    <w:p w14:paraId="663E6E88" w14:textId="6973F8CD" w:rsidR="00A934AE" w:rsidRPr="006D4C5B" w:rsidRDefault="00A934AE" w:rsidP="00A934AE">
      <w:pPr>
        <w:pStyle w:val="Header"/>
        <w:ind w:firstLine="720"/>
        <w:jc w:val="both"/>
        <w:rPr>
          <w:rFonts w:ascii="Times New Roman" w:hAnsi="Times New Roman"/>
          <w:bCs/>
          <w:sz w:val="22"/>
          <w:szCs w:val="22"/>
        </w:rPr>
      </w:pPr>
      <w:r w:rsidRPr="006D4C5B">
        <w:rPr>
          <w:rFonts w:ascii="Times New Roman" w:hAnsi="Times New Roman"/>
          <w:bCs/>
          <w:sz w:val="22"/>
          <w:szCs w:val="22"/>
        </w:rPr>
        <w:t xml:space="preserve">Iskazuju se ostvareni prihodi, odnosno primici i rashodi, odnosno izdaci uspoređeni s njihovim </w:t>
      </w:r>
      <w:r w:rsidR="00696200" w:rsidRPr="006D4C5B">
        <w:rPr>
          <w:rFonts w:ascii="Times New Roman" w:hAnsi="Times New Roman"/>
          <w:bCs/>
          <w:sz w:val="22"/>
          <w:szCs w:val="22"/>
        </w:rPr>
        <w:t>planiranim veličinama</w:t>
      </w:r>
      <w:r w:rsidRPr="006D4C5B">
        <w:rPr>
          <w:rFonts w:ascii="Times New Roman" w:hAnsi="Times New Roman"/>
          <w:bCs/>
          <w:sz w:val="22"/>
          <w:szCs w:val="22"/>
        </w:rPr>
        <w:t>, kako slijedi:</w:t>
      </w:r>
    </w:p>
    <w:p w14:paraId="2B820F0A" w14:textId="77777777" w:rsidR="005161C7" w:rsidRPr="00CD5EE9" w:rsidRDefault="005161C7" w:rsidP="005161C7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</w:p>
    <w:p w14:paraId="074296C4" w14:textId="2D0E605A" w:rsidR="005161C7" w:rsidRPr="00CD5EE9" w:rsidRDefault="005161C7" w:rsidP="005161C7">
      <w:pPr>
        <w:pStyle w:val="Header"/>
        <w:numPr>
          <w:ilvl w:val="0"/>
          <w:numId w:val="4"/>
        </w:numPr>
        <w:jc w:val="both"/>
        <w:rPr>
          <w:rFonts w:ascii="Times New Roman" w:hAnsi="Times New Roman"/>
          <w:b/>
          <w:sz w:val="22"/>
          <w:szCs w:val="22"/>
        </w:rPr>
      </w:pPr>
      <w:r w:rsidRPr="00CD5EE9">
        <w:rPr>
          <w:rFonts w:ascii="Times New Roman" w:hAnsi="Times New Roman"/>
          <w:b/>
          <w:sz w:val="22"/>
          <w:szCs w:val="22"/>
        </w:rPr>
        <w:t>OPĆI DIO</w:t>
      </w:r>
    </w:p>
    <w:tbl>
      <w:tblPr>
        <w:tblW w:w="1039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8932"/>
        <w:gridCol w:w="13"/>
        <w:gridCol w:w="720"/>
        <w:gridCol w:w="6"/>
      </w:tblGrid>
      <w:tr w:rsidR="005161C7" w:rsidRPr="00CD5EE9" w14:paraId="4C2F7DF2" w14:textId="77777777" w:rsidTr="003A43F8">
        <w:trPr>
          <w:gridAfter w:val="2"/>
          <w:wAfter w:w="726" w:type="dxa"/>
        </w:trPr>
        <w:tc>
          <w:tcPr>
            <w:tcW w:w="9652" w:type="dxa"/>
            <w:gridSpan w:val="2"/>
          </w:tcPr>
          <w:p w14:paraId="0CB64262" w14:textId="77777777" w:rsidR="005161C7" w:rsidRPr="00CD5EE9" w:rsidRDefault="005161C7" w:rsidP="008519E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" w:type="dxa"/>
          </w:tcPr>
          <w:p w14:paraId="471D5AC1" w14:textId="77777777" w:rsidR="005161C7" w:rsidRPr="00CD5EE9" w:rsidRDefault="005161C7" w:rsidP="008519ED">
            <w:pPr>
              <w:pStyle w:val="EmptyCellLayoutStyle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3A43F8" w:rsidRPr="003A43F8" w14:paraId="73FF9B40" w14:textId="77777777" w:rsidTr="003A43F8">
        <w:trPr>
          <w:gridBefore w:val="1"/>
          <w:wBefore w:w="720" w:type="dxa"/>
        </w:trPr>
        <w:tc>
          <w:tcPr>
            <w:tcW w:w="9665" w:type="dxa"/>
            <w:gridSpan w:val="3"/>
          </w:tcPr>
          <w:tbl>
            <w:tblPr>
              <w:tblW w:w="8760" w:type="dxa"/>
              <w:tblLook w:val="04A0" w:firstRow="1" w:lastRow="0" w:firstColumn="1" w:lastColumn="0" w:noHBand="0" w:noVBand="1"/>
            </w:tblPr>
            <w:tblGrid>
              <w:gridCol w:w="860"/>
              <w:gridCol w:w="3129"/>
              <w:gridCol w:w="1860"/>
              <w:gridCol w:w="1371"/>
              <w:gridCol w:w="1540"/>
            </w:tblGrid>
            <w:tr w:rsidR="003A43F8" w:rsidRPr="003A43F8" w14:paraId="2B131BB8" w14:textId="77777777" w:rsidTr="009671B9">
              <w:trPr>
                <w:trHeight w:val="600"/>
              </w:trPr>
              <w:tc>
                <w:tcPr>
                  <w:tcW w:w="8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F2CF9B8" w14:textId="085CDFDE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  <w:tc>
                <w:tcPr>
                  <w:tcW w:w="3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B74D99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Vrsta prihoda/rashoda</w:t>
                  </w:r>
                </w:p>
              </w:tc>
              <w:tc>
                <w:tcPr>
                  <w:tcW w:w="18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CCC563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Planirano</w:t>
                  </w:r>
                </w:p>
              </w:tc>
              <w:tc>
                <w:tcPr>
                  <w:tcW w:w="13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614461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Ostvareno</w:t>
                  </w:r>
                </w:p>
              </w:tc>
              <w:tc>
                <w:tcPr>
                  <w:tcW w:w="15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2D1861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Indeks</w:t>
                  </w:r>
                </w:p>
              </w:tc>
            </w:tr>
            <w:tr w:rsidR="003A43F8" w:rsidRPr="003A43F8" w14:paraId="110B6BF4" w14:textId="77777777" w:rsidTr="009671B9">
              <w:trPr>
                <w:trHeight w:val="405"/>
              </w:trPr>
              <w:tc>
                <w:tcPr>
                  <w:tcW w:w="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71B2E20" w14:textId="6E04F175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  <w:tc>
                <w:tcPr>
                  <w:tcW w:w="3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8C531A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A. RAČUN PRIHODA I RASHODA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00EBE12" w14:textId="4EAFFCFB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09E6952" w14:textId="5088FD2D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83B2BC7" w14:textId="326598F1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</w:tr>
            <w:tr w:rsidR="003A43F8" w:rsidRPr="003A43F8" w14:paraId="6FD06F03" w14:textId="77777777" w:rsidTr="009671B9">
              <w:trPr>
                <w:trHeight w:val="300"/>
              </w:trPr>
              <w:tc>
                <w:tcPr>
                  <w:tcW w:w="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E393073" w14:textId="7EA9171C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1.1.</w:t>
                  </w:r>
                </w:p>
              </w:tc>
              <w:tc>
                <w:tcPr>
                  <w:tcW w:w="3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304B08C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Prihodi poslovanja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5F5E5F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2.075.200,00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5841F5B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645.319,97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8B3ABB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31.10%</w:t>
                  </w:r>
                </w:p>
              </w:tc>
            </w:tr>
            <w:tr w:rsidR="003A43F8" w:rsidRPr="003A43F8" w14:paraId="4EFB04BD" w14:textId="77777777" w:rsidTr="009671B9">
              <w:trPr>
                <w:trHeight w:val="540"/>
              </w:trPr>
              <w:tc>
                <w:tcPr>
                  <w:tcW w:w="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A3FC1DF" w14:textId="37E88AE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1.2.</w:t>
                  </w:r>
                </w:p>
              </w:tc>
              <w:tc>
                <w:tcPr>
                  <w:tcW w:w="3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AFD648C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Prihodi od prodaje nefinancijske imovine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607353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213.583,60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D91374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5.420,10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7017BE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2.54%</w:t>
                  </w:r>
                </w:p>
              </w:tc>
            </w:tr>
            <w:tr w:rsidR="003A43F8" w:rsidRPr="003A43F8" w14:paraId="65D4AB11" w14:textId="77777777" w:rsidTr="009671B9">
              <w:trPr>
                <w:trHeight w:val="300"/>
              </w:trPr>
              <w:tc>
                <w:tcPr>
                  <w:tcW w:w="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EF1ACDE" w14:textId="6F2591F6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2.1.</w:t>
                  </w:r>
                </w:p>
              </w:tc>
              <w:tc>
                <w:tcPr>
                  <w:tcW w:w="3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8816AD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Rashodi poslovanja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7EC515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2.738.950,00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FF90F8E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989.553,99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0D6A71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36.13%</w:t>
                  </w:r>
                </w:p>
              </w:tc>
            </w:tr>
            <w:tr w:rsidR="003A43F8" w:rsidRPr="003A43F8" w14:paraId="71172F33" w14:textId="77777777" w:rsidTr="009671B9">
              <w:trPr>
                <w:trHeight w:val="630"/>
              </w:trPr>
              <w:tc>
                <w:tcPr>
                  <w:tcW w:w="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AB38E3C" w14:textId="0F5D869A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lastRenderedPageBreak/>
                    <w:t>2.2.</w:t>
                  </w:r>
                </w:p>
              </w:tc>
              <w:tc>
                <w:tcPr>
                  <w:tcW w:w="3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5644C3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Rashodi za nabavu nefinancijske imovine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3CCD19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468.110,00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3907D9E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14.570,99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92FFD5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3.11%</w:t>
                  </w:r>
                </w:p>
              </w:tc>
            </w:tr>
            <w:tr w:rsidR="003A43F8" w:rsidRPr="003A43F8" w14:paraId="55C5BEBC" w14:textId="77777777" w:rsidTr="009671B9">
              <w:trPr>
                <w:trHeight w:val="450"/>
              </w:trPr>
              <w:tc>
                <w:tcPr>
                  <w:tcW w:w="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17A98A3" w14:textId="12017BB8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3.</w:t>
                  </w:r>
                </w:p>
              </w:tc>
              <w:tc>
                <w:tcPr>
                  <w:tcW w:w="3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73E684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RAZLIKA - Višak/manjak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033351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-918.276,40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787E64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-353.384,91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39928F9" w14:textId="5DF3F70B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</w:tr>
            <w:tr w:rsidR="003A43F8" w:rsidRPr="003A43F8" w14:paraId="76560E36" w14:textId="77777777" w:rsidTr="009671B9">
              <w:trPr>
                <w:trHeight w:val="300"/>
              </w:trPr>
              <w:tc>
                <w:tcPr>
                  <w:tcW w:w="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E3309E4" w14:textId="7359397C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  <w:tc>
                <w:tcPr>
                  <w:tcW w:w="3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70F3045" w14:textId="40FF37BE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CBB82A3" w14:textId="1A0A4ADE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08F6A34" w14:textId="17E6EE22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8EA0F33" w14:textId="114A4CC5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</w:tr>
            <w:tr w:rsidR="003A43F8" w:rsidRPr="003A43F8" w14:paraId="592E1FF3" w14:textId="77777777" w:rsidTr="009671B9">
              <w:trPr>
                <w:trHeight w:val="315"/>
              </w:trPr>
              <w:tc>
                <w:tcPr>
                  <w:tcW w:w="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E6C2307" w14:textId="6A6FE0CE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  <w:tc>
                <w:tcPr>
                  <w:tcW w:w="504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bottom"/>
                  <w:hideMark/>
                </w:tcPr>
                <w:p w14:paraId="7588B5A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B. RAČUN ZADUŽIVANJA/FINANCIRANJA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8ADE060" w14:textId="6110245D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1857D8B" w14:textId="434FE258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</w:tr>
            <w:tr w:rsidR="003A43F8" w:rsidRPr="003A43F8" w14:paraId="49BBF9B4" w14:textId="77777777" w:rsidTr="009671B9">
              <w:trPr>
                <w:trHeight w:val="600"/>
              </w:trPr>
              <w:tc>
                <w:tcPr>
                  <w:tcW w:w="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98CA10A" w14:textId="6AAB2CA6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1.</w:t>
                  </w:r>
                </w:p>
              </w:tc>
              <w:tc>
                <w:tcPr>
                  <w:tcW w:w="3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30AEED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Primici od financijske imovine i zaduživanja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578E79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474.000,00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A59B55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75.000,00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E8EDCD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15.82%</w:t>
                  </w:r>
                </w:p>
              </w:tc>
            </w:tr>
            <w:tr w:rsidR="003A43F8" w:rsidRPr="003A43F8" w14:paraId="4CE4BED6" w14:textId="77777777" w:rsidTr="009671B9">
              <w:trPr>
                <w:trHeight w:val="540"/>
              </w:trPr>
              <w:tc>
                <w:tcPr>
                  <w:tcW w:w="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B674C20" w14:textId="43DCBE9C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2.</w:t>
                  </w:r>
                </w:p>
              </w:tc>
              <w:tc>
                <w:tcPr>
                  <w:tcW w:w="3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4E04A6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Izdaci za financijsku imovinu i otplate zajmova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B92548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5.500,00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7C1074B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5.429,97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341C30E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98.73%</w:t>
                  </w:r>
                </w:p>
              </w:tc>
            </w:tr>
            <w:tr w:rsidR="003A43F8" w:rsidRPr="003A43F8" w14:paraId="31A989BC" w14:textId="77777777" w:rsidTr="009671B9">
              <w:trPr>
                <w:trHeight w:val="300"/>
              </w:trPr>
              <w:tc>
                <w:tcPr>
                  <w:tcW w:w="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E79EDE8" w14:textId="06894C81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3.</w:t>
                  </w:r>
                </w:p>
              </w:tc>
              <w:tc>
                <w:tcPr>
                  <w:tcW w:w="3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6A8D92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NETO FINANCIRANJE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69EF74C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468.500,00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B81E17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69.570,03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0B2AD28" w14:textId="5C489E91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</w:tr>
            <w:tr w:rsidR="003A43F8" w:rsidRPr="003A43F8" w14:paraId="5842E2B5" w14:textId="77777777" w:rsidTr="009671B9">
              <w:trPr>
                <w:trHeight w:val="300"/>
              </w:trPr>
              <w:tc>
                <w:tcPr>
                  <w:tcW w:w="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015BF99" w14:textId="68F8193C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  <w:tc>
                <w:tcPr>
                  <w:tcW w:w="3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D64234D" w14:textId="10ECF69B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5AB2F31" w14:textId="6DBD49AF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33E4C23" w14:textId="11C0B351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7FB8C52" w14:textId="28ABDDE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</w:tr>
            <w:tr w:rsidR="003A43F8" w:rsidRPr="003A43F8" w14:paraId="7CBC4838" w14:textId="77777777" w:rsidTr="009671B9">
              <w:trPr>
                <w:trHeight w:val="300"/>
              </w:trPr>
              <w:tc>
                <w:tcPr>
                  <w:tcW w:w="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9001E14" w14:textId="646CB89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  <w:tc>
                <w:tcPr>
                  <w:tcW w:w="636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bottom"/>
                  <w:hideMark/>
                </w:tcPr>
                <w:p w14:paraId="348E91C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C. RASPOLOŽIVA SREDSTVA IZ PRETHODNIH GODINA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C7B2EB9" w14:textId="39F2523F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</w:tr>
            <w:tr w:rsidR="003A43F8" w:rsidRPr="003A43F8" w14:paraId="158B5FF6" w14:textId="77777777" w:rsidTr="009671B9">
              <w:trPr>
                <w:trHeight w:val="300"/>
              </w:trPr>
              <w:tc>
                <w:tcPr>
                  <w:tcW w:w="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E2B8474" w14:textId="204A091D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1.</w:t>
                  </w:r>
                </w:p>
              </w:tc>
              <w:tc>
                <w:tcPr>
                  <w:tcW w:w="3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685369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Vlastiti izvori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F8B767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449.776,40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44CEE5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65FD56C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0.00%</w:t>
                  </w:r>
                </w:p>
              </w:tc>
            </w:tr>
            <w:tr w:rsidR="003A43F8" w:rsidRPr="003A43F8" w14:paraId="648D7F3F" w14:textId="77777777" w:rsidTr="009671B9">
              <w:trPr>
                <w:trHeight w:val="300"/>
              </w:trPr>
              <w:tc>
                <w:tcPr>
                  <w:tcW w:w="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EED1E09" w14:textId="534C6949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  <w:tc>
                <w:tcPr>
                  <w:tcW w:w="3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9A6058E" w14:textId="357007DC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12FDA99" w14:textId="25EA63CE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3E1FA65" w14:textId="2C03AA5B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F4FD439" w14:textId="23AB3AB4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</w:tr>
            <w:tr w:rsidR="003A43F8" w:rsidRPr="003A43F8" w14:paraId="6FF25C6B" w14:textId="77777777" w:rsidTr="009671B9">
              <w:trPr>
                <w:trHeight w:val="300"/>
              </w:trPr>
              <w:tc>
                <w:tcPr>
                  <w:tcW w:w="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3578D7F" w14:textId="7AF7D6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  <w:tc>
                <w:tcPr>
                  <w:tcW w:w="3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0DC136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D. PRORAČUN UKUPNO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5E1678E" w14:textId="10EB9396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34E8647" w14:textId="38899AD0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6824DE0" w14:textId="1204F5AE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</w:tr>
            <w:tr w:rsidR="003A43F8" w:rsidRPr="003A43F8" w14:paraId="7D52204A" w14:textId="77777777" w:rsidTr="009671B9">
              <w:trPr>
                <w:trHeight w:val="300"/>
              </w:trPr>
              <w:tc>
                <w:tcPr>
                  <w:tcW w:w="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FD0711A" w14:textId="6351DF10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1.</w:t>
                  </w:r>
                </w:p>
              </w:tc>
              <w:tc>
                <w:tcPr>
                  <w:tcW w:w="3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A8FD29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PRIHODI I PRIMICI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A8E535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3.212.560,00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11F960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725.740,07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3CA920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22.59%</w:t>
                  </w:r>
                </w:p>
              </w:tc>
            </w:tr>
            <w:tr w:rsidR="003A43F8" w:rsidRPr="003A43F8" w14:paraId="245A1E1E" w14:textId="77777777" w:rsidTr="009671B9">
              <w:trPr>
                <w:trHeight w:val="300"/>
              </w:trPr>
              <w:tc>
                <w:tcPr>
                  <w:tcW w:w="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2ADB03A" w14:textId="56E75442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2.</w:t>
                  </w:r>
                </w:p>
              </w:tc>
              <w:tc>
                <w:tcPr>
                  <w:tcW w:w="3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C4E948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RASHODI I IZDACI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DA5221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3.212.560,00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319896C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1.009.554,95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5B9CF7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31.43%</w:t>
                  </w:r>
                </w:p>
              </w:tc>
            </w:tr>
            <w:tr w:rsidR="003A43F8" w:rsidRPr="003A43F8" w14:paraId="0BFCA6C1" w14:textId="77777777" w:rsidTr="009671B9">
              <w:trPr>
                <w:trHeight w:val="405"/>
              </w:trPr>
              <w:tc>
                <w:tcPr>
                  <w:tcW w:w="8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0423CB7" w14:textId="039853F4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3.</w:t>
                  </w:r>
                </w:p>
              </w:tc>
              <w:tc>
                <w:tcPr>
                  <w:tcW w:w="3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8200DD2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RAZLIKA - Višak/manjak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0BF2D3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</w:t>
                  </w:r>
                </w:p>
              </w:tc>
              <w:tc>
                <w:tcPr>
                  <w:tcW w:w="13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136A7F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-283.814,88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8D69AC7" w14:textId="05D9614E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</w:tr>
          </w:tbl>
          <w:p w14:paraId="3AEB212B" w14:textId="77777777" w:rsidR="003A43F8" w:rsidRDefault="003A43F8" w:rsidP="003A43F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1332C51" w14:textId="77777777" w:rsidR="007F0EBE" w:rsidRPr="003A43F8" w:rsidRDefault="007F0EBE" w:rsidP="003A43F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tbl>
            <w:tblPr>
              <w:tblW w:w="9655" w:type="dxa"/>
              <w:tblLook w:val="04A0" w:firstRow="1" w:lastRow="0" w:firstColumn="1" w:lastColumn="0" w:noHBand="0" w:noVBand="1"/>
            </w:tblPr>
            <w:tblGrid>
              <w:gridCol w:w="980"/>
              <w:gridCol w:w="3825"/>
              <w:gridCol w:w="2038"/>
              <w:gridCol w:w="1216"/>
              <w:gridCol w:w="1596"/>
            </w:tblGrid>
            <w:tr w:rsidR="003A43F8" w:rsidRPr="003A43F8" w14:paraId="72A2F1AA" w14:textId="77777777" w:rsidTr="003A43F8">
              <w:trPr>
                <w:trHeight w:val="345"/>
              </w:trPr>
              <w:tc>
                <w:tcPr>
                  <w:tcW w:w="9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4A88B7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Br.konta</w:t>
                  </w:r>
                </w:p>
              </w:tc>
              <w:tc>
                <w:tcPr>
                  <w:tcW w:w="382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0FC2D9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Vrsta prihoda/rashoda</w:t>
                  </w:r>
                </w:p>
              </w:tc>
              <w:tc>
                <w:tcPr>
                  <w:tcW w:w="203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56D413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Planirano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B6B822B" w14:textId="59198AB3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Ostvareno</w:t>
                  </w:r>
                </w:p>
              </w:tc>
              <w:tc>
                <w:tcPr>
                  <w:tcW w:w="15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66D856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Indeks</w:t>
                  </w:r>
                </w:p>
              </w:tc>
            </w:tr>
            <w:tr w:rsidR="003A43F8" w:rsidRPr="003A43F8" w14:paraId="4B8AB6B4" w14:textId="77777777" w:rsidTr="003A43F8">
              <w:trPr>
                <w:trHeight w:val="345"/>
              </w:trPr>
              <w:tc>
                <w:tcPr>
                  <w:tcW w:w="965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bottom"/>
                  <w:hideMark/>
                </w:tcPr>
                <w:p w14:paraId="701E0AA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A. RAČUN PRIHODA I RASHODA</w:t>
                  </w:r>
                </w:p>
              </w:tc>
            </w:tr>
            <w:tr w:rsidR="003A43F8" w:rsidRPr="003A43F8" w14:paraId="57F305B9" w14:textId="77777777" w:rsidTr="003A43F8">
              <w:trPr>
                <w:trHeight w:val="3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38FE6BE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293C83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Prihodi poslovanja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A749A8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2.075.200,00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6582D5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645.319,97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FD1353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31.10%</w:t>
                  </w:r>
                </w:p>
              </w:tc>
            </w:tr>
            <w:tr w:rsidR="003A43F8" w:rsidRPr="003A43F8" w14:paraId="46FCA934" w14:textId="77777777" w:rsidTr="003A43F8">
              <w:trPr>
                <w:trHeight w:val="3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12F716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41D9B0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Prihodi od poreza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ED096D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696.000,00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33753E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299.662,50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C9B905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43.05%</w:t>
                  </w:r>
                </w:p>
              </w:tc>
            </w:tr>
            <w:tr w:rsidR="003A43F8" w:rsidRPr="003A43F8" w14:paraId="5A06E866" w14:textId="77777777" w:rsidTr="003A43F8">
              <w:trPr>
                <w:trHeight w:val="3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5F3FCB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611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C31F31B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Porez na dohodak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34846B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590.000,00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6CE00F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257.549,20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8081B2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43.65%</w:t>
                  </w:r>
                </w:p>
              </w:tc>
            </w:tr>
            <w:tr w:rsidR="003A43F8" w:rsidRPr="003A43F8" w14:paraId="399A2AEB" w14:textId="77777777" w:rsidTr="003A43F8">
              <w:trPr>
                <w:trHeight w:val="315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60E6CF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6111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276B15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Porez na dohodak od nesamostalnog rada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E7E5B9B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590.000,00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08D0C9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257.549,20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E29186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43.65%</w:t>
                  </w:r>
                </w:p>
              </w:tc>
            </w:tr>
            <w:tr w:rsidR="003A43F8" w:rsidRPr="003A43F8" w14:paraId="33EAD5E8" w14:textId="77777777" w:rsidTr="003A43F8">
              <w:trPr>
                <w:trHeight w:val="3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A6D4AD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613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DDC1EC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Porezi na imovinu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0956C8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81.000,00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F70F50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39.851,75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B749E5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49.20%</w:t>
                  </w:r>
                </w:p>
              </w:tc>
            </w:tr>
            <w:tr w:rsidR="003A43F8" w:rsidRPr="003A43F8" w14:paraId="0AB66636" w14:textId="77777777" w:rsidTr="003A43F8">
              <w:trPr>
                <w:trHeight w:val="54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31CF38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6131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8B68DFB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Stalni porezi na nepokretnu imovinu (zemlju, zgrade, kuće i ostalo)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E71A22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36.000,00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866DFC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2.502,02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DA3A9C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6.95%</w:t>
                  </w:r>
                </w:p>
              </w:tc>
            </w:tr>
            <w:tr w:rsidR="003A43F8" w:rsidRPr="003A43F8" w14:paraId="257656A3" w14:textId="77777777" w:rsidTr="003A43F8">
              <w:trPr>
                <w:trHeight w:val="42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27BCA6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6134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210D8B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Povremeni porezi na imovinu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B57A62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45.000,00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C8DD15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37.349,73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7A44EF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83.00%</w:t>
                  </w:r>
                </w:p>
              </w:tc>
            </w:tr>
            <w:tr w:rsidR="003A43F8" w:rsidRPr="003A43F8" w14:paraId="030DF9CB" w14:textId="77777777" w:rsidTr="003A43F8">
              <w:trPr>
                <w:trHeight w:val="405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7E67D30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614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05D695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Porezi na robu i usluge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A9EEC5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25.000,00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DDDDF9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2.261,55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3D73B62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9.05%</w:t>
                  </w:r>
                </w:p>
              </w:tc>
            </w:tr>
            <w:tr w:rsidR="003A43F8" w:rsidRPr="003A43F8" w14:paraId="0CBACC50" w14:textId="77777777" w:rsidTr="003A43F8">
              <w:trPr>
                <w:trHeight w:val="3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A34966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6142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E7A7CA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Porez na promet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C0C187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25.000,00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71336E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2.261,55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72DA25E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9.05%</w:t>
                  </w:r>
                </w:p>
              </w:tc>
            </w:tr>
            <w:tr w:rsidR="003A43F8" w:rsidRPr="003A43F8" w14:paraId="222296D1" w14:textId="77777777" w:rsidTr="003A43F8">
              <w:trPr>
                <w:trHeight w:val="63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53CDC92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63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AE6C02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Pomoći iz inozemstva i od subjekata unutar općeg proračuna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1658BD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839.109,00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FB215A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262.904,53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DF6DA5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31.33%</w:t>
                  </w:r>
                </w:p>
              </w:tc>
            </w:tr>
            <w:tr w:rsidR="003A43F8" w:rsidRPr="003A43F8" w14:paraId="77EA3B58" w14:textId="77777777" w:rsidTr="003A43F8">
              <w:trPr>
                <w:trHeight w:val="585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400A2A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633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76C822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Pomoći proračunu i izvanproračunskim korisnicima iz drugih proračuna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8CA402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416.500,00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20BE92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123.500,00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DFCD7A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29.65%</w:t>
                  </w:r>
                </w:p>
              </w:tc>
            </w:tr>
            <w:tr w:rsidR="003A43F8" w:rsidRPr="003A43F8" w14:paraId="60742485" w14:textId="77777777" w:rsidTr="003A43F8">
              <w:trPr>
                <w:trHeight w:val="615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FF38DB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6331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D906AF0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Tekuće pomoći proračunu i izvanproračunskim korisnicima iz drugih proračuna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86361B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330.000,00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7A86BF0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82.500,00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341DAD0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25.00%</w:t>
                  </w:r>
                </w:p>
              </w:tc>
            </w:tr>
            <w:tr w:rsidR="003A43F8" w:rsidRPr="003A43F8" w14:paraId="3845FA62" w14:textId="77777777" w:rsidTr="003A43F8">
              <w:trPr>
                <w:trHeight w:val="81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2A9DCAE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6332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983DB4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Kapitalne pomoći proračunu i izvanproračunskim korisnicima iz drugih proračuna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280D58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86.500,00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38BF9C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41.000,00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BFB06F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47.40%</w:t>
                  </w:r>
                </w:p>
              </w:tc>
            </w:tr>
            <w:tr w:rsidR="003A43F8" w:rsidRPr="003A43F8" w14:paraId="50C7668E" w14:textId="77777777" w:rsidTr="003A43F8">
              <w:trPr>
                <w:trHeight w:val="525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FA3493B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634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63D4F2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Pomoći od izvanproračunskih korisnika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912423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136.000,00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C840B6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0B6682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0.00%</w:t>
                  </w:r>
                </w:p>
              </w:tc>
            </w:tr>
            <w:tr w:rsidR="003A43F8" w:rsidRPr="003A43F8" w14:paraId="24463A10" w14:textId="77777777" w:rsidTr="003A43F8">
              <w:trPr>
                <w:trHeight w:val="51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CB6381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6342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593AB4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Kapitalne pomoći od izvanproračunskih korisnika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D1E3DC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136.000,00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C34A84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B27787E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0.00%</w:t>
                  </w:r>
                </w:p>
              </w:tc>
            </w:tr>
            <w:tr w:rsidR="003A43F8" w:rsidRPr="003A43F8" w14:paraId="748DCDE8" w14:textId="77777777" w:rsidTr="003A43F8">
              <w:trPr>
                <w:trHeight w:val="66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52E4BC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635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C1F0F6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Pomoći izravnanja za decentralizirane funkcije i fiskalnog izravnanja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E9FB08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286.609,00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F43DC0C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139.404,53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95D8A4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48.64%</w:t>
                  </w:r>
                </w:p>
              </w:tc>
            </w:tr>
            <w:tr w:rsidR="003A43F8" w:rsidRPr="003A43F8" w14:paraId="48AA7650" w14:textId="77777777" w:rsidTr="003A43F8">
              <w:trPr>
                <w:trHeight w:val="615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F21258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lastRenderedPageBreak/>
                    <w:t>6351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5A8B92E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Tekuće pomoći izravnanja za decentralizirane funkcije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4D4E22B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286.609,00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5F557E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139.404,53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039E8F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48.64%</w:t>
                  </w:r>
                </w:p>
              </w:tc>
            </w:tr>
            <w:tr w:rsidR="003A43F8" w:rsidRPr="003A43F8" w14:paraId="19F43114" w14:textId="77777777" w:rsidTr="003A43F8">
              <w:trPr>
                <w:trHeight w:val="3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E89B23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64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38666A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Prihodi od imovine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61C245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268.100,00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0AB5FD2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30.047,50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987CDE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11.21%</w:t>
                  </w:r>
                </w:p>
              </w:tc>
            </w:tr>
            <w:tr w:rsidR="003A43F8" w:rsidRPr="003A43F8" w14:paraId="0EBF6964" w14:textId="77777777" w:rsidTr="003A43F8">
              <w:trPr>
                <w:trHeight w:val="36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80B8B4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641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DEB19C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Prihodi od financijske imovine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F48D23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121.100,00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7B5699C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3,55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5A1798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0.00%</w:t>
                  </w:r>
                </w:p>
              </w:tc>
            </w:tr>
            <w:tr w:rsidR="003A43F8" w:rsidRPr="003A43F8" w14:paraId="0765D479" w14:textId="77777777" w:rsidTr="003A43F8">
              <w:trPr>
                <w:trHeight w:val="57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03AC9C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6413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A5C278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Kamate na oročena sredstva i depozite po viđenju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C64EAB0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68C45D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3,47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E5F41A2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3.47%</w:t>
                  </w:r>
                </w:p>
              </w:tc>
            </w:tr>
            <w:tr w:rsidR="003A43F8" w:rsidRPr="003A43F8" w14:paraId="507B8D7C" w14:textId="77777777" w:rsidTr="003A43F8">
              <w:trPr>
                <w:trHeight w:val="375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894D9A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6414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16EE89C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Prihodi od zateznih kamata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6DE75B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F56236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0,08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698016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0.01%</w:t>
                  </w:r>
                </w:p>
              </w:tc>
            </w:tr>
            <w:tr w:rsidR="003A43F8" w:rsidRPr="003A43F8" w14:paraId="5B514158" w14:textId="77777777" w:rsidTr="003A43F8">
              <w:trPr>
                <w:trHeight w:val="645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EEFB48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6417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CEE4B4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Prihodi iz dobiti trgovačkih društava, kreditnih i ostalih financijskih institucija po posebnim prop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CCADCA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120.000,00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D7ECD4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496E16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0.00%</w:t>
                  </w:r>
                </w:p>
              </w:tc>
            </w:tr>
            <w:tr w:rsidR="003A43F8" w:rsidRPr="003A43F8" w14:paraId="5F090DF8" w14:textId="77777777" w:rsidTr="003A43F8">
              <w:trPr>
                <w:trHeight w:val="51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744B79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642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24407E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Prihodi od nefinancijske imovine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6EFFFE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147.000,00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039631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30.043,95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49A505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20.44%</w:t>
                  </w:r>
                </w:p>
              </w:tc>
            </w:tr>
            <w:tr w:rsidR="003A43F8" w:rsidRPr="003A43F8" w14:paraId="06D167F7" w14:textId="77777777" w:rsidTr="003A43F8">
              <w:trPr>
                <w:trHeight w:val="3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969C060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6421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906288B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Naknade za koncesije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C4E5E80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75.500,00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58C0D9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14.639,73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8F269C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19.39%</w:t>
                  </w:r>
                </w:p>
              </w:tc>
            </w:tr>
            <w:tr w:rsidR="003A43F8" w:rsidRPr="003A43F8" w14:paraId="10F8227F" w14:textId="77777777" w:rsidTr="003A43F8">
              <w:trPr>
                <w:trHeight w:val="42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A8E32B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6422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C3B807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Prihodi od zakupa i iznajmljivanja imovine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1BC8970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71.500,00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8F13B3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15.404,22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97AA42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21.54%</w:t>
                  </w:r>
                </w:p>
              </w:tc>
            </w:tr>
            <w:tr w:rsidR="003A43F8" w:rsidRPr="003A43F8" w14:paraId="1F91B53B" w14:textId="77777777" w:rsidTr="003A43F8">
              <w:trPr>
                <w:trHeight w:val="81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A5009B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65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B90EE4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Prihodi od upravnih i administrativnih pristojbi, pristojbi po posebnim propisima i naknada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211A98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148.000,00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AA17F6E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45.174,71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0A25B3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30.52%</w:t>
                  </w:r>
                </w:p>
              </w:tc>
            </w:tr>
            <w:tr w:rsidR="003A43F8" w:rsidRPr="003A43F8" w14:paraId="6D41CB80" w14:textId="77777777" w:rsidTr="003A43F8">
              <w:trPr>
                <w:trHeight w:val="272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3E25C1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651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DF3DF6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Upravne i administrativne pristojbe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FCD8432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50.000,00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A556AF2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3.073,38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9F4BE9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6.15%</w:t>
                  </w:r>
                </w:p>
              </w:tc>
            </w:tr>
            <w:tr w:rsidR="003A43F8" w:rsidRPr="003A43F8" w14:paraId="25A8FAED" w14:textId="77777777" w:rsidTr="003A43F8">
              <w:trPr>
                <w:trHeight w:val="405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028E35E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6513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BA735F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Ostale upravne pristojbe i naknade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8CEDE2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32DAE0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1,64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A7A01E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0.00%</w:t>
                  </w:r>
                </w:p>
              </w:tc>
            </w:tr>
            <w:tr w:rsidR="003A43F8" w:rsidRPr="003A43F8" w14:paraId="68D119CD" w14:textId="77777777" w:rsidTr="003A43F8">
              <w:trPr>
                <w:trHeight w:val="36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EAF2C6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6514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147C1F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Ostale pristojbe i naknade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8E7EF7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50.000,00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4D9F1C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3.071,74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81C82C2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6.14%</w:t>
                  </w:r>
                </w:p>
              </w:tc>
            </w:tr>
            <w:tr w:rsidR="003A43F8" w:rsidRPr="003A43F8" w14:paraId="00ED535E" w14:textId="77777777" w:rsidTr="003A43F8">
              <w:trPr>
                <w:trHeight w:val="42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8D7B8B2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652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6D55BBB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Prihodi po posebnim propisima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22CF15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132AF3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131,94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078449E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4.40%</w:t>
                  </w:r>
                </w:p>
              </w:tc>
            </w:tr>
            <w:tr w:rsidR="003A43F8" w:rsidRPr="003A43F8" w14:paraId="3908F531" w14:textId="77777777" w:rsidTr="003A43F8">
              <w:trPr>
                <w:trHeight w:val="36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BA3FB3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6522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CE84990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Prihodi vodnog gospodarstva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65AF89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AFF576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0C9CEA2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0.00%</w:t>
                  </w:r>
                </w:p>
              </w:tc>
            </w:tr>
            <w:tr w:rsidR="003A43F8" w:rsidRPr="003A43F8" w14:paraId="1E78EC72" w14:textId="77777777" w:rsidTr="003A43F8">
              <w:trPr>
                <w:trHeight w:val="36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7B33890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6526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18DA50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Ostali nespomenuti prihodi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2011100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DF618D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131,94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52318B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6.60%</w:t>
                  </w:r>
                </w:p>
              </w:tc>
            </w:tr>
            <w:tr w:rsidR="003A43F8" w:rsidRPr="003A43F8" w14:paraId="0C60E91F" w14:textId="77777777" w:rsidTr="003A43F8">
              <w:trPr>
                <w:trHeight w:val="285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013867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653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81A4DC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Komunalni doprinosi i naknade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426E79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95.000,00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38F8850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41.969,39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46D339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44.18%</w:t>
                  </w:r>
                </w:p>
              </w:tc>
            </w:tr>
            <w:tr w:rsidR="003A43F8" w:rsidRPr="003A43F8" w14:paraId="3CDCF02B" w14:textId="77777777" w:rsidTr="003A43F8">
              <w:trPr>
                <w:trHeight w:val="3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CDC05C0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6531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FD59F7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Komunalni doprinosi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15491A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20.000,00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4643DD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9.722,65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4A5EF60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48.61%</w:t>
                  </w:r>
                </w:p>
              </w:tc>
            </w:tr>
            <w:tr w:rsidR="003A43F8" w:rsidRPr="003A43F8" w14:paraId="0D923C87" w14:textId="77777777" w:rsidTr="003A43F8">
              <w:trPr>
                <w:trHeight w:val="3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2F6879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6532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6BCDA9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Komunalne naknade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61A9CD0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75.000,00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5FEACC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32.246,74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636561C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43.00%</w:t>
                  </w:r>
                </w:p>
              </w:tc>
            </w:tr>
            <w:tr w:rsidR="003A43F8" w:rsidRPr="003A43F8" w14:paraId="283696E3" w14:textId="77777777" w:rsidTr="003A43F8">
              <w:trPr>
                <w:trHeight w:val="1005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E28BE0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66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C0F6BE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Prihodi od prodaje proizvoda i robe te pruženih usluga, prihodi od donacija te povrati po protestira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6ABA12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117.491,00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15281B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7.525,93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547A2A0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6.41%</w:t>
                  </w:r>
                </w:p>
              </w:tc>
            </w:tr>
            <w:tr w:rsidR="003A43F8" w:rsidRPr="003A43F8" w14:paraId="26DE85CC" w14:textId="77777777" w:rsidTr="003A43F8">
              <w:trPr>
                <w:trHeight w:val="63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147563C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661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8C4187C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Prihodi od prodaje proizvoda i robe te pruženih usluga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5EC1AF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113.491,00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DD398B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7.525,93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995E77E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6.63%</w:t>
                  </w:r>
                </w:p>
              </w:tc>
            </w:tr>
            <w:tr w:rsidR="003A43F8" w:rsidRPr="003A43F8" w14:paraId="518DEDDB" w14:textId="77777777" w:rsidTr="003A43F8">
              <w:trPr>
                <w:trHeight w:val="375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1BF9F5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6615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F511B0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Prihodi od pruženih usluga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586EBDC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113.491,00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413046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7.525,93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89CC71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6.63%</w:t>
                  </w:r>
                </w:p>
              </w:tc>
            </w:tr>
            <w:tr w:rsidR="003A43F8" w:rsidRPr="003A43F8" w14:paraId="4F620F0E" w14:textId="77777777" w:rsidTr="003A43F8">
              <w:trPr>
                <w:trHeight w:val="945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CEACF1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663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7185C3B" w14:textId="43EADA7B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Donacije od pravnih i fizičkih osoba izvan općeg proračuna te povrat donacija i kapitalnih pomoći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C97355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FE58E9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49BFDBC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0.00%</w:t>
                  </w:r>
                </w:p>
              </w:tc>
            </w:tr>
            <w:tr w:rsidR="003A43F8" w:rsidRPr="003A43F8" w14:paraId="73B2E4AA" w14:textId="77777777" w:rsidTr="003A43F8">
              <w:trPr>
                <w:trHeight w:val="3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FE86C4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6631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28F5BC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Tekuće donacije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0C0B5B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C08E25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BDFCC72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0.00%</w:t>
                  </w:r>
                </w:p>
              </w:tc>
            </w:tr>
            <w:tr w:rsidR="003A43F8" w:rsidRPr="003A43F8" w14:paraId="021B396C" w14:textId="77777777" w:rsidTr="003A43F8">
              <w:trPr>
                <w:trHeight w:val="36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0FB30E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68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F8F5A4B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Kazne, upravne mjere i ostali prihodi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987C35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6.500,00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85CCC9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4,8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B22D390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0.07%</w:t>
                  </w:r>
                </w:p>
              </w:tc>
            </w:tr>
            <w:tr w:rsidR="003A43F8" w:rsidRPr="003A43F8" w14:paraId="631364D6" w14:textId="77777777" w:rsidTr="003A43F8">
              <w:trPr>
                <w:trHeight w:val="3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9768C52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683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3F2067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Ostali prihodi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6EE406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6.500,00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D293BA2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4,8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1E180B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0.07%</w:t>
                  </w:r>
                </w:p>
              </w:tc>
            </w:tr>
            <w:tr w:rsidR="003A43F8" w:rsidRPr="003A43F8" w14:paraId="4A097D61" w14:textId="77777777" w:rsidTr="003A43F8">
              <w:trPr>
                <w:trHeight w:val="3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A1051B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6831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F1BA98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Ostali prihodi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342936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6.500,00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C1DB29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4,8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A58C1A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0.07%</w:t>
                  </w:r>
                </w:p>
              </w:tc>
            </w:tr>
            <w:tr w:rsidR="003A43F8" w:rsidRPr="003A43F8" w14:paraId="0941B5C1" w14:textId="77777777" w:rsidTr="003A43F8">
              <w:trPr>
                <w:trHeight w:val="435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91BD30B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7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7C40E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Prihodi od prodaje nefinancijske imovine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8D3046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213.583,60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25CFAF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5.420,10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415F41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2.54%</w:t>
                  </w:r>
                </w:p>
              </w:tc>
            </w:tr>
            <w:tr w:rsidR="003A43F8" w:rsidRPr="003A43F8" w14:paraId="7BD95172" w14:textId="77777777" w:rsidTr="003A43F8">
              <w:trPr>
                <w:trHeight w:val="615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8E664C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71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9B54B4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Prihodi od prodaje neproizvedene dugotrajne imovine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B16084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213.083,60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749A1F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5.349,88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ED7E78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2.51%</w:t>
                  </w:r>
                </w:p>
              </w:tc>
            </w:tr>
            <w:tr w:rsidR="003A43F8" w:rsidRPr="003A43F8" w14:paraId="34FCEC7B" w14:textId="77777777" w:rsidTr="003A43F8">
              <w:trPr>
                <w:trHeight w:val="615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B167FD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711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9335E02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Prihodi od prodaje materijalne imovine - prirodnih bogatstava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2AA32B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213.083,60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66874F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5.349,88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05C0372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2.51%</w:t>
                  </w:r>
                </w:p>
              </w:tc>
            </w:tr>
            <w:tr w:rsidR="003A43F8" w:rsidRPr="003A43F8" w14:paraId="15803F77" w14:textId="77777777" w:rsidTr="003A43F8">
              <w:trPr>
                <w:trHeight w:val="3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608E9C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7111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EFD288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Zemljište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1085D1E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213.083,60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8E929D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5.349,88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3F6935E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2.51%</w:t>
                  </w:r>
                </w:p>
              </w:tc>
            </w:tr>
            <w:tr w:rsidR="003A43F8" w:rsidRPr="003A43F8" w14:paraId="6552B6A7" w14:textId="77777777" w:rsidTr="003A43F8">
              <w:trPr>
                <w:trHeight w:val="645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40F6230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72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D36C0DB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Prihodi od prodaje proizvedene dugotrajne imovine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89136F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500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5F5D44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70,22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2DCA280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14.04%</w:t>
                  </w:r>
                </w:p>
              </w:tc>
            </w:tr>
            <w:tr w:rsidR="003A43F8" w:rsidRPr="003A43F8" w14:paraId="7AA57F1F" w14:textId="77777777" w:rsidTr="003A43F8">
              <w:trPr>
                <w:trHeight w:val="48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13620AE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lastRenderedPageBreak/>
                    <w:t>721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4906EE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Prihodi od prodaje građevinskih objekata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3FC7162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500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6969D0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70,22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B13335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14.04%</w:t>
                  </w:r>
                </w:p>
              </w:tc>
            </w:tr>
            <w:tr w:rsidR="003A43F8" w:rsidRPr="003A43F8" w14:paraId="7151E6BE" w14:textId="77777777" w:rsidTr="003A43F8">
              <w:trPr>
                <w:trHeight w:val="3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A0AC56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7211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A43745B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Stambeni objekti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8D3978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500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869196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70,22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2FFFB2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14.04%</w:t>
                  </w:r>
                </w:p>
              </w:tc>
            </w:tr>
            <w:tr w:rsidR="003A43F8" w:rsidRPr="003A43F8" w14:paraId="4F999C7F" w14:textId="77777777" w:rsidTr="003A43F8">
              <w:trPr>
                <w:trHeight w:val="3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E0E0B5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BD626C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Rashodi poslovanja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19A8B3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2.738.950,00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0DB9E8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989.553,99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45DDAA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36.13%</w:t>
                  </w:r>
                </w:p>
              </w:tc>
            </w:tr>
            <w:tr w:rsidR="003A43F8" w:rsidRPr="003A43F8" w14:paraId="080EAD91" w14:textId="77777777" w:rsidTr="003A43F8">
              <w:trPr>
                <w:trHeight w:val="3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315829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B3F952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Rashodi za zaposlene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149B8C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929.000,00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442B2BE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423.057,03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DCFCD9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45.54%</w:t>
                  </w:r>
                </w:p>
              </w:tc>
            </w:tr>
            <w:tr w:rsidR="003A43F8" w:rsidRPr="003A43F8" w14:paraId="0AE4E436" w14:textId="77777777" w:rsidTr="003A43F8">
              <w:trPr>
                <w:trHeight w:val="3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6253E6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311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DD723F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Plaće (Bruto)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18BD04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651.000,00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BC26FA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357.626,12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D41A85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54.93%</w:t>
                  </w:r>
                </w:p>
              </w:tc>
            </w:tr>
            <w:tr w:rsidR="003A43F8" w:rsidRPr="003A43F8" w14:paraId="131DEA16" w14:textId="77777777" w:rsidTr="003A43F8">
              <w:trPr>
                <w:trHeight w:val="3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A1398C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3111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CD9B84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Plaće za redovan rad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77E6FE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651.000,00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897C60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357.626,12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1952E4C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54.93%</w:t>
                  </w:r>
                </w:p>
              </w:tc>
            </w:tr>
            <w:tr w:rsidR="003A43F8" w:rsidRPr="003A43F8" w14:paraId="5370D535" w14:textId="77777777" w:rsidTr="003A43F8">
              <w:trPr>
                <w:trHeight w:val="405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DAA049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312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E7FE4D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Ostali rashodi za zaposlene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B7AAB8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44.500,00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C122B8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8.300,00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01CFF0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18.65%</w:t>
                  </w:r>
                </w:p>
              </w:tc>
            </w:tr>
            <w:tr w:rsidR="003A43F8" w:rsidRPr="003A43F8" w14:paraId="4761AF20" w14:textId="77777777" w:rsidTr="003A43F8">
              <w:trPr>
                <w:trHeight w:val="36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AB0436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3121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7165E2C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Ostali rashodi za zaposlene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02787B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44.500,00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78E472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8.300,00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84B9A0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18.65%</w:t>
                  </w:r>
                </w:p>
              </w:tc>
            </w:tr>
            <w:tr w:rsidR="003A43F8" w:rsidRPr="003A43F8" w14:paraId="4551047D" w14:textId="77777777" w:rsidTr="003A43F8">
              <w:trPr>
                <w:trHeight w:val="3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98846A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313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C0A467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Doprinosi na plaće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13DEAA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233.500,00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F5F843E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57.130,91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E61499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24.47%</w:t>
                  </w:r>
                </w:p>
              </w:tc>
            </w:tr>
            <w:tr w:rsidR="003A43F8" w:rsidRPr="003A43F8" w14:paraId="3526AAAA" w14:textId="77777777" w:rsidTr="003A43F8">
              <w:trPr>
                <w:trHeight w:val="57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026190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3131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09C32A2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Doprinosi za mirovinsko osiguranje za staž s povećanim trajanjem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34F570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95.000,00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5CB84A2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22.087,03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BAC1EC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23.25%</w:t>
                  </w:r>
                </w:p>
              </w:tc>
            </w:tr>
            <w:tr w:rsidR="003A43F8" w:rsidRPr="003A43F8" w14:paraId="765E3E38" w14:textId="77777777" w:rsidTr="003A43F8">
              <w:trPr>
                <w:trHeight w:val="42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76E0FD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3132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4620A3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Doprinosi za obvezno zdravstveno osiguranje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02E9D6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138.500,00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75A0FF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35.043,88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523B832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25.30%</w:t>
                  </w:r>
                </w:p>
              </w:tc>
            </w:tr>
            <w:tr w:rsidR="003A43F8" w:rsidRPr="003A43F8" w14:paraId="11E75DE6" w14:textId="77777777" w:rsidTr="003A43F8">
              <w:trPr>
                <w:trHeight w:val="3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885D78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32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1A9AF7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Materijalni rashodi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5BCE070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1.233.350,00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9FB06B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319.991,72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E3DBF7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25.94%</w:t>
                  </w:r>
                </w:p>
              </w:tc>
            </w:tr>
            <w:tr w:rsidR="003A43F8" w:rsidRPr="003A43F8" w14:paraId="76C05884" w14:textId="77777777" w:rsidTr="003A43F8">
              <w:trPr>
                <w:trHeight w:val="36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40A0B5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321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061A05C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Naknade troškova zaposlenima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C51B33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37.700,00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5558EA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4.544,39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E4FCEE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12.05%</w:t>
                  </w:r>
                </w:p>
              </w:tc>
            </w:tr>
            <w:tr w:rsidR="003A43F8" w:rsidRPr="003A43F8" w14:paraId="3BFF5E06" w14:textId="77777777" w:rsidTr="003A43F8">
              <w:trPr>
                <w:trHeight w:val="3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C10A46E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3211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581002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Službena putovanja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0EEC89B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10.100,00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392BB3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1.123,89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F26510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11.13%</w:t>
                  </w:r>
                </w:p>
              </w:tc>
            </w:tr>
            <w:tr w:rsidR="003A43F8" w:rsidRPr="003A43F8" w14:paraId="2AEE62C0" w14:textId="77777777" w:rsidTr="003A43F8">
              <w:trPr>
                <w:trHeight w:val="645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EC6D5E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3212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D091B4B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Naknade za prijevoz, za rad na terenu i odvojeni život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168E94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17.000,00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0CB461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999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14D3B7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5.88%</w:t>
                  </w:r>
                </w:p>
              </w:tc>
            </w:tr>
            <w:tr w:rsidR="003A43F8" w:rsidRPr="003A43F8" w14:paraId="265115DD" w14:textId="77777777" w:rsidTr="003A43F8">
              <w:trPr>
                <w:trHeight w:val="375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64F2D8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3213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6925C5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Stručno usavršavanje zaposlenika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7EDA70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2.500,00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32DE2E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512,5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266A19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20.50%</w:t>
                  </w:r>
                </w:p>
              </w:tc>
            </w:tr>
            <w:tr w:rsidR="003A43F8" w:rsidRPr="003A43F8" w14:paraId="74408718" w14:textId="77777777" w:rsidTr="003A43F8">
              <w:trPr>
                <w:trHeight w:val="42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FC07F2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3214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6D9BF2C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Ostale naknade troškova zaposlenima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A87DEF0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8.100,00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98082D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1.909,00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22944C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23.57%</w:t>
                  </w:r>
                </w:p>
              </w:tc>
            </w:tr>
            <w:tr w:rsidR="003A43F8" w:rsidRPr="003A43F8" w14:paraId="6D4CEA7D" w14:textId="77777777" w:rsidTr="003A43F8">
              <w:trPr>
                <w:trHeight w:val="36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A8B86C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322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5BE38DE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Rashodi za materijal i energiju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D98557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134.400,00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812C41E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22.966,68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2FA744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17.09%</w:t>
                  </w:r>
                </w:p>
              </w:tc>
            </w:tr>
            <w:tr w:rsidR="003A43F8" w:rsidRPr="003A43F8" w14:paraId="0E198E39" w14:textId="77777777" w:rsidTr="003A43F8">
              <w:trPr>
                <w:trHeight w:val="495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ACCBDE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3221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B9E814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Uredski materijal i ostali materijalni rashodi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AD1DD9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18.100,00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02E425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5.537,04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9B4F4A0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30.59%</w:t>
                  </w:r>
                </w:p>
              </w:tc>
            </w:tr>
            <w:tr w:rsidR="003A43F8" w:rsidRPr="003A43F8" w14:paraId="1E74C722" w14:textId="77777777" w:rsidTr="003A43F8">
              <w:trPr>
                <w:trHeight w:val="3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571C9F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3223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95EF25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Energija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A8397A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54.500,00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55D7D0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11.882,14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E91E7C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21.80%</w:t>
                  </w:r>
                </w:p>
              </w:tc>
            </w:tr>
            <w:tr w:rsidR="003A43F8" w:rsidRPr="003A43F8" w14:paraId="42F93C03" w14:textId="77777777" w:rsidTr="003A43F8">
              <w:trPr>
                <w:trHeight w:val="645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1082C0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3224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18E101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Materijal i dijelovi za tekuće i investicijsko održavanje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20C0C6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40.500,00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34402A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5.547,50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3258F5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13.70%</w:t>
                  </w:r>
                </w:p>
              </w:tc>
            </w:tr>
            <w:tr w:rsidR="003A43F8" w:rsidRPr="003A43F8" w14:paraId="56A59F0F" w14:textId="77777777" w:rsidTr="003A43F8">
              <w:trPr>
                <w:trHeight w:val="38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E8005C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3225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06AC52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Sitni inventar i autogume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B19B6B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14.300,00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4846780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683501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0.00%</w:t>
                  </w:r>
                </w:p>
              </w:tc>
            </w:tr>
            <w:tr w:rsidR="003A43F8" w:rsidRPr="003A43F8" w14:paraId="1F0902B0" w14:textId="77777777" w:rsidTr="003A43F8">
              <w:trPr>
                <w:trHeight w:val="358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AD3EE9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3227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F743500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Službena, radna i zaštitna odjeća i obuća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822124C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7.000,00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E24CA8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47A332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0.00%</w:t>
                  </w:r>
                </w:p>
              </w:tc>
            </w:tr>
            <w:tr w:rsidR="003A43F8" w:rsidRPr="003A43F8" w14:paraId="56510975" w14:textId="77777777" w:rsidTr="003A43F8">
              <w:trPr>
                <w:trHeight w:val="3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7B8D12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323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83CE6B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Rashodi za usluge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36BC5A2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939.150,00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889B8C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260.634,41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683B8B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27.75%</w:t>
                  </w:r>
                </w:p>
              </w:tc>
            </w:tr>
            <w:tr w:rsidR="003A43F8" w:rsidRPr="003A43F8" w14:paraId="712BC3F0" w14:textId="77777777" w:rsidTr="003A43F8">
              <w:trPr>
                <w:trHeight w:val="48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DE4BF5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3231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B8C8342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Usluge telefona, interneta, pošte i prijevoza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894462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56.000,00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B5340F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8.489,91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3EF5F6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15.16%</w:t>
                  </w:r>
                </w:p>
              </w:tc>
            </w:tr>
            <w:tr w:rsidR="003A43F8" w:rsidRPr="003A43F8" w14:paraId="2DFB20EB" w14:textId="77777777" w:rsidTr="003A43F8">
              <w:trPr>
                <w:trHeight w:val="375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708C00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3232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5BABCE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Usluge tekućeg i investicijskog  održavanja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7EDE24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366.200,00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C0DA68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49.447,12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2B9D3B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13.50%</w:t>
                  </w:r>
                </w:p>
              </w:tc>
            </w:tr>
            <w:tr w:rsidR="003A43F8" w:rsidRPr="003A43F8" w14:paraId="49E2E011" w14:textId="77777777" w:rsidTr="003A43F8">
              <w:trPr>
                <w:trHeight w:val="36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62A954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3233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AAD1D8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Usluge promidžbe i informiranja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E52BD5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21.500,00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737028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2.634,95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468F74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12.26%</w:t>
                  </w:r>
                </w:p>
              </w:tc>
            </w:tr>
            <w:tr w:rsidR="003A43F8" w:rsidRPr="003A43F8" w14:paraId="3B61F980" w14:textId="77777777" w:rsidTr="003A43F8">
              <w:trPr>
                <w:trHeight w:val="3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FBAC96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3234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BCCB34E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Komunalne usluge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707971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385.000,00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93C52C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175.096,89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A416F9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45.48%</w:t>
                  </w:r>
                </w:p>
              </w:tc>
            </w:tr>
            <w:tr w:rsidR="003A43F8" w:rsidRPr="003A43F8" w14:paraId="1632B602" w14:textId="77777777" w:rsidTr="003A43F8">
              <w:trPr>
                <w:trHeight w:val="405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8AD65A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3235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F21ED2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Zakupnine i najamnine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3937BB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26.500,00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BFEA64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10.866,02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33EAAF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41.00%</w:t>
                  </w:r>
                </w:p>
              </w:tc>
            </w:tr>
            <w:tr w:rsidR="003A43F8" w:rsidRPr="003A43F8" w14:paraId="7343C1BF" w14:textId="77777777" w:rsidTr="003A43F8">
              <w:trPr>
                <w:trHeight w:val="39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27D152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3236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3A0C93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Zdravstvene i veterinarske usluge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A54133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672868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29F45C0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0.00%</w:t>
                  </w:r>
                </w:p>
              </w:tc>
            </w:tr>
            <w:tr w:rsidR="003A43F8" w:rsidRPr="003A43F8" w14:paraId="1F8DB1BC" w14:textId="77777777" w:rsidTr="003A43F8">
              <w:trPr>
                <w:trHeight w:val="39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96CA4E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3237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7FF677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Intelektualne i osobne usluge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C3144DB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30.750,00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92B4C5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3.970,69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D1D7E9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12.91%</w:t>
                  </w:r>
                </w:p>
              </w:tc>
            </w:tr>
            <w:tr w:rsidR="003A43F8" w:rsidRPr="003A43F8" w14:paraId="29C67FB9" w14:textId="77777777" w:rsidTr="003A43F8">
              <w:trPr>
                <w:trHeight w:val="3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9E8352B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3238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C4C6B1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Računalne usluge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AB6361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15.000,00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B45E240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3059F8C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0.00%</w:t>
                  </w:r>
                </w:p>
              </w:tc>
            </w:tr>
            <w:tr w:rsidR="003A43F8" w:rsidRPr="003A43F8" w14:paraId="35881773" w14:textId="77777777" w:rsidTr="003A43F8">
              <w:trPr>
                <w:trHeight w:val="3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F1EA91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3239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649726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Ostale usluge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AB6C93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34.200,00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151F6C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10.128,83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07437A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29.62%</w:t>
                  </w:r>
                </w:p>
              </w:tc>
            </w:tr>
            <w:tr w:rsidR="003A43F8" w:rsidRPr="003A43F8" w14:paraId="5439D669" w14:textId="77777777" w:rsidTr="003A43F8">
              <w:trPr>
                <w:trHeight w:val="6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0F8748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324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69AA85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Naknade troškova osobama izvan radnog odnosa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639213E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500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8BD293C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BE390E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0.00%</w:t>
                  </w:r>
                </w:p>
              </w:tc>
            </w:tr>
            <w:tr w:rsidR="003A43F8" w:rsidRPr="003A43F8" w14:paraId="6B9278AF" w14:textId="77777777" w:rsidTr="003A43F8">
              <w:trPr>
                <w:trHeight w:val="555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9E36FB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3241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5414C5E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Naknade troškova osobama izvan radnog odnosa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51B954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500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E3AAA8C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BAD89F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0.00%</w:t>
                  </w:r>
                </w:p>
              </w:tc>
            </w:tr>
            <w:tr w:rsidR="003A43F8" w:rsidRPr="003A43F8" w14:paraId="66B319BB" w14:textId="77777777" w:rsidTr="003A43F8">
              <w:trPr>
                <w:trHeight w:val="35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D2CB500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329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728C2B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Ostali nespomenuti rashodi poslovanja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1C2370E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121.600,00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2C6C86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31.846,24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F024F9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26.19%</w:t>
                  </w:r>
                </w:p>
              </w:tc>
            </w:tr>
            <w:tr w:rsidR="003A43F8" w:rsidRPr="003A43F8" w14:paraId="7916462A" w14:textId="77777777" w:rsidTr="003A43F8">
              <w:trPr>
                <w:trHeight w:val="6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FEF13A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3291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1D16C5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Naknade za rad predstavničkih i izvršnih tijela, povjerenstava i slično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A35557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23.200,00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B1B86B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7.113,10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A0D3E2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30.66%</w:t>
                  </w:r>
                </w:p>
              </w:tc>
            </w:tr>
            <w:tr w:rsidR="003A43F8" w:rsidRPr="003A43F8" w14:paraId="227CD501" w14:textId="77777777" w:rsidTr="003A43F8">
              <w:trPr>
                <w:trHeight w:val="3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68EBDF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lastRenderedPageBreak/>
                    <w:t>3292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D1A2DDC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Premije osiguranja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05DF9D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9.000,00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04640F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1.761,56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236FC60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19.57%</w:t>
                  </w:r>
                </w:p>
              </w:tc>
            </w:tr>
            <w:tr w:rsidR="003A43F8" w:rsidRPr="003A43F8" w14:paraId="64E7E3BE" w14:textId="77777777" w:rsidTr="003A43F8">
              <w:trPr>
                <w:trHeight w:val="3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A0450F2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3293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2A215A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Reprezentacija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F24806E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10.000,00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65FC59E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1.338,53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32D1E1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13.39%</w:t>
                  </w:r>
                </w:p>
              </w:tc>
            </w:tr>
            <w:tr w:rsidR="003A43F8" w:rsidRPr="003A43F8" w14:paraId="3964AD6A" w14:textId="77777777" w:rsidTr="003A43F8">
              <w:trPr>
                <w:trHeight w:val="3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F18E13E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3294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885CC9B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Članarine i norme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007424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2.500,00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186942E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670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2EF824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26.80%</w:t>
                  </w:r>
                </w:p>
              </w:tc>
            </w:tr>
            <w:tr w:rsidR="003A43F8" w:rsidRPr="003A43F8" w14:paraId="2302F890" w14:textId="77777777" w:rsidTr="003A43F8">
              <w:trPr>
                <w:trHeight w:val="3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65D7F0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3295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BDEC68C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Pristojbe i naknade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C73B9A2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5.500,00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EA54E5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211,54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6BB85A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3.85%</w:t>
                  </w:r>
                </w:p>
              </w:tc>
            </w:tr>
            <w:tr w:rsidR="003A43F8" w:rsidRPr="003A43F8" w14:paraId="1A4C08B5" w14:textId="77777777" w:rsidTr="003A43F8">
              <w:trPr>
                <w:trHeight w:val="45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4067C30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3296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7D7090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Troškovi sudskih postupaka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F82A90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20.000,00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29BA76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4.147,59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871A17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20.74%</w:t>
                  </w:r>
                </w:p>
              </w:tc>
            </w:tr>
            <w:tr w:rsidR="003A43F8" w:rsidRPr="003A43F8" w14:paraId="7375FD4D" w14:textId="77777777" w:rsidTr="003A43F8">
              <w:trPr>
                <w:trHeight w:val="39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1F6BD40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3299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1C7349E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Ostali nespomenuti rashodi poslovanja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23A485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51.400,00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0F5511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16.603,92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E3507B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32.30%</w:t>
                  </w:r>
                </w:p>
              </w:tc>
            </w:tr>
            <w:tr w:rsidR="003A43F8" w:rsidRPr="003A43F8" w14:paraId="03368B71" w14:textId="77777777" w:rsidTr="003A43F8">
              <w:trPr>
                <w:trHeight w:val="3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0835C8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34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A823E2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Financijski rashodi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197291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14.800,00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F107022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808,04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4AAB03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5.46%</w:t>
                  </w:r>
                </w:p>
              </w:tc>
            </w:tr>
            <w:tr w:rsidR="003A43F8" w:rsidRPr="003A43F8" w14:paraId="749D999A" w14:textId="77777777" w:rsidTr="003A43F8">
              <w:trPr>
                <w:trHeight w:val="405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E902BA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343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BE71842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Ostali financijski rashodi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B9A791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14.800,00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0251EE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808,04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B1F8E2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5.46%</w:t>
                  </w:r>
                </w:p>
              </w:tc>
            </w:tr>
            <w:tr w:rsidR="003A43F8" w:rsidRPr="003A43F8" w14:paraId="41531E0D" w14:textId="77777777" w:rsidTr="003A43F8">
              <w:trPr>
                <w:trHeight w:val="45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D1AA7F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3431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2A9EA9E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Bankarske usluge i usluge platnog prometa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B9AAB5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7AB9FF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806,42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E258B0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20.16%</w:t>
                  </w:r>
                </w:p>
              </w:tc>
            </w:tr>
            <w:tr w:rsidR="003A43F8" w:rsidRPr="003A43F8" w14:paraId="5E16FBC5" w14:textId="77777777" w:rsidTr="003A43F8">
              <w:trPr>
                <w:trHeight w:val="3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CB4AD6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3433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A6CB8E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Zatezne kamate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7FE857B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10.000,00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A539A6B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1,62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457F9C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0.02%</w:t>
                  </w:r>
                </w:p>
              </w:tc>
            </w:tr>
            <w:tr w:rsidR="003A43F8" w:rsidRPr="003A43F8" w14:paraId="141B0725" w14:textId="77777777" w:rsidTr="003A43F8">
              <w:trPr>
                <w:trHeight w:val="42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2C5ADA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3434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4A3A78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Ostali nespomenuti financijski rashodi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55EA0E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800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A50E82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CE83A8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0.00%</w:t>
                  </w:r>
                </w:p>
              </w:tc>
            </w:tr>
            <w:tr w:rsidR="003A43F8" w:rsidRPr="003A43F8" w14:paraId="3195A303" w14:textId="77777777" w:rsidTr="003A43F8">
              <w:trPr>
                <w:trHeight w:val="3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BEDDAB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35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EEBF11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Subvencije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C8C3D0B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353.500,00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B0EB25B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171.767,50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DDCFAF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48.59%</w:t>
                  </w:r>
                </w:p>
              </w:tc>
            </w:tr>
            <w:tr w:rsidR="003A43F8" w:rsidRPr="003A43F8" w14:paraId="6179ED39" w14:textId="77777777" w:rsidTr="003A43F8">
              <w:trPr>
                <w:trHeight w:val="84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49B818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351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CC5174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Subvencije kreditnim i ostalim financijskim institucijama i trgovačkim društvima u javnom sektoru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01A9C3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345.000,00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7E8B8D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168.767,50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607BA1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48.92%</w:t>
                  </w:r>
                </w:p>
              </w:tc>
            </w:tr>
            <w:tr w:rsidR="003A43F8" w:rsidRPr="003A43F8" w14:paraId="1C19E2C5" w14:textId="77777777" w:rsidTr="003A43F8">
              <w:trPr>
                <w:trHeight w:val="66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D8E95C0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3512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213ABC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Subvencije trgovačkim društvima u javnom sektoru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7B1167B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345.000,00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FB840D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168.767,50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A9BF530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48.92%</w:t>
                  </w:r>
                </w:p>
              </w:tc>
            </w:tr>
            <w:tr w:rsidR="003A43F8" w:rsidRPr="003A43F8" w14:paraId="2E53159D" w14:textId="77777777" w:rsidTr="003A43F8">
              <w:trPr>
                <w:trHeight w:val="746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81D591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352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8F07432" w14:textId="23CC784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Subvencije kreditnim i financijskim institucijama, trgovačkim društvima, zadrugama,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BA660A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8.500,00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8D6D33E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3.000,00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472AC9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35.29%</w:t>
                  </w:r>
                </w:p>
              </w:tc>
            </w:tr>
            <w:tr w:rsidR="003A43F8" w:rsidRPr="003A43F8" w14:paraId="2571EFA4" w14:textId="77777777" w:rsidTr="003A43F8">
              <w:trPr>
                <w:trHeight w:val="39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470E0D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3523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96E191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Subvencije poljoprivrednicima i obrtnicima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FC4FBF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8.500,00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3031B8E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3.000,00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944F4D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35.29%</w:t>
                  </w:r>
                </w:p>
              </w:tc>
            </w:tr>
            <w:tr w:rsidR="003A43F8" w:rsidRPr="003A43F8" w14:paraId="4AE663CF" w14:textId="77777777" w:rsidTr="003A43F8">
              <w:trPr>
                <w:trHeight w:val="51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F033302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37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8C891B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18A157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14.500,00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966016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3.735,23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9505C00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25.76%</w:t>
                  </w:r>
                </w:p>
              </w:tc>
            </w:tr>
            <w:tr w:rsidR="003A43F8" w:rsidRPr="003A43F8" w14:paraId="0230A7E6" w14:textId="77777777" w:rsidTr="003A43F8">
              <w:trPr>
                <w:trHeight w:val="546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38FE70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372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29F91F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Ostale naknade građanima i kućanstvima iz proračuna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EAEE1E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14.500,00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61D57D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3.735,23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EBF0BB2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25.76%</w:t>
                  </w:r>
                </w:p>
              </w:tc>
            </w:tr>
            <w:tr w:rsidR="003A43F8" w:rsidRPr="003A43F8" w14:paraId="2A931CCE" w14:textId="77777777" w:rsidTr="003A43F8">
              <w:trPr>
                <w:trHeight w:val="412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FA5DC5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3721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90237B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Naknade građanima i kućanstvima u novcu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52056F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14.500,00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4B5731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3.735,23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00CEAA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25.76%</w:t>
                  </w:r>
                </w:p>
              </w:tc>
            </w:tr>
            <w:tr w:rsidR="003A43F8" w:rsidRPr="003A43F8" w14:paraId="7ECEBF1B" w14:textId="77777777" w:rsidTr="003A43F8">
              <w:trPr>
                <w:trHeight w:val="585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8C4C24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38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F5E2DE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Rashodi za donacije, kazne, naknade šteta i kapitalne pomoći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B12F5E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193.800,00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1700DE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70.194,47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2D27492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36.22%</w:t>
                  </w:r>
                </w:p>
              </w:tc>
            </w:tr>
            <w:tr w:rsidR="003A43F8" w:rsidRPr="003A43F8" w14:paraId="6CE60977" w14:textId="77777777" w:rsidTr="003A43F8">
              <w:trPr>
                <w:trHeight w:val="3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C86663E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381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B0D470B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Tekuće donacije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76B47C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161.800,00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9ACEAB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70.194,47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9B5576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43.38%</w:t>
                  </w:r>
                </w:p>
              </w:tc>
            </w:tr>
            <w:tr w:rsidR="003A43F8" w:rsidRPr="003A43F8" w14:paraId="3EB3BE49" w14:textId="77777777" w:rsidTr="003A43F8">
              <w:trPr>
                <w:trHeight w:val="36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006034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3811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1B8AE1C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Tekuće donacije u novcu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4FC308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161.800,00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9DF7CE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70.194,47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DC737C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43.38%</w:t>
                  </w:r>
                </w:p>
              </w:tc>
            </w:tr>
            <w:tr w:rsidR="003A43F8" w:rsidRPr="003A43F8" w14:paraId="3FDFEA4B" w14:textId="77777777" w:rsidTr="003A43F8">
              <w:trPr>
                <w:trHeight w:val="405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097CD1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383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AA2B0C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Kazne, penali i naknade štete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E64DDEB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EA2647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6F5699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0.00%</w:t>
                  </w:r>
                </w:p>
              </w:tc>
            </w:tr>
            <w:tr w:rsidR="003A43F8" w:rsidRPr="003A43F8" w14:paraId="4F8C9093" w14:textId="77777777" w:rsidTr="003A43F8">
              <w:trPr>
                <w:trHeight w:val="495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C2C1A9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3831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304B01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Naknade šteta pravnim i fizičkim osobama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5E3C2F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DBB2D1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0BD770B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0.00%</w:t>
                  </w:r>
                </w:p>
              </w:tc>
            </w:tr>
            <w:tr w:rsidR="003A43F8" w:rsidRPr="003A43F8" w14:paraId="37D5D02E" w14:textId="77777777" w:rsidTr="003A43F8">
              <w:trPr>
                <w:trHeight w:val="3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E933E5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386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1CBF290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Kapitalne pomoći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8255F6C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30.000,00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CCA754B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E02ADE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0.00%</w:t>
                  </w:r>
                </w:p>
              </w:tc>
            </w:tr>
            <w:tr w:rsidR="003A43F8" w:rsidRPr="003A43F8" w14:paraId="47108224" w14:textId="77777777" w:rsidTr="003A43F8">
              <w:trPr>
                <w:trHeight w:val="711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0A0521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3861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17962D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Kapitalne pomoći kreditnim i ostalim financijskim institucijama te trgovačkim društvima u javnom sek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8D0C37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30.000,00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BE6A5E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A76B52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0.00%</w:t>
                  </w:r>
                </w:p>
              </w:tc>
            </w:tr>
            <w:tr w:rsidR="003A43F8" w:rsidRPr="003A43F8" w14:paraId="704982A3" w14:textId="77777777" w:rsidTr="003A43F8">
              <w:trPr>
                <w:trHeight w:val="467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F5D8B4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2B4E15C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Rashodi za nabavu nefinancijske imovine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036539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468.110,00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F31F1D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14.570,99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A18B0F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3.11%</w:t>
                  </w:r>
                </w:p>
              </w:tc>
            </w:tr>
            <w:tr w:rsidR="003A43F8" w:rsidRPr="003A43F8" w14:paraId="5FA8A390" w14:textId="77777777" w:rsidTr="003A43F8">
              <w:trPr>
                <w:trHeight w:val="6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F25AD0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42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36C1BFE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Rashodi za nabavu proizvedene dugotrajne imovine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57AC46E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468.110,00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1CE6BD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14.570,99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70B82E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3.11%</w:t>
                  </w:r>
                </w:p>
              </w:tc>
            </w:tr>
            <w:tr w:rsidR="003A43F8" w:rsidRPr="003A43F8" w14:paraId="1F55372B" w14:textId="77777777" w:rsidTr="003A43F8">
              <w:trPr>
                <w:trHeight w:val="3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397C37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421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033C67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Građevinski objekti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D51893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165.000,00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C09CF7B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13.050,00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F698D0E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7.91%</w:t>
                  </w:r>
                </w:p>
              </w:tc>
            </w:tr>
            <w:tr w:rsidR="003A43F8" w:rsidRPr="003A43F8" w14:paraId="3B1E798F" w14:textId="77777777" w:rsidTr="003A43F8">
              <w:trPr>
                <w:trHeight w:val="3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332215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4212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5370E8E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Poslovni objekti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C363DA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20.000,00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7E7B78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F78DF6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0.00%</w:t>
                  </w:r>
                </w:p>
              </w:tc>
            </w:tr>
            <w:tr w:rsidR="003A43F8" w:rsidRPr="003A43F8" w14:paraId="1E32685C" w14:textId="77777777" w:rsidTr="003A43F8">
              <w:trPr>
                <w:trHeight w:val="42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B2A3D5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4213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E7F022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Ceste, željeznice i ostali prometni objekti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9824EB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125.000,00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7126CF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8EB193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0.00%</w:t>
                  </w:r>
                </w:p>
              </w:tc>
            </w:tr>
            <w:tr w:rsidR="003A43F8" w:rsidRPr="003A43F8" w14:paraId="35CEF3C5" w14:textId="77777777" w:rsidTr="003A43F8">
              <w:trPr>
                <w:trHeight w:val="48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EDA590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4214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9973A70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Ostali građevinski objekti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9A9B80C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20.000,00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F068AA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13.050,00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90166BC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65.25%</w:t>
                  </w:r>
                </w:p>
              </w:tc>
            </w:tr>
            <w:tr w:rsidR="003A43F8" w:rsidRPr="003A43F8" w14:paraId="54932CF0" w14:textId="77777777" w:rsidTr="003A43F8">
              <w:trPr>
                <w:trHeight w:val="3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F6A8C4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422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593829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Postrojenja i oprema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705A0B0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50.200,00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DF264D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665,99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71465D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1.33%</w:t>
                  </w:r>
                </w:p>
              </w:tc>
            </w:tr>
            <w:tr w:rsidR="003A43F8" w:rsidRPr="003A43F8" w14:paraId="1418FCA9" w14:textId="77777777" w:rsidTr="003A43F8">
              <w:trPr>
                <w:trHeight w:val="435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D2FD27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lastRenderedPageBreak/>
                    <w:t>4221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1EAB2DC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Uredska oprema i namještaj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807E46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15.000,00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1D1938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665,99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015EC5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4.44%</w:t>
                  </w:r>
                </w:p>
              </w:tc>
            </w:tr>
            <w:tr w:rsidR="003A43F8" w:rsidRPr="003A43F8" w14:paraId="333D3D6F" w14:textId="77777777" w:rsidTr="003A43F8">
              <w:trPr>
                <w:trHeight w:val="39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DA1894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4222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91C573C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Komunikacijska oprema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F4B8EF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0B8380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649408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0.00%</w:t>
                  </w:r>
                </w:p>
              </w:tc>
            </w:tr>
            <w:tr w:rsidR="003A43F8" w:rsidRPr="003A43F8" w14:paraId="7BF0FEA7" w14:textId="77777777" w:rsidTr="003A43F8">
              <w:trPr>
                <w:trHeight w:val="45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F6A87B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4223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4E560C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Oprema za održavanje i zaštitu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EBDADD2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35.200,00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DC225BC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C2E6BF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0.00%</w:t>
                  </w:r>
                </w:p>
              </w:tc>
            </w:tr>
            <w:tr w:rsidR="003A43F8" w:rsidRPr="003A43F8" w14:paraId="3CE6FA9B" w14:textId="77777777" w:rsidTr="003A43F8">
              <w:trPr>
                <w:trHeight w:val="3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7664CA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423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A973912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Prijevozna sredstva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6754D4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26.000,00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D23035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34443B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0.00%</w:t>
                  </w:r>
                </w:p>
              </w:tc>
            </w:tr>
            <w:tr w:rsidR="003A43F8" w:rsidRPr="003A43F8" w14:paraId="25AF858E" w14:textId="77777777" w:rsidTr="003A43F8">
              <w:trPr>
                <w:trHeight w:val="33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428E37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4231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2FAA9622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Prijevozna sredstva u cestovnom prometu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E4E6AA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26.000,00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15E230B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373346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0.00%</w:t>
                  </w:r>
                </w:p>
              </w:tc>
            </w:tr>
            <w:tr w:rsidR="003A43F8" w:rsidRPr="003A43F8" w14:paraId="2E6D0920" w14:textId="77777777" w:rsidTr="003A43F8">
              <w:trPr>
                <w:trHeight w:val="39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9A35C8B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426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B22370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Nematerijalna proizvedena imovina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AA6156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226.910,00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08F249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855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E7BCCC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0.38%</w:t>
                  </w:r>
                </w:p>
              </w:tc>
            </w:tr>
            <w:tr w:rsidR="003A43F8" w:rsidRPr="003A43F8" w14:paraId="07DEC944" w14:textId="77777777" w:rsidTr="003A43F8">
              <w:trPr>
                <w:trHeight w:val="39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803E7FE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4262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8E7CD2C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Ulaganja u računalne programe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FB6D8EB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4AC713C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680D7A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0.00%</w:t>
                  </w:r>
                </w:p>
              </w:tc>
            </w:tr>
            <w:tr w:rsidR="003A43F8" w:rsidRPr="003A43F8" w14:paraId="288633DD" w14:textId="77777777" w:rsidTr="003A43F8">
              <w:trPr>
                <w:trHeight w:val="39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8DBD8C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4263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517D7B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Umjetnička, literarna i znanstvena djela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EBB01F0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30.000,00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7461D3E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7DCB12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0.00%</w:t>
                  </w:r>
                </w:p>
              </w:tc>
            </w:tr>
            <w:tr w:rsidR="003A43F8" w:rsidRPr="003A43F8" w14:paraId="10298C1E" w14:textId="77777777" w:rsidTr="003A43F8">
              <w:trPr>
                <w:trHeight w:val="39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F806C5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4264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CC840C2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Ostala nematerijalna proizvedena imovina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9692A7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195.910,00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28E145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855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FAECE3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0.44%</w:t>
                  </w:r>
                </w:p>
              </w:tc>
            </w:tr>
            <w:tr w:rsidR="003A43F8" w:rsidRPr="003A43F8" w14:paraId="369964BB" w14:textId="77777777" w:rsidTr="003A43F8">
              <w:trPr>
                <w:trHeight w:val="390"/>
              </w:trPr>
              <w:tc>
                <w:tcPr>
                  <w:tcW w:w="805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noWrap/>
                  <w:vAlign w:val="bottom"/>
                  <w:hideMark/>
                </w:tcPr>
                <w:p w14:paraId="24F1229B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B. RAČUN ZADUŽIVANJA/FINANCIRANJA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1C967A1" w14:textId="762EFC3A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</w:tr>
            <w:tr w:rsidR="003A43F8" w:rsidRPr="003A43F8" w14:paraId="5F202C5C" w14:textId="77777777" w:rsidTr="003A43F8">
              <w:trPr>
                <w:trHeight w:val="315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5BA1A3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8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F8CD0B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Primici od financijske imovine i zaduživanja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82F549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474.000,00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ACE1952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75.000,00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FAE5C8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15.82%</w:t>
                  </w:r>
                </w:p>
              </w:tc>
            </w:tr>
            <w:tr w:rsidR="003A43F8" w:rsidRPr="003A43F8" w14:paraId="67B17366" w14:textId="77777777" w:rsidTr="003A43F8">
              <w:trPr>
                <w:trHeight w:val="435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052C1B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81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1DEE38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Primljeni povrati glavnica danih zajmova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ECB555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75.000,00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9958CEC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75.000,00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94C1AEB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100.00%</w:t>
                  </w:r>
                </w:p>
              </w:tc>
            </w:tr>
            <w:tr w:rsidR="003A43F8" w:rsidRPr="003A43F8" w14:paraId="47B86364" w14:textId="77777777" w:rsidTr="003A43F8">
              <w:trPr>
                <w:trHeight w:val="6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DA4FB94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8141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D54295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Povrat zajmova danih trgovačkim društvima u javnom sektoru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0C2E0E0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75.000,00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F39A4E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75.000,00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178F0BC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100.00%</w:t>
                  </w:r>
                </w:p>
              </w:tc>
            </w:tr>
            <w:tr w:rsidR="003A43F8" w:rsidRPr="003A43F8" w14:paraId="0A5761DE" w14:textId="77777777" w:rsidTr="003A43F8">
              <w:trPr>
                <w:trHeight w:val="75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7C9E05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83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66B09B2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Primici od prodaje financijskih instrumenata - dionica i udjela u glavnici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03E46A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399.000,00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029095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1587A4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0.00%</w:t>
                  </w:r>
                </w:p>
              </w:tc>
            </w:tr>
            <w:tr w:rsidR="003A43F8" w:rsidRPr="003A43F8" w14:paraId="248A0C9B" w14:textId="77777777" w:rsidTr="003A43F8">
              <w:trPr>
                <w:trHeight w:val="54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55228FC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8321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BFB333F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Dionice i udjeli u glavnici trgovačkih društava u javnom sektoru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EE9E0B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399.000,00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D5E8460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E094432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0.00%</w:t>
                  </w:r>
                </w:p>
              </w:tc>
            </w:tr>
            <w:tr w:rsidR="003A43F8" w:rsidRPr="003A43F8" w14:paraId="483CE573" w14:textId="77777777" w:rsidTr="003A43F8">
              <w:trPr>
                <w:trHeight w:val="525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F125300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5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D0705C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Izdaci za financijsku imovinu i otplate zajmova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175C13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5.500,00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D833D7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5.429,97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ED9E542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98.73%</w:t>
                  </w:r>
                </w:p>
              </w:tc>
            </w:tr>
            <w:tr w:rsidR="003A43F8" w:rsidRPr="003A43F8" w14:paraId="2F89C13E" w14:textId="77777777" w:rsidTr="003A43F8">
              <w:trPr>
                <w:trHeight w:val="558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33B49C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54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7489A7A3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Izdaci za otplatu glavnice primljenih kredita i zajmova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FF10456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5.500,00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C40354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5.429,97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648BD10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98.73%</w:t>
                  </w:r>
                </w:p>
              </w:tc>
            </w:tr>
            <w:tr w:rsidR="003A43F8" w:rsidRPr="003A43F8" w14:paraId="6B729F4F" w14:textId="77777777" w:rsidTr="003A43F8">
              <w:trPr>
                <w:trHeight w:val="566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2C7245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5471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CCAF082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Otplata glavnice primljenih zajmova od državnog proračuna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0797435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5.500,00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E6BEBF2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5.429,97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D4782D2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98.73%</w:t>
                  </w:r>
                </w:p>
              </w:tc>
            </w:tr>
            <w:tr w:rsidR="003A43F8" w:rsidRPr="003A43F8" w14:paraId="2E441532" w14:textId="77777777" w:rsidTr="003A43F8">
              <w:trPr>
                <w:trHeight w:val="570"/>
              </w:trPr>
              <w:tc>
                <w:tcPr>
                  <w:tcW w:w="684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noWrap/>
                  <w:vAlign w:val="bottom"/>
                  <w:hideMark/>
                </w:tcPr>
                <w:p w14:paraId="27567EA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C. RASPOLOŽIVA SREDSTVA IZ PRETHODNIH GODINA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C44B3BD" w14:textId="038F455E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2B03DEA" w14:textId="2A64EA36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</w:p>
              </w:tc>
            </w:tr>
            <w:tr w:rsidR="003A43F8" w:rsidRPr="003A43F8" w14:paraId="63CBCB37" w14:textId="77777777" w:rsidTr="003A43F8">
              <w:trPr>
                <w:trHeight w:val="3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4EDFB2E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9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38C9C949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Vlastiti izvori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03BCA7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449.776,40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00D3F681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EA4653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0.00%</w:t>
                  </w:r>
                </w:p>
              </w:tc>
            </w:tr>
            <w:tr w:rsidR="003A43F8" w:rsidRPr="003A43F8" w14:paraId="52B44661" w14:textId="77777777" w:rsidTr="003A43F8">
              <w:trPr>
                <w:trHeight w:val="30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C3FF94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92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5D4B4C78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Rezultat poslovanja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CC1877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449.776,40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17769AFA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3C242BE2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0.00%</w:t>
                  </w:r>
                </w:p>
              </w:tc>
            </w:tr>
            <w:tr w:rsidR="003A43F8" w:rsidRPr="003A43F8" w14:paraId="3C643363" w14:textId="77777777" w:rsidTr="003A43F8">
              <w:trPr>
                <w:trHeight w:val="420"/>
              </w:trPr>
              <w:tc>
                <w:tcPr>
                  <w:tcW w:w="9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8FCE9CD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9221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49A25342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Višak prihoda i primitaka</w:t>
                  </w:r>
                </w:p>
              </w:tc>
              <w:tc>
                <w:tcPr>
                  <w:tcW w:w="203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360F97E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449.776,40</w:t>
                  </w:r>
                </w:p>
              </w:tc>
              <w:tc>
                <w:tcPr>
                  <w:tcW w:w="121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6A5053E7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</w:t>
                  </w:r>
                </w:p>
              </w:tc>
              <w:tc>
                <w:tcPr>
                  <w:tcW w:w="15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6AFABF2" w14:textId="77777777" w:rsidR="003A43F8" w:rsidRPr="003A43F8" w:rsidRDefault="003A43F8" w:rsidP="003A43F8">
                  <w:pPr>
                    <w:jc w:val="center"/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</w:pPr>
                  <w:r w:rsidRPr="003A43F8">
                    <w:rPr>
                      <w:rFonts w:ascii="Times New Roman" w:hAnsi="Times New Roman"/>
                      <w:color w:val="000000"/>
                      <w:sz w:val="22"/>
                      <w:szCs w:val="22"/>
                      <w:lang w:eastAsia="hr-HR"/>
                    </w:rPr>
                    <w:t>0.00%</w:t>
                  </w:r>
                </w:p>
              </w:tc>
            </w:tr>
          </w:tbl>
          <w:p w14:paraId="6B83B0CF" w14:textId="77777777" w:rsidR="003A43F8" w:rsidRPr="003A43F8" w:rsidRDefault="003A43F8" w:rsidP="003A43F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" w:type="dxa"/>
          </w:tcPr>
          <w:p w14:paraId="3622E6DE" w14:textId="77777777" w:rsidR="003A43F8" w:rsidRPr="003A43F8" w:rsidRDefault="003A43F8" w:rsidP="003A43F8">
            <w:pPr>
              <w:pStyle w:val="EmptyCellLayoutStyle"/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EF21999" w14:textId="77777777" w:rsidR="006D4C5B" w:rsidRDefault="006D4C5B" w:rsidP="006D4C5B">
      <w:pPr>
        <w:pStyle w:val="Header"/>
        <w:ind w:left="720"/>
        <w:jc w:val="both"/>
        <w:rPr>
          <w:rFonts w:ascii="Times New Roman" w:hAnsi="Times New Roman"/>
          <w:b/>
          <w:sz w:val="22"/>
          <w:szCs w:val="22"/>
        </w:rPr>
      </w:pPr>
    </w:p>
    <w:p w14:paraId="4E85FBCC" w14:textId="77777777" w:rsidR="003A43F8" w:rsidRDefault="003A43F8" w:rsidP="006D4C5B">
      <w:pPr>
        <w:pStyle w:val="Header"/>
        <w:ind w:left="720"/>
        <w:jc w:val="both"/>
        <w:rPr>
          <w:rFonts w:ascii="Times New Roman" w:hAnsi="Times New Roman"/>
          <w:b/>
          <w:sz w:val="22"/>
          <w:szCs w:val="22"/>
        </w:rPr>
      </w:pPr>
    </w:p>
    <w:p w14:paraId="651D8430" w14:textId="60001B0B" w:rsidR="003A43F8" w:rsidRPr="00CD5EE9" w:rsidRDefault="003A43F8" w:rsidP="003A43F8">
      <w:pPr>
        <w:pStyle w:val="Header"/>
        <w:numPr>
          <w:ilvl w:val="0"/>
          <w:numId w:val="4"/>
        </w:numPr>
        <w:jc w:val="both"/>
        <w:rPr>
          <w:rFonts w:ascii="Times New Roman" w:hAnsi="Times New Roman"/>
          <w:b/>
          <w:sz w:val="22"/>
          <w:szCs w:val="22"/>
        </w:rPr>
      </w:pPr>
      <w:r w:rsidRPr="00CD5EE9">
        <w:rPr>
          <w:rFonts w:ascii="Times New Roman" w:hAnsi="Times New Roman"/>
          <w:b/>
          <w:sz w:val="22"/>
          <w:szCs w:val="22"/>
        </w:rPr>
        <w:t>POSEBNI DIO</w:t>
      </w:r>
    </w:p>
    <w:p w14:paraId="443FF818" w14:textId="77777777" w:rsidR="003A43F8" w:rsidRPr="00CD5EE9" w:rsidRDefault="003A43F8" w:rsidP="006D4C5B">
      <w:pPr>
        <w:pStyle w:val="Header"/>
        <w:ind w:left="720"/>
        <w:jc w:val="both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1029"/>
        <w:gridCol w:w="4217"/>
        <w:gridCol w:w="1414"/>
        <w:gridCol w:w="1557"/>
        <w:gridCol w:w="956"/>
      </w:tblGrid>
      <w:tr w:rsidR="003A43F8" w:rsidRPr="003A43F8" w14:paraId="3432087A" w14:textId="77777777" w:rsidTr="009671B9">
        <w:trPr>
          <w:trHeight w:val="205"/>
        </w:trPr>
        <w:tc>
          <w:tcPr>
            <w:tcW w:w="1417" w:type="dx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41AE909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POZICIJA</w:t>
            </w:r>
          </w:p>
        </w:tc>
        <w:tc>
          <w:tcPr>
            <w:tcW w:w="1559" w:type="dx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60ED1D2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BROJ KONTA</w:t>
            </w:r>
          </w:p>
        </w:tc>
        <w:tc>
          <w:tcPr>
            <w:tcW w:w="7511" w:type="dx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3848BD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VRSTA RASHODA / IZDATAKA</w:t>
            </w:r>
          </w:p>
        </w:tc>
        <w:tc>
          <w:tcPr>
            <w:tcW w:w="1700" w:type="dx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0EF621D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PLANIRANO</w:t>
            </w:r>
          </w:p>
        </w:tc>
        <w:tc>
          <w:tcPr>
            <w:tcW w:w="1559" w:type="dx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137DAB7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REALIZIRANO</w:t>
            </w:r>
          </w:p>
        </w:tc>
        <w:tc>
          <w:tcPr>
            <w:tcW w:w="1275" w:type="dxa"/>
            <w:tcMar>
              <w:top w:w="39" w:type="dxa"/>
              <w:left w:w="39" w:type="dxa"/>
              <w:bottom w:w="39" w:type="dxa"/>
              <w:right w:w="39" w:type="dxa"/>
            </w:tcMar>
            <w:vAlign w:val="center"/>
          </w:tcPr>
          <w:p w14:paraId="5727FD6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INDEKS</w:t>
            </w:r>
          </w:p>
        </w:tc>
      </w:tr>
      <w:tr w:rsidR="003A43F8" w:rsidRPr="003A43F8" w14:paraId="4ED82E2D" w14:textId="77777777" w:rsidTr="009671B9">
        <w:trPr>
          <w:trHeight w:val="226"/>
        </w:trPr>
        <w:tc>
          <w:tcPr>
            <w:tcW w:w="1417" w:type="dxa"/>
            <w:shd w:val="clear" w:color="auto" w:fill="696969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E7C0DE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696969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82E521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511" w:type="dxa"/>
            <w:shd w:val="clear" w:color="auto" w:fill="696969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4107A9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FFFFFF"/>
                <w:sz w:val="22"/>
                <w:szCs w:val="22"/>
              </w:rPr>
              <w:t>SVEUKUPNO RASHODI / IZDACI</w:t>
            </w:r>
          </w:p>
        </w:tc>
        <w:tc>
          <w:tcPr>
            <w:tcW w:w="1700" w:type="dxa"/>
            <w:shd w:val="clear" w:color="auto" w:fill="696969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3C209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FFFFFF"/>
                <w:sz w:val="22"/>
                <w:szCs w:val="22"/>
              </w:rPr>
              <w:t>3.212.560,00</w:t>
            </w:r>
          </w:p>
        </w:tc>
        <w:tc>
          <w:tcPr>
            <w:tcW w:w="1559" w:type="dxa"/>
            <w:shd w:val="clear" w:color="auto" w:fill="696969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8BC097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FFFFFF"/>
                <w:sz w:val="22"/>
                <w:szCs w:val="22"/>
              </w:rPr>
              <w:t>1.009.554,95</w:t>
            </w:r>
          </w:p>
        </w:tc>
        <w:tc>
          <w:tcPr>
            <w:tcW w:w="1275" w:type="dxa"/>
            <w:shd w:val="clear" w:color="auto" w:fill="696969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0C4F42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FFFFFF"/>
                <w:sz w:val="22"/>
                <w:szCs w:val="22"/>
              </w:rPr>
              <w:t>31,43</w:t>
            </w:r>
          </w:p>
        </w:tc>
      </w:tr>
      <w:tr w:rsidR="003A43F8" w:rsidRPr="003A43F8" w14:paraId="7FCC9CB8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670474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Razdjel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6BE50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010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3D529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OPĆINSKO VIJEĆE I NAČELNIK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5976FE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138.400,00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DAC0DF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41.947,86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9F8C0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30,31</w:t>
            </w:r>
          </w:p>
        </w:tc>
      </w:tr>
      <w:tr w:rsidR="003A43F8" w:rsidRPr="003A43F8" w14:paraId="0211B772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7A5426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Glava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9F1DB3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01001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E73866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OPĆINSKO VIJEĆE-PREDSTAVNIČKO TIJELO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0F6EFF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18.000,00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C60771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3.470,20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BC5E5E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19,28</w:t>
            </w:r>
          </w:p>
        </w:tc>
      </w:tr>
      <w:tr w:rsidR="003A43F8" w:rsidRPr="003A43F8" w14:paraId="56598E87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CB752C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Glavni 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FF059C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2B0962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B7C7FB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18.000,00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23BDEB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3.470,20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DDB6FB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19,28</w:t>
            </w:r>
          </w:p>
        </w:tc>
      </w:tr>
      <w:tr w:rsidR="003A43F8" w:rsidRPr="003A43F8" w14:paraId="27CE89F3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4BDC31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EF1E80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1010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15E2D0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Osnovne aktivnosti Općinskog vijeća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4F1538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18.000,00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91D7B6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3.470,20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B138B2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19,28</w:t>
            </w:r>
          </w:p>
        </w:tc>
      </w:tr>
      <w:tr w:rsidR="003A43F8" w:rsidRPr="003A43F8" w14:paraId="78357012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98EF1E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BE27DA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A101001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AFBA15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Naknade za rad predstavničkog tijela i radnih tijela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268BA5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12.500,00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6C105F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2.813,26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60E288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22,51</w:t>
            </w:r>
          </w:p>
        </w:tc>
      </w:tr>
      <w:tr w:rsidR="003A43F8" w:rsidRPr="003A43F8" w14:paraId="0E21DA02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19691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AE239B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3CC82C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7C13A8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12.500,00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AEFE02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2.813,26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F781DF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22,51</w:t>
            </w:r>
          </w:p>
        </w:tc>
      </w:tr>
      <w:tr w:rsidR="003A43F8" w:rsidRPr="003A43F8" w14:paraId="3C8A71B7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3B5335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97EE4A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415901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A4489A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12.500,00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261D5A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2.813,26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E4F8AB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22,51</w:t>
            </w:r>
          </w:p>
        </w:tc>
      </w:tr>
      <w:tr w:rsidR="003A43F8" w:rsidRPr="003A43F8" w14:paraId="7661C0E7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639596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lastRenderedPageBreak/>
              <w:t>R0001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12717F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3241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3D0036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Naknade troškova osobama izvan radnog odnosa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E1F4CA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1CB82F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76D47A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5A3B1BD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F3260D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R0002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AB9185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3291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9E81A2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Naknade za rad predstavničkih i izvršnih tijela, povjerenstava i slično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83FFB6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12.000,00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99C387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2.813,26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9301BB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23,44</w:t>
            </w:r>
          </w:p>
        </w:tc>
      </w:tr>
      <w:tr w:rsidR="003A43F8" w:rsidRPr="003A43F8" w14:paraId="7E26581B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3E6885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E091B9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A101002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E7358B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Redovno financiranje političkih stranaka i nezavisnih vijećnika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A1FA34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AC6936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F11EFB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7BC93D18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00F041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B1C98A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18541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5FF80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BA614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431F67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38C0C3BD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239CA4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E133E0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33E3ED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donacije, kazne, naknade šteta i kapitalne pomoći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5FEC5A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9F287C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85039A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6EF3A4E6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621FE1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R0004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11E207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3811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BD1043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Tekuće donacije u novcu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C9CBE9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447F77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7EECB2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3DD93DA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40A0BA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06F036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A101004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DE3580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Objava akata-Službeni glasnik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B589F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07ABF1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656,94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002BB7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43,80</w:t>
            </w:r>
          </w:p>
        </w:tc>
      </w:tr>
      <w:tr w:rsidR="003A43F8" w:rsidRPr="003A43F8" w14:paraId="30F88B07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7DD5B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47C4D7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FB5418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79F835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D7EED3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656,94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95FF2F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43,80</w:t>
            </w:r>
          </w:p>
        </w:tc>
      </w:tr>
      <w:tr w:rsidR="003A43F8" w:rsidRPr="003A43F8" w14:paraId="6574D083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9FA663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62FD0D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6C0D9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35338B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AB4C2C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656,94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A0A8B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43,80</w:t>
            </w:r>
          </w:p>
        </w:tc>
      </w:tr>
      <w:tr w:rsidR="003A43F8" w:rsidRPr="003A43F8" w14:paraId="5EEBC63E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D702A9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R0006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31F16D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3239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ABBCEC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Ostale usluge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1F7B91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84DF0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656,94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F6C0AE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43,80</w:t>
            </w:r>
          </w:p>
        </w:tc>
      </w:tr>
      <w:tr w:rsidR="003A43F8" w:rsidRPr="003A43F8" w14:paraId="1A211D4E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6210F7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Glava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D5A308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01002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8037F2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NAČELNIK-NOSITELJ IZVRŠNIH OVLASTI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932078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120.400,00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F56E83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38.477,66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4180FC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31,96</w:t>
            </w:r>
          </w:p>
        </w:tc>
      </w:tr>
      <w:tr w:rsidR="003A43F8" w:rsidRPr="003A43F8" w14:paraId="7831B893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36E0A0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Glavni 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F83C6C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D6E5D8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E078AB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120.400,00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626E9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38.477,66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389ED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31,96</w:t>
            </w:r>
          </w:p>
        </w:tc>
      </w:tr>
      <w:tr w:rsidR="003A43F8" w:rsidRPr="003A43F8" w14:paraId="29B484A7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682DAE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513F72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1020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9FC7D7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Osnovne aktivnosti izvršnog tijela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665F4D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120.400,00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06F38F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38.477,66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5EA546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31,96</w:t>
            </w:r>
          </w:p>
        </w:tc>
      </w:tr>
      <w:tr w:rsidR="003A43F8" w:rsidRPr="003A43F8" w14:paraId="25C6D756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D51CBF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60A9FA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A102001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9B396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Troškovi redovnog rada izvršnog tijela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DF63B0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75.200,00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A4332C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31.845,87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EFF5E0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42,35</w:t>
            </w:r>
          </w:p>
        </w:tc>
      </w:tr>
      <w:tr w:rsidR="003A43F8" w:rsidRPr="003A43F8" w14:paraId="26D0F20B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83FB8E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FA5A51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BBA3D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8987A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75.200,00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C26315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31.845,87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03FB35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42,35</w:t>
            </w:r>
          </w:p>
        </w:tc>
      </w:tr>
      <w:tr w:rsidR="003A43F8" w:rsidRPr="003A43F8" w14:paraId="69BD6608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8E2621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FDB041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039F05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zaposlene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9C5A2E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59.500,00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E07506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29.072,83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9A4938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48,86</w:t>
            </w:r>
          </w:p>
        </w:tc>
      </w:tr>
      <w:tr w:rsidR="003A43F8" w:rsidRPr="003A43F8" w14:paraId="1D4745D9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2002AA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R0007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B7047A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3111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D7940A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Plaće za redovan rad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FB2646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9C237B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24.867,87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AE0CDE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48,76</w:t>
            </w:r>
          </w:p>
        </w:tc>
      </w:tr>
      <w:tr w:rsidR="003A43F8" w:rsidRPr="003A43F8" w14:paraId="0EA08609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24F5B4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R0009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96E0E5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3132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E28B4A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Doprinosi za obvezno zdravstveno osiguranje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AA792C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8.500,00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B7D9C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4.204,96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D2990B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49,47</w:t>
            </w:r>
          </w:p>
        </w:tc>
      </w:tr>
      <w:tr w:rsidR="003A43F8" w:rsidRPr="003A43F8" w14:paraId="37A8BDFB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F42AF6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C50F69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910BA5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1C9CAD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15.700,00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7854A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2.773,04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5478B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17,66</w:t>
            </w:r>
          </w:p>
        </w:tc>
      </w:tr>
      <w:tr w:rsidR="003A43F8" w:rsidRPr="003A43F8" w14:paraId="3D180799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F8D1F6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R0012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3FB58E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C8DD07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Službena putovanja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7830A1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1.400,00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92722A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330,00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D68EB4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23,57</w:t>
            </w:r>
          </w:p>
        </w:tc>
      </w:tr>
      <w:tr w:rsidR="003A43F8" w:rsidRPr="003A43F8" w14:paraId="0F4C3009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DE8409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R0013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202A9B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B348DB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Službena putovanja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A2CA77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1.100,00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E20D30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238,00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C4D5F4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21,64</w:t>
            </w:r>
          </w:p>
        </w:tc>
      </w:tr>
      <w:tr w:rsidR="003A43F8" w:rsidRPr="003A43F8" w14:paraId="5D9B8625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8DB809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R0013-2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7E0167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ACA9A5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Službena putovanja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98FBD8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1.100,00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A67515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8A85A4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4789C40A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276100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R0013-3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652E86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3214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5AA0F1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Ostale naknade troškova zaposlenima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812637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3.100,00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7D975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855,00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124457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27,58</w:t>
            </w:r>
          </w:p>
        </w:tc>
      </w:tr>
      <w:tr w:rsidR="003A43F8" w:rsidRPr="003A43F8" w14:paraId="2FC149CF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B329D5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R0015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FCB913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3293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F8EA6B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Reprezentacija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E9DF1F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8.000,00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C57D7B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1.023,04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FB323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12,79</w:t>
            </w:r>
          </w:p>
        </w:tc>
      </w:tr>
      <w:tr w:rsidR="003A43F8" w:rsidRPr="003A43F8" w14:paraId="2BC7F40D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539530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R0016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3322A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3299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BC5958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Ostali nespomenuti rashodi poslovanja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606E1C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10082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327,00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F16765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32,70</w:t>
            </w:r>
          </w:p>
        </w:tc>
      </w:tr>
      <w:tr w:rsidR="003A43F8" w:rsidRPr="003A43F8" w14:paraId="7EC6B4FC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EA72E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D4631F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A102002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8F8108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Troškovi lokalnih izbora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F9FA4B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11.200,00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A7E38C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4.299,84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54E44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38,39</w:t>
            </w:r>
          </w:p>
        </w:tc>
      </w:tr>
      <w:tr w:rsidR="003A43F8" w:rsidRPr="003A43F8" w14:paraId="01978DCF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81A1A0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C65BA1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A0D0A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570AD3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11.200,00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EB30DE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4.299,84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29EDE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38,39</w:t>
            </w:r>
          </w:p>
        </w:tc>
      </w:tr>
      <w:tr w:rsidR="003A43F8" w:rsidRPr="003A43F8" w14:paraId="43DC23C4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E27F31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DA5E91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0EAEE2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FBE4BF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11.200,00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74426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4.299,84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123576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38,39</w:t>
            </w:r>
          </w:p>
        </w:tc>
      </w:tr>
      <w:tr w:rsidR="003A43F8" w:rsidRPr="003A43F8" w14:paraId="53EFC96C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F54F5E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R0017-02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69E90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3291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F1E344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Naknade za rad predstavničkih i izvršnih tijela, povjerenstava i slično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4C81CC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11.200,00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04AC6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4.299,84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A55AD8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38,39</w:t>
            </w:r>
          </w:p>
        </w:tc>
      </w:tr>
      <w:tr w:rsidR="003A43F8" w:rsidRPr="003A43F8" w14:paraId="345BAEA4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0F0DD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9320F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A102003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C64632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Proračunska zaliha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23B695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45EB1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15927E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78B17BD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47A37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57F16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FD544C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3BC54E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B119D7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DD3F5D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60630E60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E1A975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D2B8FE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B3BB74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F3FBE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712F12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B96BA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78772AED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32B61A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R0017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4D0E6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3299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12EE9C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Ostali nespomenuti rashodi poslovanja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FCC298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661E18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415EEC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658E9E84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EB6BAF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303D2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A102006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A7A2D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Troškovi promidžbe-Lokalni izbori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61EF47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C9625D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2.331,95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7369F6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77,73</w:t>
            </w:r>
          </w:p>
        </w:tc>
      </w:tr>
      <w:tr w:rsidR="003A43F8" w:rsidRPr="003A43F8" w14:paraId="0EE616B9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B64153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98E514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D094B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E50ED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77EF7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2.331,95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52B083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77,73</w:t>
            </w:r>
          </w:p>
        </w:tc>
      </w:tr>
      <w:tr w:rsidR="003A43F8" w:rsidRPr="003A43F8" w14:paraId="3EA2DC10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025F4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20EA0E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3FA3E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7F6A4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D1CD05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2.331,95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571ED2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77,73</w:t>
            </w:r>
          </w:p>
        </w:tc>
      </w:tr>
      <w:tr w:rsidR="003A43F8" w:rsidRPr="003A43F8" w14:paraId="51C056CB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8E119D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R0017-03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EA8561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3299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AFCAC0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Ostali nespomenuti rashodi poslovanja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A5FFD9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F90E93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2.331,95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4FCEE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77,73</w:t>
            </w:r>
          </w:p>
        </w:tc>
      </w:tr>
      <w:tr w:rsidR="003A43F8" w:rsidRPr="003A43F8" w14:paraId="3EF809D9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ACE876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Kapitalni projekt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02D7C9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K102001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10B41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Nabavka osobnog automobila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7D8F7E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26.000,00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9A9FDF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981431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43190791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C9E95A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AE0475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91DB15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nefinancijske imovine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32A383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26.000,00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5BA8FD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2DBF8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888856A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2440CA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7A57D3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2C1831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proizvedene dugotrajne imovine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4CE062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26.000,00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ECF045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6E69FA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126281A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8731DF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R0016-01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352044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4231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7B907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Prijevozna sredstva u cestovnom prometu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B62935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26.000,00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FBBC74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1D8B1B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6D32A2E8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FDD1B8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Razdjel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075D8B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020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407DA3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JEDINSTVENI UPRAVNI ODJEL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C4A715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3.074.160,00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EEB649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967.607,09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77E8EA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31,48</w:t>
            </w:r>
          </w:p>
        </w:tc>
      </w:tr>
      <w:tr w:rsidR="003A43F8" w:rsidRPr="003A43F8" w14:paraId="4F9BFB0A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AA0981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Glava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DF877D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02001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01B1F4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STRUČNE SLUŽBE OPĆINSKE UPRAVE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B8B669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438.150,00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DEAB3F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129.852,91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007357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29,64</w:t>
            </w:r>
          </w:p>
        </w:tc>
      </w:tr>
      <w:tr w:rsidR="003A43F8" w:rsidRPr="003A43F8" w14:paraId="533939D8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DFA876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Glavni 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F2A1D7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DB83E6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03F0B3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438.150,00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D9D813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129.852,91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E71EA5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29,64</w:t>
            </w:r>
          </w:p>
        </w:tc>
      </w:tr>
      <w:tr w:rsidR="003A43F8" w:rsidRPr="003A43F8" w14:paraId="7381E36A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6CEC8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EBC02A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2010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DBF0FF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Redovan rad Jedinstvenog upravnog odjela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5D5741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438.150,00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8D46B8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129.852,91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82D0E1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29,64</w:t>
            </w:r>
          </w:p>
        </w:tc>
      </w:tr>
      <w:tr w:rsidR="003A43F8" w:rsidRPr="003A43F8" w14:paraId="52CFC2AE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8FE44B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D9F911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A201001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D8D694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Troškovi Jedinstvenog upravnog odjela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50BDD4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428.650,00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334872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123.756,95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132541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28,87</w:t>
            </w:r>
          </w:p>
        </w:tc>
      </w:tr>
      <w:tr w:rsidR="003A43F8" w:rsidRPr="003A43F8" w14:paraId="0D38D46B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76C680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4DF8DB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F4C6FA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264797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428.650,00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3959B2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123.756,95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D6F2DB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28,87</w:t>
            </w:r>
          </w:p>
        </w:tc>
      </w:tr>
      <w:tr w:rsidR="003A43F8" w:rsidRPr="003A43F8" w14:paraId="0103595F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839BCA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A080E5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21B031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zaposlene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1532B6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207.500,00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EB4ED4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59.955,06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DFF94F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28,89</w:t>
            </w:r>
          </w:p>
        </w:tc>
      </w:tr>
      <w:tr w:rsidR="003A43F8" w:rsidRPr="003A43F8" w14:paraId="23F8FF95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888527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R0018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0D0D84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3111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707006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Plaće za redovan rad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2A64D2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150.000,00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E98DD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51.035,92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AF2E99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34,02</w:t>
            </w:r>
          </w:p>
        </w:tc>
      </w:tr>
      <w:tr w:rsidR="003A43F8" w:rsidRPr="003A43F8" w14:paraId="3D1E5483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271BEE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R0019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0B5CAF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3121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93707F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Ostali rashodi za zaposlene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F388F9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E8FCB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335A5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7A017AC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F9CFE4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R0020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4D4D29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3121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39F1BE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Ostali rashodi za zaposlene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9FD75B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B997AF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A0F4A3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12,00</w:t>
            </w:r>
          </w:p>
        </w:tc>
      </w:tr>
      <w:tr w:rsidR="003A43F8" w:rsidRPr="003A43F8" w14:paraId="4AAC6F45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3B8F19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R0020-01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18C1A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3121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C9624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Ostali rashodi za zaposlene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9CB41D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AA847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9A99B0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2B8D3C3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435983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R0021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1D29E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3121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4DD7E6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Ostali rashodi za zaposlene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046F61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D5B541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3B6466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70F60D9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7A0A59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R0022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8FDBC8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3121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936F1C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Ostali rashodi za zaposlene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BE6D5A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19F70D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CB9982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327D4D9D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403134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R0023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507C90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3132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6B83F3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Doprinosi za obvezno zdravstveno osiguranje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55E6F8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EA927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8.319,14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01F76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33,28</w:t>
            </w:r>
          </w:p>
        </w:tc>
      </w:tr>
      <w:tr w:rsidR="003A43F8" w:rsidRPr="003A43F8" w14:paraId="55C080D1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C174B0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4A691A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2E976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772F4E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206.450,00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02A1B6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62.993,85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A6953C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30,51</w:t>
            </w:r>
          </w:p>
        </w:tc>
      </w:tr>
      <w:tr w:rsidR="003A43F8" w:rsidRPr="003A43F8" w14:paraId="46622118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1AA53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R0026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A423B2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9E3214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Službena putovanja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98074E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012F45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270,00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235008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13,50</w:t>
            </w:r>
          </w:p>
        </w:tc>
      </w:tr>
      <w:tr w:rsidR="003A43F8" w:rsidRPr="003A43F8" w14:paraId="250AF8B1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D9C7EB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R0026-01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7B54F8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1B7BD5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Službena putovanja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0E866C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EBC0A3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119,29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EE151C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11,93</w:t>
            </w:r>
          </w:p>
        </w:tc>
      </w:tr>
      <w:tr w:rsidR="003A43F8" w:rsidRPr="003A43F8" w14:paraId="12B1BC3D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F3572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R0027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26407A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286753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Službena putovanja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B4CDB1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E7DCCB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166,60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B2417C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16,66</w:t>
            </w:r>
          </w:p>
        </w:tc>
      </w:tr>
      <w:tr w:rsidR="003A43F8" w:rsidRPr="003A43F8" w14:paraId="35A8E456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78F1C7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R0028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843024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3212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DBC295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Naknade za prijevoz, za rad na terenu i odvojeni život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68B325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16385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999,00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7C8FE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49,95</w:t>
            </w:r>
          </w:p>
        </w:tc>
      </w:tr>
      <w:tr w:rsidR="003A43F8" w:rsidRPr="003A43F8" w14:paraId="77EDFD58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B4C8E2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R0029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2F6895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3213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FFD5A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Stručno usavršavanje zaposlenika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FB3411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AD5647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512,50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77B801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25,63</w:t>
            </w:r>
          </w:p>
        </w:tc>
      </w:tr>
      <w:tr w:rsidR="003A43F8" w:rsidRPr="003A43F8" w14:paraId="0FA925CF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01D170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R0030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708228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3214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E228D5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Ostale naknade troškova zaposlenima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E94E5B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13EB17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1.054,00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D2C183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21,08</w:t>
            </w:r>
          </w:p>
        </w:tc>
      </w:tr>
      <w:tr w:rsidR="003A43F8" w:rsidRPr="003A43F8" w14:paraId="4B105D1C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71C426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R0031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2C38D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3221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8D7EA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Uredski materijal i ostali 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03F96E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28C8FB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3.021,51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571D54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75,54</w:t>
            </w:r>
          </w:p>
        </w:tc>
      </w:tr>
      <w:tr w:rsidR="003A43F8" w:rsidRPr="003A43F8" w14:paraId="1A4DA4E5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DD0E43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R0032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1D02B8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3221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A21FB0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Uredski materijal i ostali 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4A855D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8F1330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2.202,00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8406AC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110,10</w:t>
            </w:r>
          </w:p>
        </w:tc>
      </w:tr>
      <w:tr w:rsidR="003A43F8" w:rsidRPr="003A43F8" w14:paraId="128F1751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FBBB30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R0033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ED07C4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3221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F3C43A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Uredski materijal i ostali 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FC165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2F0E13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313,53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DFBDE6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31,35</w:t>
            </w:r>
          </w:p>
        </w:tc>
      </w:tr>
      <w:tr w:rsidR="003A43F8" w:rsidRPr="003A43F8" w14:paraId="771B6F6F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67E3D5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R0034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0508C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3221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02F8F8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Uredski materijal i ostali 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BA19C2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1EFB4B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3F5C88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BA9802F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28EE79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R0035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F5765D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3223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6EAEF2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Energija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DE5835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7.000,00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8ED323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2.809,83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EAD5BD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40,14</w:t>
            </w:r>
          </w:p>
        </w:tc>
      </w:tr>
      <w:tr w:rsidR="003A43F8" w:rsidRPr="003A43F8" w14:paraId="4D5CE4E6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0A7315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R0036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1D8FA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3223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E1CF5D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Energija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80F842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4E460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55,09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3E2582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5,51</w:t>
            </w:r>
          </w:p>
        </w:tc>
      </w:tr>
      <w:tr w:rsidR="003A43F8" w:rsidRPr="003A43F8" w14:paraId="1282BB7D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FC63AD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R0037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2CB806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3224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08C6E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Materijal i dijelovi za tekuće i investicijsko održavanje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FC378A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8F7F48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B6DE8A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4D1ACAF4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5F711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R0038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4817E0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3224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6CCBF1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Materijal i dijelovi za tekuće i investicijsko održavanje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7CC9CF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FADA87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4257C3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998CCE8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7E8DA5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R0039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B0D246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3225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23B6E3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Sitni inventar i autogume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D00478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1.300,00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EC45F6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E8BF09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00D6FC7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F9BF3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R0040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929802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3225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825B2C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Sitni inventar i autogume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94863F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930F01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577CD5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6670F712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E85F1C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R0041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99E40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1CE580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Usluge telefona, interneta, pošte i prijevoza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414032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ECA87C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2.729,62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AC79A2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54,59</w:t>
            </w:r>
          </w:p>
        </w:tc>
      </w:tr>
      <w:tr w:rsidR="003A43F8" w:rsidRPr="003A43F8" w14:paraId="6C91FCC9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6C35CE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R0042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FCF20C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829EBA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Usluge telefona, interneta, pošte i prijevoza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B4252B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A6B0EC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1.831,64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823481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36,63</w:t>
            </w:r>
          </w:p>
        </w:tc>
      </w:tr>
      <w:tr w:rsidR="003A43F8" w:rsidRPr="003A43F8" w14:paraId="0CC0CD4F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79BA81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R0043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98BC0E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73921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Usluge telefona, interneta, pošte i prijevoza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9B85D1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0D801E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3.928,65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CF321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78,57</w:t>
            </w:r>
          </w:p>
        </w:tc>
      </w:tr>
      <w:tr w:rsidR="003A43F8" w:rsidRPr="003A43F8" w14:paraId="3E8A2EB9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B91115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R0044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752EE9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397718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Usluge telefona, interneta, pošte i prijevoza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EBA9C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2DE024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A0936D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4F223439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62F4DC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R0046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FC73AE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92AD26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Usluge tekućeg i investicijskog  održavanja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AD6C59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C67C5B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419DC3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2177F53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E3A4D6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R0047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DB8CC2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57BC1C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Usluge tekućeg i investicijskog  održavanja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7C5436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5B6F5D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7033BB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AEB33F9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A7C7FD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R0048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5427D5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3233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2CFE2C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Usluge promidžbe i informiranja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C3ABFA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4D77D0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127,44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E5409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25,49</w:t>
            </w:r>
          </w:p>
        </w:tc>
      </w:tr>
      <w:tr w:rsidR="003A43F8" w:rsidRPr="003A43F8" w14:paraId="38CAE845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C35B8D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R0049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01D53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3233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5DA48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Usluge promidžbe i informiranja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7CB69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F749A0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7454DE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F2E0FDA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B3D660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R0050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D7FCE8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3233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B23869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Usluge promidžbe i informiranja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CEEE50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D55B1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B15677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4D996D3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522E1B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R0051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639A97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D27AD8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Komunalne usluge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638BF5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A11B93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170,95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4FC0F0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34,19</w:t>
            </w:r>
          </w:p>
        </w:tc>
      </w:tr>
      <w:tr w:rsidR="003A43F8" w:rsidRPr="003A43F8" w14:paraId="43956522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A7BEC3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R0052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F22432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7770C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Komunalne usluge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12E904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261FC0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121,87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40DE19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24,37</w:t>
            </w:r>
          </w:p>
        </w:tc>
      </w:tr>
      <w:tr w:rsidR="003A43F8" w:rsidRPr="003A43F8" w14:paraId="109F22A8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55910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R0053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EAABFC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3235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78BC1C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Zakupnine i najamnine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796E27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24.000,00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27BA96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10.866,02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D1EC60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45,28</w:t>
            </w:r>
          </w:p>
        </w:tc>
      </w:tr>
      <w:tr w:rsidR="003A43F8" w:rsidRPr="003A43F8" w14:paraId="6F5899D7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401380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R0053-01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DCF832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3236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CE7D08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Zdravstvene i veterinarske usluge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38997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A639DA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AA3F77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743D887B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12CD9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R0054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D66A0E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3237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389A5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Intelektualne i osobne usluge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785A0D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8.000,00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C7862D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175EE2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760C148E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7A9D9B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R0055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A12CF4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3237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EA773E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Intelektualne i osobne usluge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915F78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AC4C52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9CBAF2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5C58992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87D892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R0056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03FA9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3237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AB0F64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Intelektualne i osobne usluge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1E5CF7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85442B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8F914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6CD98044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63B56A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R0057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D78B38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3237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A8C91A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Intelektualne i osobne usluge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DBD337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E6C877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1.470,69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494D5C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49,02</w:t>
            </w:r>
          </w:p>
        </w:tc>
      </w:tr>
      <w:tr w:rsidR="003A43F8" w:rsidRPr="003A43F8" w14:paraId="74A2AD3D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F1A962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R0057-01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9FF544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3237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350CFE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Intelektualne i osobne usluge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E43CB6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13.750,00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9DEC7A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2.500,00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29EE42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18,18</w:t>
            </w:r>
          </w:p>
        </w:tc>
      </w:tr>
      <w:tr w:rsidR="003A43F8" w:rsidRPr="003A43F8" w14:paraId="3CF5E1F0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FDCE28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R0260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7EB98D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3238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452EEE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Računalne usluge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CA417B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7.500,00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E2EB4B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0D816F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35DF90C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FE996B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R0058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F47E53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3239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3136B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Ostale usluge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F0BD15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36A8A1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940508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36C59DB6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7282F6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R0059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BB0624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3239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8B73D6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Ostale usluge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8BB325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872E1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9.267,40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D00E7B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46,34</w:t>
            </w:r>
          </w:p>
        </w:tc>
      </w:tr>
      <w:tr w:rsidR="003A43F8" w:rsidRPr="003A43F8" w14:paraId="34627507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640273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R0060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62DF3A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3292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BE912C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Premije osiguranja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7813BE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3E2B7F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BB89CC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AB08445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0304A0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R0061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7941EF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3292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874EDA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Premije osiguranja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8CF010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8675B1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405,38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01D2F6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40,54</w:t>
            </w:r>
          </w:p>
        </w:tc>
      </w:tr>
      <w:tr w:rsidR="003A43F8" w:rsidRPr="003A43F8" w14:paraId="76D4E8E1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0CF1C9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R0062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488984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3293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47E52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Reprezentacija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C2F792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446A24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315,49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4CCFB6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15,77</w:t>
            </w:r>
          </w:p>
        </w:tc>
      </w:tr>
      <w:tr w:rsidR="003A43F8" w:rsidRPr="003A43F8" w14:paraId="59B40DBE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0F6F52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R0063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D27A4E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3294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4EEBDB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Članarine i norme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5F0D02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26E245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674CB9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4DE2716B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B801C5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R0064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CC528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3295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86067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Pristojbe i naknade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1B3CB4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989D21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46,45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74D5C8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4,65</w:t>
            </w:r>
          </w:p>
        </w:tc>
      </w:tr>
      <w:tr w:rsidR="003A43F8" w:rsidRPr="003A43F8" w14:paraId="3F0B67DE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325E45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R0065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FB4FE7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3295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D92416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Pristojbe i naknade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EE3925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B71D47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66,67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8F1CB2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3,33</w:t>
            </w:r>
          </w:p>
        </w:tc>
      </w:tr>
      <w:tr w:rsidR="003A43F8" w:rsidRPr="003A43F8" w14:paraId="1B47A807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39C7B2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R0066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52E4AC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3295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BF7C7E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Pristojbe i naknade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BBCBC5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291294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98,42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5E91E9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19,68</w:t>
            </w:r>
          </w:p>
        </w:tc>
      </w:tr>
      <w:tr w:rsidR="003A43F8" w:rsidRPr="003A43F8" w14:paraId="093382B2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05E33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lastRenderedPageBreak/>
              <w:t>R0064-01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EAAA8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3296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09D701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Troškovi sudskih postupaka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2E2C54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B800C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4.147,59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E038C8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20,74</w:t>
            </w:r>
          </w:p>
        </w:tc>
      </w:tr>
      <w:tr w:rsidR="003A43F8" w:rsidRPr="003A43F8" w14:paraId="0B9C2A4F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829A41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R0067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089778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3299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BC2A9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Ostali nespomenuti rashodi poslovanja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1BB094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F5F862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13.376,22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EAADAE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66,88</w:t>
            </w:r>
          </w:p>
        </w:tc>
      </w:tr>
      <w:tr w:rsidR="003A43F8" w:rsidRPr="003A43F8" w14:paraId="52A0E925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10FC52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R0259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0A782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3299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DB1337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Ostali nespomenuti rashodi poslovanja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210F8E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18.400,00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028D1F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90BBEB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750B471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21D08C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EE6C06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570819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Financijski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82881F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14.000,00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0E506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808,04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12F1BF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5,77</w:t>
            </w:r>
          </w:p>
        </w:tc>
      </w:tr>
      <w:tr w:rsidR="003A43F8" w:rsidRPr="003A43F8" w14:paraId="21874C9A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E27012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R0068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9634F8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3431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1EECBD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Bankarske usluge i usluge platnog prometa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10F53E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413439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2152DB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BA0D208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E926D3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R0069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27586F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3431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1C7885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Bankarske usluge i usluge platnog prometa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EC6974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3A6233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806,42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7A18CB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26,88</w:t>
            </w:r>
          </w:p>
        </w:tc>
      </w:tr>
      <w:tr w:rsidR="003A43F8" w:rsidRPr="003A43F8" w14:paraId="19B3C51C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3A6263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R0070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81402D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3433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2BEA2B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Zatezne kamate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67421F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046D28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1,62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807437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0,02</w:t>
            </w:r>
          </w:p>
        </w:tc>
      </w:tr>
      <w:tr w:rsidR="003A43F8" w:rsidRPr="003A43F8" w14:paraId="387D968D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09D825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9DFBC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8D1CA2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donacije, kazne, naknade šteta i kapitalne pomoći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451C7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D6233C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B697A1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67AFB9A5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505830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R0071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F807B4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3831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F066DE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Naknade šteta pravnim i fizičkim osobama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4B2C40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91738A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AE53F0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6AA51697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B71E16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AE227C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A201002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11CEFF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Nabava opreme,računalnih programa i druge imovine za potrebe JUO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E2D7A3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1B67A6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665,99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081B26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16,65</w:t>
            </w:r>
          </w:p>
        </w:tc>
      </w:tr>
      <w:tr w:rsidR="003A43F8" w:rsidRPr="003A43F8" w14:paraId="034D1528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A60998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6EE1DB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7F5E6B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nefinancijske imovine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FA1DFE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16F1A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665,99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B40E2E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16,65</w:t>
            </w:r>
          </w:p>
        </w:tc>
      </w:tr>
      <w:tr w:rsidR="003A43F8" w:rsidRPr="003A43F8" w14:paraId="5A55F37B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F31483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0AC580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EB9BA3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proizvedene dugotrajne imovine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628C5B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536B8A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665,99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F55D19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16,65</w:t>
            </w:r>
          </w:p>
        </w:tc>
      </w:tr>
      <w:tr w:rsidR="003A43F8" w:rsidRPr="003A43F8" w14:paraId="0410D139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E6A91E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R0072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96CD53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4221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F3C679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Uredska oprema i namještaj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B5EBFB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CED50E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665,99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745992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22,20</w:t>
            </w:r>
          </w:p>
        </w:tc>
      </w:tr>
      <w:tr w:rsidR="003A43F8" w:rsidRPr="003A43F8" w14:paraId="6B02C374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43734B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R0073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4ED8B5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4262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806AFE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Ulaganja u računalne programe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396954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2E950E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BD2A4A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CC3466A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411197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F0C0DC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A201008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C787F2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Izdaci za otplatu glavnice primljenih zajmova od drž.proračuna-kratkoročnih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5B3C81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D0F5BD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5.429,97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441AC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98,73</w:t>
            </w:r>
          </w:p>
        </w:tc>
      </w:tr>
      <w:tr w:rsidR="003A43F8" w:rsidRPr="003A43F8" w14:paraId="190C4E87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A71245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8C745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4586A7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Izdaci za financijsku imovinu i otplate zajmova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EFA871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C1E62D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5.429,97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4C29CF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98,73</w:t>
            </w:r>
          </w:p>
        </w:tc>
      </w:tr>
      <w:tr w:rsidR="003A43F8" w:rsidRPr="003A43F8" w14:paraId="652B3D0D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82D5DA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F6D68A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3551BA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Izdaci za otplatu glavnice primljenih kredita i zajmova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3136E1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B7496E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5.429,97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CD9DC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98,73</w:t>
            </w:r>
          </w:p>
        </w:tc>
      </w:tr>
      <w:tr w:rsidR="003A43F8" w:rsidRPr="003A43F8" w14:paraId="7D0BF6C1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6D2006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R0074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167343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5471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F4BA51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Otplata glavnice primljenih zajmova od državnog proračuna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408F4D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5.500,00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6A4C16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5.429,97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99B7CB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98,73</w:t>
            </w:r>
          </w:p>
        </w:tc>
      </w:tr>
      <w:tr w:rsidR="003A43F8" w:rsidRPr="003A43F8" w14:paraId="6786CC19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F06437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Glava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E5842D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02002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B0A0F6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URED NAČELNIKA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BFE74B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36.710,00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BD1033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4.601,26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C76758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12,53</w:t>
            </w:r>
          </w:p>
        </w:tc>
      </w:tr>
      <w:tr w:rsidR="003A43F8" w:rsidRPr="003A43F8" w14:paraId="2FDFF59E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950CD3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Glavni 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BDCE98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4F6DAC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D32A5F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36.710,00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B166AC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4.601,26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60BDB1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12,53</w:t>
            </w:r>
          </w:p>
        </w:tc>
      </w:tr>
      <w:tr w:rsidR="003A43F8" w:rsidRPr="003A43F8" w14:paraId="50AF5429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DDE6B1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8BF302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9A6A64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Osnovne aktivnosti ureda načelnika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946ADE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36.710,00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78AD10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4.601,26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8216B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12,53</w:t>
            </w:r>
          </w:p>
        </w:tc>
      </w:tr>
      <w:tr w:rsidR="003A43F8" w:rsidRPr="003A43F8" w14:paraId="531B7264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13C7A4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82B669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A202001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40B40E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Program protokola, manifestacija,obilježavanje blagdana i Dana Općine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EC6223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21.000,00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1C076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3.076,26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853D4E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14,65</w:t>
            </w:r>
          </w:p>
        </w:tc>
      </w:tr>
      <w:tr w:rsidR="003A43F8" w:rsidRPr="003A43F8" w14:paraId="4F4796B7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F00435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8233DD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B090D0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463CF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21.000,00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29D547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3.076,26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8BDAA9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14,65</w:t>
            </w:r>
          </w:p>
        </w:tc>
      </w:tr>
      <w:tr w:rsidR="003A43F8" w:rsidRPr="003A43F8" w14:paraId="08623486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86DCC1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73C420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DBD3FE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048B65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088F1E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3.076,26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0B4851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14,65</w:t>
            </w:r>
          </w:p>
        </w:tc>
      </w:tr>
      <w:tr w:rsidR="003A43F8" w:rsidRPr="003A43F8" w14:paraId="538BAEB7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A85AD8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R0078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5E09E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3233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3ADB24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Usluge promidžbe i informiranja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99E7C0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009182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2.507,51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7F02A1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12,54</w:t>
            </w:r>
          </w:p>
        </w:tc>
      </w:tr>
      <w:tr w:rsidR="003A43F8" w:rsidRPr="003A43F8" w14:paraId="0E3F847F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BA7B6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R0079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D1DA90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3299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5E9BC9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Ostali nespomenuti rashodi poslovanja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2F3F6D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51932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568,75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8876BC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56,88</w:t>
            </w:r>
          </w:p>
        </w:tc>
      </w:tr>
      <w:tr w:rsidR="003A43F8" w:rsidRPr="003A43F8" w14:paraId="20C91549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CABAA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D6678B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A202002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F31261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Potpore i pokroviteljstva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B8E5F7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FF1841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F66409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40C140A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D4253F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49CA27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810B63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42B752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2397DA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2975E5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64405587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E699FF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529D85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15E2C5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donacije, kazne, naknade šteta i kapitalne pomoći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4D80D8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F8BBA8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E808A2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78A7798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1DFCB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R0081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074450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3811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788196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Tekuće donacije u novcu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B421B7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224944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05993D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37AF5C5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1ABD0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AD2F2A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A202003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9B428E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Članarina-LAG 5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F928BF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40FB52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9A67F9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32,00</w:t>
            </w:r>
          </w:p>
        </w:tc>
      </w:tr>
      <w:tr w:rsidR="003A43F8" w:rsidRPr="003A43F8" w14:paraId="69D69A33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F33358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A9A116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39B6D1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CB429A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6AEA48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4EB16C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32,00</w:t>
            </w:r>
          </w:p>
        </w:tc>
      </w:tr>
      <w:tr w:rsidR="003A43F8" w:rsidRPr="003A43F8" w14:paraId="59712794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8E68DA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FD5854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D65E7E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97F5CB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614CEC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74E146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32,00</w:t>
            </w:r>
          </w:p>
        </w:tc>
      </w:tr>
      <w:tr w:rsidR="003A43F8" w:rsidRPr="003A43F8" w14:paraId="0BC0812C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5083E2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R0082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844E21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3294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A16AB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Članarine i norme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888FD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E038B1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8FAE21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32,00</w:t>
            </w:r>
          </w:p>
        </w:tc>
      </w:tr>
      <w:tr w:rsidR="003A43F8" w:rsidRPr="003A43F8" w14:paraId="5FEE1845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3282F4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7AA9CC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A202004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74D13A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Članarina FLAG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2F7983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F97C98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350,00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D1A2AF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70,00</w:t>
            </w:r>
          </w:p>
        </w:tc>
      </w:tr>
      <w:tr w:rsidR="003A43F8" w:rsidRPr="003A43F8" w14:paraId="59202E99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C25FC2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8479CB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E5400E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7B48C3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7501F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350,00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7D81EB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70,00</w:t>
            </w:r>
          </w:p>
        </w:tc>
      </w:tr>
      <w:tr w:rsidR="003A43F8" w:rsidRPr="003A43F8" w14:paraId="433D8012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A879A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450B05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8B142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090649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E6F176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350,00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6E250A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70,00</w:t>
            </w:r>
          </w:p>
        </w:tc>
      </w:tr>
      <w:tr w:rsidR="003A43F8" w:rsidRPr="003A43F8" w14:paraId="087A3EBD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67051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R0083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03BE37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3294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491C2A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Članarine i norme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6E4DDD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1ED61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350,00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B084CE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70,00</w:t>
            </w:r>
          </w:p>
        </w:tc>
      </w:tr>
      <w:tr w:rsidR="003A43F8" w:rsidRPr="003A43F8" w14:paraId="630F25CE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4C59AD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BD1530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A202005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86B7DE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Članarina Udruga općina i gradova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ECAB80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02B09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C3D9F2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CC0E929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72A483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C226EC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FFFC21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C606B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4FC2E7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9037F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338BCF86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FBD943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6EC2FB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DF0481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60B744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07979E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F45604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750268B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5A5286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R0084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C0C311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3294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AC41D3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Članarine i norme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0A29DE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991752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48FE4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CADDA31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8E344D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D3C0B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A202006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96296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Promidžba i ostale nespomenute usluge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2BFB30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F44067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FB98EF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429200F1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498627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055E5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A003E6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6664A8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D472DA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EB0755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D44461E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63AE6D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CB6459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79834A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527D39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EE00A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9CFA8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2956537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F42B96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R0085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DCF695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3299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9097FB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Ostali nespomenuti rashodi poslovanja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76013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618DA5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27C38A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8E85934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858919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lastRenderedPageBreak/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8D6714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A202008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5C4815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Izrada Provedbenog plana strateških projekata 2022-2025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EA2CA9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1.710,00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41B5A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855,00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1E1A7A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50,00</w:t>
            </w:r>
          </w:p>
        </w:tc>
      </w:tr>
      <w:tr w:rsidR="003A43F8" w:rsidRPr="003A43F8" w14:paraId="67DA1F2A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4B2DC9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CC51EE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3FC83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nefinancijske imovine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6F1556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1.710,00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652AD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855,00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B28D0A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50,00</w:t>
            </w:r>
          </w:p>
        </w:tc>
      </w:tr>
      <w:tr w:rsidR="003A43F8" w:rsidRPr="003A43F8" w14:paraId="6AF64C39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EA6F9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DC7CBD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4E31A9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proizvedene dugotrajne imovine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77F207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1.710,00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30C5AF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855,00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0A1C8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50,00</w:t>
            </w:r>
          </w:p>
        </w:tc>
      </w:tr>
      <w:tr w:rsidR="003A43F8" w:rsidRPr="003A43F8" w14:paraId="2D5AE164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5D7225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R0084-02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4D325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4264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191A33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Ostala nematerijalna proizvedena imovina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B2FBD9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1.710,00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18820D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855,00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E5FD42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50,00</w:t>
            </w:r>
          </w:p>
        </w:tc>
      </w:tr>
      <w:tr w:rsidR="003A43F8" w:rsidRPr="003A43F8" w14:paraId="27FFD40C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285918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Kapitalni projekt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2C6D2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K202001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863BF0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Nabava namještaja za ured načelnika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5A4CEF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EA53FA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48907D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57E625E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C76A8A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F2FDAE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9EE263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nefinancijske imovine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03CD25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85E1C9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D7B7D3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DC1DAC8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C90985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23267C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2C318A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proizvedene dugotrajne imovine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1967C3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2832E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234C6F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4C625DFA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F2F77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R0085-01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40C244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4221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0D9DE9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Uredska oprema i namještaj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13E06E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9A910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BBB52C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528BBBB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4BC0B9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Glava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D14D26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02003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2D7B44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KULTURA,SPORT,REKREACIJA I TEHNIČKA KULTURA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82B9D9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60.500,00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C49CAF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25.830,10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FBBA5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42,69</w:t>
            </w:r>
          </w:p>
        </w:tc>
      </w:tr>
      <w:tr w:rsidR="003A43F8" w:rsidRPr="003A43F8" w14:paraId="14EF97A2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6B6AEC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Glavni 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95BEAD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64C750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E322EE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60.500,00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3D8DC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25.830,10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275314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42,69</w:t>
            </w:r>
          </w:p>
        </w:tc>
      </w:tr>
      <w:tr w:rsidR="003A43F8" w:rsidRPr="003A43F8" w14:paraId="7BDB61FC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698CFA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F62530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2031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A17A02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Javne potrebe u kulturi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76736E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7.500,00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DB2341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6.000,00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885B0C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80,00</w:t>
            </w:r>
          </w:p>
        </w:tc>
      </w:tr>
      <w:tr w:rsidR="003A43F8" w:rsidRPr="003A43F8" w14:paraId="546AD3AE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A4AFA6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974429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A203101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C2A7AA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Potpore udrugama u kulturi za redovne aktivnosti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4B071E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00E497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F261E7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90,91</w:t>
            </w:r>
          </w:p>
        </w:tc>
      </w:tr>
      <w:tr w:rsidR="003A43F8" w:rsidRPr="003A43F8" w14:paraId="7C465F48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147930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1DF4A3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E2E999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CC7E50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BA9A14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9DA81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90,91</w:t>
            </w:r>
          </w:p>
        </w:tc>
      </w:tr>
      <w:tr w:rsidR="003A43F8" w:rsidRPr="003A43F8" w14:paraId="508D01F0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2C240B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138CA1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AAE0E5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donacije, kazne, naknade šteta i kapitalne pomoći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2687FE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DFFEDD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E54A6B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90,91</w:t>
            </w:r>
          </w:p>
        </w:tc>
      </w:tr>
      <w:tr w:rsidR="003A43F8" w:rsidRPr="003A43F8" w14:paraId="18D2E0A3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C90424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R0086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4AB14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3811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D8089D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Tekuće donacije u novcu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735307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5.500,00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E91D90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C40463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90,91</w:t>
            </w:r>
          </w:p>
        </w:tc>
      </w:tr>
      <w:tr w:rsidR="003A43F8" w:rsidRPr="003A43F8" w14:paraId="4A587BF4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D007E3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6F6FC3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A203103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C379E8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Tekuće donacije vjerskim zajednicama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CC9903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BAF3CE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C0C52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964A834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F98131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822005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B7434B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41831C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F3A16B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287A8D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15E5B25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595AEF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A668FB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BA4A36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donacije, kazne, naknade šteta i kapitalne pomoći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61E195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BBECD7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1DC095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33DD67F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BDB517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R0088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7D01BF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3811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5CDB5C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Tekuće donacije u novcu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FC24ED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57112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3AD65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52AD750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65A888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A3453F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A203105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486426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Potpore udrugama za zaštitu lokalnih tradicionalnih vrijednosti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DAD9C0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8472D4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DA1D9B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100,00</w:t>
            </w:r>
          </w:p>
        </w:tc>
      </w:tr>
      <w:tr w:rsidR="003A43F8" w:rsidRPr="003A43F8" w14:paraId="48748133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79305F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E5959E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4DBE0F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251637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761342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71B96C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100,00</w:t>
            </w:r>
          </w:p>
        </w:tc>
      </w:tr>
      <w:tr w:rsidR="003A43F8" w:rsidRPr="003A43F8" w14:paraId="5C9F08D7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88D55B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11F608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BC6A9E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donacije, kazne, naknade šteta i kapitalne pomoći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F6FF53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51F9FC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940F90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100,00</w:t>
            </w:r>
          </w:p>
        </w:tc>
      </w:tr>
      <w:tr w:rsidR="003A43F8" w:rsidRPr="003A43F8" w14:paraId="7AE1A76D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C2304E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R0089-01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67F37B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3811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988D9E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Tekuće donacije u novcu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21CEAE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A6D8F2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8193A6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100,00</w:t>
            </w:r>
          </w:p>
        </w:tc>
      </w:tr>
      <w:tr w:rsidR="003A43F8" w:rsidRPr="003A43F8" w14:paraId="12C983EB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DE0FB1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B0E140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2032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623F70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Ostali programi javnih potreba u društvenim djelatnostima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CC8023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8.000,00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00A90F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1.907,10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0680D0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23,84</w:t>
            </w:r>
          </w:p>
        </w:tc>
      </w:tr>
      <w:tr w:rsidR="003A43F8" w:rsidRPr="003A43F8" w14:paraId="7956B5E8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7D679D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A0CA15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A203201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9672F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Sufinanciranje otočnih kulturno društvenih manifestacija u organizaciji Općine Mljet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3C4C72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F189B6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E0D8FE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4AC99219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E8D847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61E799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A2BFCA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487BE1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693B5F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BB8C77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7D5CBDC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F6AFC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FC3732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825D95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donacije, kazne, naknade šteta i kapitalne pomoći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F10AD1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DCCF8D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B730D6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6DBC54A5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FFA8D8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R0091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A14C01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3811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91963A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Tekuće donacije u novcu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E11EEB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0FEC60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8FFF08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0F8F486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D082EB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DF4BDD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A203202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123536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Sufinanciranje otočnih kulturno društvenih manifestacija uz lokalne blagdane u organizaciji MO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431A6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05839D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257,10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3B063F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12,86</w:t>
            </w:r>
          </w:p>
        </w:tc>
      </w:tr>
      <w:tr w:rsidR="003A43F8" w:rsidRPr="003A43F8" w14:paraId="337ADB26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9C965B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E4FD75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8046DA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F0A70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744397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257,10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F5E65F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12,86</w:t>
            </w:r>
          </w:p>
        </w:tc>
      </w:tr>
      <w:tr w:rsidR="003A43F8" w:rsidRPr="003A43F8" w14:paraId="389144CB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B36048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25903C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BF243A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donacije, kazne, naknade šteta i kapitalne pomoći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81B3D0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800448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257,10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D52B25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12,86</w:t>
            </w:r>
          </w:p>
        </w:tc>
      </w:tr>
      <w:tr w:rsidR="003A43F8" w:rsidRPr="003A43F8" w14:paraId="0F47DC99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80903A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R0092-01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CDCEFD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3811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2E9AEF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Tekuće donacije u novcu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9EB46B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204279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257,10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470325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12,86</w:t>
            </w:r>
          </w:p>
        </w:tc>
      </w:tr>
      <w:tr w:rsidR="003A43F8" w:rsidRPr="003A43F8" w14:paraId="4341CB84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2E68B6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17F0CF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A203203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221470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Sufinanciranje otočno kulturno društvenih manifestacija u organizaciji drugih organizatora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1AFD08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0DEDEB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1.650,00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11239D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33,00</w:t>
            </w:r>
          </w:p>
        </w:tc>
      </w:tr>
      <w:tr w:rsidR="003A43F8" w:rsidRPr="003A43F8" w14:paraId="48766191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E295BB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AFA63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4884AB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BA669C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A34CC5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1.650,00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8FDF4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33,00</w:t>
            </w:r>
          </w:p>
        </w:tc>
      </w:tr>
      <w:tr w:rsidR="003A43F8" w:rsidRPr="003A43F8" w14:paraId="7FB372DF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089D44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A1E1D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761CF7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donacije, kazne, naknade šteta i kapitalne pomoći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E61162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D9B645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1.650,00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D64D10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33,00</w:t>
            </w:r>
          </w:p>
        </w:tc>
      </w:tr>
      <w:tr w:rsidR="003A43F8" w:rsidRPr="003A43F8" w14:paraId="1EDA4361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24ACED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R0092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AEE1BC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3811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BAD271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Tekuće donacije u novcu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CC1903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8C69FA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1.650,00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6E7349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33,00</w:t>
            </w:r>
          </w:p>
        </w:tc>
      </w:tr>
      <w:tr w:rsidR="003A43F8" w:rsidRPr="003A43F8" w14:paraId="2AF4317A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5799B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9B09AC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2033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72FB9C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Javne poptrebe u sportu,rekreaciji i slično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F8266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11.500,00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6E5D59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7.958,50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A4101E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69,20</w:t>
            </w:r>
          </w:p>
        </w:tc>
      </w:tr>
      <w:tr w:rsidR="003A43F8" w:rsidRPr="003A43F8" w14:paraId="5491EF99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51ACE5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lastRenderedPageBreak/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06AC23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A203301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AA96CF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Potpora otočnim udrugama u oblasti sporta i rekreacije za redovne aktivnosti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0C5B69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BFA928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3.500,00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6D500F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70,00</w:t>
            </w:r>
          </w:p>
        </w:tc>
      </w:tr>
      <w:tr w:rsidR="003A43F8" w:rsidRPr="003A43F8" w14:paraId="1383EBFA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DA1967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B1599C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6B89B8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333E4D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8DEA83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3.500,00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0E7B12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70,00</w:t>
            </w:r>
          </w:p>
        </w:tc>
      </w:tr>
      <w:tr w:rsidR="003A43F8" w:rsidRPr="003A43F8" w14:paraId="0F80C483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700A23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E5D2F3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7E9332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donacije, kazne, naknade šteta i kapitalne pomoći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85B9DC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DBFDF5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3.500,00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4E8BBF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70,00</w:t>
            </w:r>
          </w:p>
        </w:tc>
      </w:tr>
      <w:tr w:rsidR="003A43F8" w:rsidRPr="003A43F8" w14:paraId="742E0DE0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9FF82C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R0093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A48ADB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3811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13CF96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Tekuće donacije u novcu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B38DFE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FF2619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3.500,00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09661A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70,00</w:t>
            </w:r>
          </w:p>
        </w:tc>
      </w:tr>
      <w:tr w:rsidR="003A43F8" w:rsidRPr="003A43F8" w14:paraId="0DFA2E34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5D7370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C66A35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A203302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895295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Sufinanciranje otočnih sportsko rekreacijskih manifestacija u organizaciji Općine Mljet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D605F5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536CA9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1.200,00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208282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120,00</w:t>
            </w:r>
          </w:p>
        </w:tc>
      </w:tr>
      <w:tr w:rsidR="003A43F8" w:rsidRPr="003A43F8" w14:paraId="2511CEA6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1CB2AE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A3AB31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8F66AC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06A347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56BCEE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1.200,00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3EEA3E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120,00</w:t>
            </w:r>
          </w:p>
        </w:tc>
      </w:tr>
      <w:tr w:rsidR="003A43F8" w:rsidRPr="003A43F8" w14:paraId="07564D98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7317CF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093CE3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15B26E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donacije, kazne, naknade šteta i kapitalne pomoći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0F0C06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F128CE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1.200,00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B4776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120,00</w:t>
            </w:r>
          </w:p>
        </w:tc>
      </w:tr>
      <w:tr w:rsidR="003A43F8" w:rsidRPr="003A43F8" w14:paraId="67BEE17E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4EB6E2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R0094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6ED8EE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3811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29031B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Tekuće donacije u novcu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0D05F1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DC1FB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1.200,00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BB988B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120,00</w:t>
            </w:r>
          </w:p>
        </w:tc>
      </w:tr>
      <w:tr w:rsidR="003A43F8" w:rsidRPr="003A43F8" w14:paraId="457E72D1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0DD992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048789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A203303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46ADB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Sufinanciranje otočnih sportsko rekreacijskih manifestacija u organizaciji drugih organizatora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D8236B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77AEFE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3.258,50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251C1A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81,46</w:t>
            </w:r>
          </w:p>
        </w:tc>
      </w:tr>
      <w:tr w:rsidR="003A43F8" w:rsidRPr="003A43F8" w14:paraId="198B169C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F07854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E90EE5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913D7D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4B5BE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B113A6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3.258,50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EFA75E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81,46</w:t>
            </w:r>
          </w:p>
        </w:tc>
      </w:tr>
      <w:tr w:rsidR="003A43F8" w:rsidRPr="003A43F8" w14:paraId="09153979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7EF2EE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DE7DBD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E8B0B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donacije, kazne, naknade šteta i kapitalne pomoći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3D0944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D5574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3.258,50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A82702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81,46</w:t>
            </w:r>
          </w:p>
        </w:tc>
      </w:tr>
      <w:tr w:rsidR="003A43F8" w:rsidRPr="003A43F8" w14:paraId="64CF662B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E4A9E5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R0094-01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FAA339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3811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F8A37F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Tekuće donacije u novcu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490FDB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961C47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3.258,50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6BB26E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81,46</w:t>
            </w:r>
          </w:p>
        </w:tc>
      </w:tr>
      <w:tr w:rsidR="003A43F8" w:rsidRPr="003A43F8" w14:paraId="68D521C7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38F771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D7427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A203304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A1D4B5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Potpore Općinskom savezu udruga u sportu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0DFEAF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94720C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8C1AB4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A86590C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37DBEB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A0A29C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2F1931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8A453A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32A5BB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B0DC68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7051B5AA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F13151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A1E387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688D1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donacije, kazne, naknade šteta i kapitalne pomoći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9F961C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F27FE0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4864D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74067440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9B33CF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R0094-02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375DB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3811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31260D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Tekuće donacije u novcu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318DBA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BAFC2E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D4EFF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A153730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A6AAD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2F3FF9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A203305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A16B1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Održavanje, uređivanje i označavanje otočnih planinarskih staza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9661B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03090B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22B818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6833A876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AF3252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CE5052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904C8F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9DC2D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A4833D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EF92CA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F769EB2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0D298F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A42733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24A4BF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donacije, kazne, naknade šteta i kapitalne pomoći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50ED7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6B1D03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E8D580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4CDD2149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4B2D53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R0094-03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BA9EAC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3811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09FD72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Tekuće donacije u novcu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F0E333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ECF66F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5AF305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362DA841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A52DE8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82F1E2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2035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2A3D05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Javne potrebe u osnovnom školstvu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17BCF0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33.500,00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5C309D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9.964,50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65CEE4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29,74</w:t>
            </w:r>
          </w:p>
        </w:tc>
      </w:tr>
      <w:tr w:rsidR="003A43F8" w:rsidRPr="003A43F8" w14:paraId="454A9F21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09CA1A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3F1530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A203501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0C61C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Potpora za školske i izvan školske aktivnosti - OŠ Mljet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100EB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16.500,00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D128E1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7.053,50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BE257A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42,75</w:t>
            </w:r>
          </w:p>
        </w:tc>
      </w:tr>
      <w:tr w:rsidR="003A43F8" w:rsidRPr="003A43F8" w14:paraId="736565C9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AC7849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3355E6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1738A4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88DB9F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16.500,00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023F43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7.053,50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E5D111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42,75</w:t>
            </w:r>
          </w:p>
        </w:tc>
      </w:tr>
      <w:tr w:rsidR="003A43F8" w:rsidRPr="003A43F8" w14:paraId="1433DC55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FEC65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0B7D8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3DB64E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donacije, kazne, naknade šteta i kapitalne pomoći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2BBE3D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16.500,00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D207FB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7.053,50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2D0ED7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42,75</w:t>
            </w:r>
          </w:p>
        </w:tc>
      </w:tr>
      <w:tr w:rsidR="003A43F8" w:rsidRPr="003A43F8" w14:paraId="279BA45E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4986F6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R0095-01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6F5FFE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3811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6664F8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Tekuće donacije u novcu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E06B4E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5.500,00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25601B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7.053,50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88CAB7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128,25</w:t>
            </w:r>
          </w:p>
        </w:tc>
      </w:tr>
      <w:tr w:rsidR="003A43F8" w:rsidRPr="003A43F8" w14:paraId="5D5A82F5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8FD685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R0095-02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C98A24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3811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69755D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Tekuće donacije u novcu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6C5DCB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FB16C1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48C81C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661727F0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45ED38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R0095-05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4E6032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3811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71343E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Tekuće donacije u novcu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922092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9.000,00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C61B8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19BA9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6E2E7C6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164052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5271A7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A203502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82E100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Sufinanciranje privremenog i povremenog smještaja školskog osoblja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A29D87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262846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2.911,00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87F4E1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29,11</w:t>
            </w:r>
          </w:p>
        </w:tc>
      </w:tr>
      <w:tr w:rsidR="003A43F8" w:rsidRPr="003A43F8" w14:paraId="545150D3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9E26B9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E46B02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8E0FE1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A80B97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757961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2.911,00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624FED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29,11</w:t>
            </w:r>
          </w:p>
        </w:tc>
      </w:tr>
      <w:tr w:rsidR="003A43F8" w:rsidRPr="003A43F8" w14:paraId="7D5FE2FE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E969CD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30CF84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9D401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donacije, kazne, naknade šteta i kapitalne pomoći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2AF8D3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3C95AF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2.911,00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EB2688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29,11</w:t>
            </w:r>
          </w:p>
        </w:tc>
      </w:tr>
      <w:tr w:rsidR="003A43F8" w:rsidRPr="003A43F8" w14:paraId="193C9261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2942B1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R0095-03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9455B0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3811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4C227A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Tekuće donacije u novcu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7784B7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CF51D7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2.911,00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277CE9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29,11</w:t>
            </w:r>
          </w:p>
        </w:tc>
      </w:tr>
      <w:tr w:rsidR="003A43F8" w:rsidRPr="003A43F8" w14:paraId="73570166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3C856D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7B7B05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A203503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CF51C0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Sufinanciranje nabavke školskog materijala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41F0C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7.000,00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6BE8B6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6F8015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2F7498E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BDD8DC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D940DF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E78E8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553787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7.000,00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E40E8C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B3031E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BA2544A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3CD8FD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0153C3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9B3305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donacije, kazne, naknade šteta i kapitalne pomoći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A5356B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7.000,00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A31CEB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3D348F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55DF1A8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D8875B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R0095-04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7180D3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3811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0BF27C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Tekuće donacije u novcu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065FDC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7.000,00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C6425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7ECE01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6B85E739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00C73F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Glava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8C91AC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02004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615148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SOCIJALNA SKRB I ZDRAVSTVENA ZAŠTITA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1C1E09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42.300,00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D15D9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7.766,09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BFF484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18,36</w:t>
            </w:r>
          </w:p>
        </w:tc>
      </w:tr>
      <w:tr w:rsidR="003A43F8" w:rsidRPr="003A43F8" w14:paraId="4FD3BB3A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B045E7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Glavni 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1A885F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9276DC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8AB557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42.300,00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FFA9EE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7.766,09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AEFAA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18,36</w:t>
            </w:r>
          </w:p>
        </w:tc>
      </w:tr>
      <w:tr w:rsidR="003A43F8" w:rsidRPr="003A43F8" w14:paraId="65A46965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8C28DF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ACE0EA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2041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E15248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Socijalna pomoć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C269B7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19.000,00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0280BD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3.735,23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B59F8A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19,66</w:t>
            </w:r>
          </w:p>
        </w:tc>
      </w:tr>
      <w:tr w:rsidR="003A43F8" w:rsidRPr="003A43F8" w14:paraId="7B658EF8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F6C2A4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lastRenderedPageBreak/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9F80F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A204101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922ADF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Jednokratne novčane pomoći socijalno ugroženim i nemoćnim osobama za različite namjene i prigode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277AAD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3E23EC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280,00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98FC42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9,33</w:t>
            </w:r>
          </w:p>
        </w:tc>
      </w:tr>
      <w:tr w:rsidR="003A43F8" w:rsidRPr="003A43F8" w14:paraId="5B305053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22AA8C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9995DF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BB6A2C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88E7E4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D907F6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280,00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B738E8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9,33</w:t>
            </w:r>
          </w:p>
        </w:tc>
      </w:tr>
      <w:tr w:rsidR="003A43F8" w:rsidRPr="003A43F8" w14:paraId="14C86629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786543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59E0E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37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E15E1B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Naknade građanima i kućanstvima na temelju osiguranja i druge naknade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8814DF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39831A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280,00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0B5AD5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9,33</w:t>
            </w:r>
          </w:p>
        </w:tc>
      </w:tr>
      <w:tr w:rsidR="003A43F8" w:rsidRPr="003A43F8" w14:paraId="4A2AC796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703EE2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R0095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CD48EB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3721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174951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Naknade građanima i kućanstvima u novcu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088888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0EB19A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280,00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432D3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9,33</w:t>
            </w:r>
          </w:p>
        </w:tc>
      </w:tr>
      <w:tr w:rsidR="003A43F8" w:rsidRPr="003A43F8" w14:paraId="22C2D1BC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637A43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FA3292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A204102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6E4A8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Stalna mjesečna pomoć socijalno ugroženim i nemoćnim osobama,ukuljučujući i umirovljenike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F2D1D9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D504D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735,23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726B38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14,70</w:t>
            </w:r>
          </w:p>
        </w:tc>
      </w:tr>
      <w:tr w:rsidR="003A43F8" w:rsidRPr="003A43F8" w14:paraId="513D19A0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6F4E50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C03EFB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E0F86E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4B76D2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BE3B9E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735,23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A5F9DF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14,70</w:t>
            </w:r>
          </w:p>
        </w:tc>
      </w:tr>
      <w:tr w:rsidR="003A43F8" w:rsidRPr="003A43F8" w14:paraId="428DA468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0CEEB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B2F737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37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66CAB6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Naknade građanima i kućanstvima na temelju osiguranja i druge naknade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1F7E02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D60688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735,23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695F96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14,70</w:t>
            </w:r>
          </w:p>
        </w:tc>
      </w:tr>
      <w:tr w:rsidR="003A43F8" w:rsidRPr="003A43F8" w14:paraId="18271C5A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EE9084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R0096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CEEF46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3721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6236CE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Naknade građanima i kućanstvima u novcu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816F24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59656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735,23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793476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14,70</w:t>
            </w:r>
          </w:p>
        </w:tc>
      </w:tr>
      <w:tr w:rsidR="003A43F8" w:rsidRPr="003A43F8" w14:paraId="42022897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F776BA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6ADAE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A204103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55C06C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Jednokratna potpora za novorođenu djecu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7D426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E6A680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2.720,00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324B35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54,40</w:t>
            </w:r>
          </w:p>
        </w:tc>
      </w:tr>
      <w:tr w:rsidR="003A43F8" w:rsidRPr="003A43F8" w14:paraId="03F34EAA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7DC03F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E91162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F0B1CC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85BACA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FFC2D0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2.720,00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85870F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54,40</w:t>
            </w:r>
          </w:p>
        </w:tc>
      </w:tr>
      <w:tr w:rsidR="003A43F8" w:rsidRPr="003A43F8" w14:paraId="4A518F38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81D7E7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E886EC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37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0D69F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Naknade građanima i kućanstvima na temelju osiguranja i druge naknade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4A79EC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D83BF1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2.720,00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245C98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54,40</w:t>
            </w:r>
          </w:p>
        </w:tc>
      </w:tr>
      <w:tr w:rsidR="003A43F8" w:rsidRPr="003A43F8" w14:paraId="191A14CE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F03A4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R0098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BF7911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3721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38662D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Naknade građanima i kućanstvima u novcu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58ACE7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92058F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2.720,00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901E77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54,40</w:t>
            </w:r>
          </w:p>
        </w:tc>
      </w:tr>
      <w:tr w:rsidR="003A43F8" w:rsidRPr="003A43F8" w14:paraId="00E1CF01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89CE26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A557E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A204104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32A7A1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Jednokratne potpore za školovanje učenika i studenata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F9A5BC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FC0E86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6A1310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5A68AE5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1CF127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03FC1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EA6E1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38E7EF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A980F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DC4E58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E89C520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2B29A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FEA3A9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37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7D7B3C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Naknade građanima i kućanstvima na temelju osiguranja i druge naknade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9181D0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D1F541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5E8C99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D3CA27B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65C235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R0098-01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7C545E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3721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616B13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Naknade građanima i kućanstvima u novcu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F98603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B01FC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BF200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7A7CF8E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A321EC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FD386D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A204106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0E7E78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Potpora Crvenom križu za obavljanje redovne djelatnosti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BAAEE2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77F378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681ABC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2002FA9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BD2416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C238C1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AC33F3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F5D763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F8D66F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EB3C7A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9E52216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312AE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546D45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94C652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donacije, kazne, naknade šteta i kapitalne pomoći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D112F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9D21F8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D10003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32787A19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659733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0A6F5C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3811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02FAE7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Tekuće donacije u novcu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04580B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567089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CC1D0E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68FF8755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2F0E9D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F48F33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A204107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A771B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Potpora neprofitnim organizacijama za humanitarnu djelatnost i udrugama umirovljenika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EC1CF7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C40261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40182B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51A62AA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DF7A93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123549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70BB6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6D2787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3647ED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61EEF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6457FA2B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47C5D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C7C7CE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ED16B0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donacije, kazne, naknade šteta i kapitalne pomoći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050BE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A71EA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D50805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61D876CC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E2533C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R0101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440A30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3811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EBA0FF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Tekuće donacije u novcu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025B5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C7689F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A98C55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3B2B75C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8524D2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8675B6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2042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029CCF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Zdravstvena zaštita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EA8FE1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23.300,00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4279FF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4.030,86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F301C1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17,30</w:t>
            </w:r>
          </w:p>
        </w:tc>
      </w:tr>
      <w:tr w:rsidR="003A43F8" w:rsidRPr="003A43F8" w14:paraId="1249E5B0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A311AD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8DE87F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A204201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12BF8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Sufinanciranje rada turističke ambulante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649C19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94456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138275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940B49E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7FD438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A13E9B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8FA8F6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F5C9F3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F55B6D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53005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7C2DD6D1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25DCEE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3D7C5B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7C8EE1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donacije, kazne, naknade šteta i kapitalne pomoći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2630F2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D48E50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086BDD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37A392B7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596F78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R0102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BA3BE2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3811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C2C78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Tekuće donacije u novcu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26CFBA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FE1FD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5173D9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4B2051C8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94058C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49AFCD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A204202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8E2E4E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Sufinanciranje rada ambulanti primarne zdravstvene zaštite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74441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E65F05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7C2115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7F502397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EE465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D0C510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C8DCEA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73D338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EECD0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3CA9F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4393A4E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0725C0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E41624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D63AFD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donacije, kazne, naknade šteta i kapitalne pomoći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45E46C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FCE923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2CD2CB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761C0935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27E834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R0103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A7FFDF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3811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B3E89E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Tekuće donacije u novcu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93C498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8DE13F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AAFD21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3F10D62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9A275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E3526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A204204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BDC01B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Sufinanciranje privremenog i povremenog odnosno stalnog smještaja zdravstvenog osoblja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239D4D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13.800,00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FA636E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4.030,86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694579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29,21</w:t>
            </w:r>
          </w:p>
        </w:tc>
      </w:tr>
      <w:tr w:rsidR="003A43F8" w:rsidRPr="003A43F8" w14:paraId="619CE88B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19B0DB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46915C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E74F19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764410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13.800,00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C20C02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4.030,86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F79757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29,21</w:t>
            </w:r>
          </w:p>
        </w:tc>
      </w:tr>
      <w:tr w:rsidR="003A43F8" w:rsidRPr="003A43F8" w14:paraId="489D1F74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B91F5C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98FF3D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2898F2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donacije, kazne, naknade šteta i kapitalne pomoći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24609D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13.800,00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3F5216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4.030,86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E0F362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29,21</w:t>
            </w:r>
          </w:p>
        </w:tc>
      </w:tr>
      <w:tr w:rsidR="003A43F8" w:rsidRPr="003A43F8" w14:paraId="2DDAA566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ECC823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R0105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6ABCF4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3811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83C583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Tekuće donacije u novcu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E12473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13.800,00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E43237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4.030,86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B5145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29,21</w:t>
            </w:r>
          </w:p>
        </w:tc>
      </w:tr>
      <w:tr w:rsidR="003A43F8" w:rsidRPr="003A43F8" w14:paraId="4BF0137E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80818B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lastRenderedPageBreak/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A8019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A204205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D51B5A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Sufinanciranje aktivnosti u borbi protiv ovisnosti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2B3940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E43874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FA9460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E4BF3FB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428B55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8C1D26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EB08BC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F0635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2208E4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FEE2B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247F2B1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2DB8D7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BCF11A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1E5247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donacije, kazne, naknade šteta i kapitalne pomoći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EB39E5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BCDB47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D91ED4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C48D93B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D36317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R0105-01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315634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3811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68F581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Tekuće donacije u novcu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43433E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1B7861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8A13A5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35C0B3BC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C25EF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8C0E10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A204207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A847F3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Sufinanciranje rada logopeda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812108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8106B1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8EA761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69FF2214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BBFE4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17A2F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CD4CE0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AEFCD2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9D8A3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2CC12F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41F807B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BCB4F8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1B5EA7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AF0D8E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donacije, kazne, naknade šteta i kapitalne pomoći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BF0C6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4BEBF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BA92C9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019F6D9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790C56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R0105-02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7F0D3C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3811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CF98CA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Tekuće donacije u novcu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96ADB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B92989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F506F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DD53101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F1F9BA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Glava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AA23D3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02005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D12422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PREDŠKOLSKI ODGOJ I OBRAZOVANJE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080218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57.000,00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E93896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30.333,51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D0AAE8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53,22</w:t>
            </w:r>
          </w:p>
        </w:tc>
      </w:tr>
      <w:tr w:rsidR="003A43F8" w:rsidRPr="003A43F8" w14:paraId="3444E73B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6C5B84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Glavni 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A3C19A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EB0A73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A0B750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57.000,00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4960A3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30.333,51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B12333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53,22</w:t>
            </w:r>
          </w:p>
        </w:tc>
      </w:tr>
      <w:tr w:rsidR="003A43F8" w:rsidRPr="003A43F8" w14:paraId="2756751C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267994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B70004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2051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C7623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Odgoj, naobrazba i skrb o predškolskoj djeci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60F70E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57.000,00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96C46F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30.333,51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9EAFF7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53,22</w:t>
            </w:r>
          </w:p>
        </w:tc>
      </w:tr>
      <w:tr w:rsidR="003A43F8" w:rsidRPr="003A43F8" w14:paraId="4926D451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AD76B9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547777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A205101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1BDFFF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Sufinanciranje rada dječje igraonice u Babinom Polju aktivnošću organizatora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1129A4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27.000,00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1B64C7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13.250,00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99F8E6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49,07</w:t>
            </w:r>
          </w:p>
        </w:tc>
      </w:tr>
      <w:tr w:rsidR="003A43F8" w:rsidRPr="003A43F8" w14:paraId="4708245C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1AC0B8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0432DA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C3B6A5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E6C2DA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27.000,00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7203E8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13.250,00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B0B996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49,07</w:t>
            </w:r>
          </w:p>
        </w:tc>
      </w:tr>
      <w:tr w:rsidR="003A43F8" w:rsidRPr="003A43F8" w14:paraId="06E2BC63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E67BC8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CB78DF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8CDDBD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donacije, kazne, naknade šteta i kapitalne pomoći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C77161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27.000,00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F97C56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13.250,00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C7BDD3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49,07</w:t>
            </w:r>
          </w:p>
        </w:tc>
      </w:tr>
      <w:tr w:rsidR="003A43F8" w:rsidRPr="003A43F8" w14:paraId="1E365CAB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361CBE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R0106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9D9122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3811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79A077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Tekuće donacije u novcu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B1DE50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27.000,00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4E92F1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13.250,00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0C0597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49,07</w:t>
            </w:r>
          </w:p>
        </w:tc>
      </w:tr>
      <w:tr w:rsidR="003A43F8" w:rsidRPr="003A43F8" w14:paraId="0852FA6B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68DC59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E217E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A205102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BC084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Sufinanciranje rada predškole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39591C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28.000,00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C07972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17.083,51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A3D9A3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61,01</w:t>
            </w:r>
          </w:p>
        </w:tc>
      </w:tr>
      <w:tr w:rsidR="003A43F8" w:rsidRPr="003A43F8" w14:paraId="6250C1B7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25D8FB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A5E7BA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5BB77C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3EF2EF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28.000,00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9EA78F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17.083,51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330CDB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61,01</w:t>
            </w:r>
          </w:p>
        </w:tc>
      </w:tr>
      <w:tr w:rsidR="003A43F8" w:rsidRPr="003A43F8" w14:paraId="02958A6B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F247A5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5758AC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9590EB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donacije, kazne, naknade šteta i kapitalne pomoći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8956A7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28.000,00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721A8E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17.083,51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15A5C5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61,01</w:t>
            </w:r>
          </w:p>
        </w:tc>
      </w:tr>
      <w:tr w:rsidR="003A43F8" w:rsidRPr="003A43F8" w14:paraId="5B5CF9EE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DEBD44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R0106-01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B3CAAD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3811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1728D9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Tekuće donacije u novcu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2AE960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28.000,00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EBE388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17.083,51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28C4C6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61,01</w:t>
            </w:r>
          </w:p>
        </w:tc>
      </w:tr>
      <w:tr w:rsidR="003A43F8" w:rsidRPr="003A43F8" w14:paraId="01422B35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8ECF91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61DB7E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A205103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D2622F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Nabava darova za djecu predškolskog uzrasta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B18411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C85BD4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BB809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D2E450C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28042C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D8DD04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47C749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5915FE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51910C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DA5D02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A4A51FB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31BCD1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C974B6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335D2F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donacije, kazne, naknade šteta i kapitalne pomoći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EC22E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802EBF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22D4C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46992819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037C2A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R0106-02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634656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3811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322F23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Tekuće donacije u novcu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EB3F57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8DD826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4E0293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701B6AE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CA4251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Glava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030C82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02006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A7BCC3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PODUZETNIŠTVO I POLJOPRIVREDA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A558B4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279.800,00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ECE13D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133.000,00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2DB02A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47,53</w:t>
            </w:r>
          </w:p>
        </w:tc>
      </w:tr>
      <w:tr w:rsidR="003A43F8" w:rsidRPr="003A43F8" w14:paraId="57D42E43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7CA0E5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Glavni 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D953DB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16D066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E9C238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279.800,00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70B675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133.000,00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B87E7C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47,53</w:t>
            </w:r>
          </w:p>
        </w:tc>
      </w:tr>
      <w:tr w:rsidR="003A43F8" w:rsidRPr="003A43F8" w14:paraId="39AC7D8F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1FFA02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6B09E0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2061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0ABA84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Razvoj gospodarstva i poduzetništva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46255B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270.000,00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B7F761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130.000,00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3E16A0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48,15</w:t>
            </w:r>
          </w:p>
        </w:tc>
      </w:tr>
      <w:tr w:rsidR="003A43F8" w:rsidRPr="003A43F8" w14:paraId="1811A6D9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599E9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E25867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A206101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A4FA0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Potpore i poticaji za razvoj turizma-Sufinanciranje aktivnosti TZ Mljet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4195E6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C483AB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A00498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100,00</w:t>
            </w:r>
          </w:p>
        </w:tc>
      </w:tr>
      <w:tr w:rsidR="003A43F8" w:rsidRPr="003A43F8" w14:paraId="2F046595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83A8E6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975C86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96003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39428D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F04DB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EE1945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100,00</w:t>
            </w:r>
          </w:p>
        </w:tc>
      </w:tr>
      <w:tr w:rsidR="003A43F8" w:rsidRPr="003A43F8" w14:paraId="652E384B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6B9E3C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463997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35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C042E9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Subvencije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77C636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9FEF6C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54E3AA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100,00</w:t>
            </w:r>
          </w:p>
        </w:tc>
      </w:tr>
      <w:tr w:rsidR="003A43F8" w:rsidRPr="003A43F8" w14:paraId="64F9979D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932849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R0107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2156B8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3512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ACBB9C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Subvencije trgovačkim društvima u javnom sektoru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4A2813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9444CA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C3CD66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100,00</w:t>
            </w:r>
          </w:p>
        </w:tc>
      </w:tr>
      <w:tr w:rsidR="003A43F8" w:rsidRPr="003A43F8" w14:paraId="1C73AC66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63A415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E9A89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A206106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5F621C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Potpore i poticaji za funkc.otočne opskrbe gorivom-Usluge Mljet d.o.o.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E7A45C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250.000,00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3D3BA8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110.000,00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A6F78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44,00</w:t>
            </w:r>
          </w:p>
        </w:tc>
      </w:tr>
      <w:tr w:rsidR="003A43F8" w:rsidRPr="003A43F8" w14:paraId="0643BD6D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CA9862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E8CF38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067DFC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BFFDB2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250.000,00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1878B0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110.000,00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7EDBBA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44,00</w:t>
            </w:r>
          </w:p>
        </w:tc>
      </w:tr>
      <w:tr w:rsidR="003A43F8" w:rsidRPr="003A43F8" w14:paraId="2E083FFE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FC6A46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29F2C1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35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F6C1CB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Subvencije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195891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250.000,00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B8380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110.000,00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64B33A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44,00</w:t>
            </w:r>
          </w:p>
        </w:tc>
      </w:tr>
      <w:tr w:rsidR="003A43F8" w:rsidRPr="003A43F8" w14:paraId="3126B05A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D8BB5F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R0107-02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3D06B2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3512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DAC316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Subvencije trgovačkim društvima u javnom sektoru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1F1168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250.000,00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8F9795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110.000,00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5B162C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44,00</w:t>
            </w:r>
          </w:p>
        </w:tc>
      </w:tr>
      <w:tr w:rsidR="003A43F8" w:rsidRPr="003A43F8" w14:paraId="646622E9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4483A8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1FADC2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2062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FDBE4F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Poticanje razvoja poljoprivrede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1EA83D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8.500,00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D0688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2460CC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35,29</w:t>
            </w:r>
          </w:p>
        </w:tc>
      </w:tr>
      <w:tr w:rsidR="003A43F8" w:rsidRPr="003A43F8" w14:paraId="57D39A10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D5629F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D9418E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A206201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58D518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Subvencija za proizvodnju ekstra djevičanskog maslinovog ulja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97CA30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8.500,00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D87CD6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DDF3A7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35,29</w:t>
            </w:r>
          </w:p>
        </w:tc>
      </w:tr>
      <w:tr w:rsidR="003A43F8" w:rsidRPr="003A43F8" w14:paraId="2AC67A6E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BCA2AA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5D4515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D425C3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5D968D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8.500,00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99359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0AA929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35,29</w:t>
            </w:r>
          </w:p>
        </w:tc>
      </w:tr>
      <w:tr w:rsidR="003A43F8" w:rsidRPr="003A43F8" w14:paraId="7D0C09FB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B53A40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2C9871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35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851337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Subvencije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E2F7EC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8.500,00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F201E8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E408A7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35,29</w:t>
            </w:r>
          </w:p>
        </w:tc>
      </w:tr>
      <w:tr w:rsidR="003A43F8" w:rsidRPr="003A43F8" w14:paraId="3636641B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1E7E8D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R0111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8DBF69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3523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98FD61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Subvencije poljoprivrednicima i obrtnicima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E145AD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8.500,00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DEEA07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68E8FF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35,29</w:t>
            </w:r>
          </w:p>
        </w:tc>
      </w:tr>
      <w:tr w:rsidR="003A43F8" w:rsidRPr="003A43F8" w14:paraId="66485CF9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FAB241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3938C3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2063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E773DB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Elementarne i druge nepogode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F86D17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1.300,00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1DDEF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EFEF6A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58C086C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123982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lastRenderedPageBreak/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D91900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A206301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45001D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Ublažavanje posljedica elementarnih i drugih nepogoda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C626B9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1.300,00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6C76B3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B67BB5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3DD7C460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82BFA1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A25280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E7E7ED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5D4210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1.300,00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6048C4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78614C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6FEE31A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995658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65A16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EE85D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donacije, kazne, naknade šteta i kapitalne pomoći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591B8F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1.300,00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2719B1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B58C15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4E23B925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B5B3FE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R0112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6AE4FA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3831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832033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Naknade šteta pravnim i fizičkim osobama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1B16CF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1.300,00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EAEAE8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E6A469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6567284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B829EA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Glava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D0C465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02007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AF2D51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VATROGASTVO I CIVILNA ZAŠTITA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0E4AAD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858.500,00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F7AE6B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346.198,22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8F33C2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40,33</w:t>
            </w:r>
          </w:p>
        </w:tc>
      </w:tr>
      <w:tr w:rsidR="003A43F8" w:rsidRPr="003A43F8" w14:paraId="4166AA17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D73F21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Glavni 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41B48C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5C3CDC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B9990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21.900,00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2300CD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86A4F0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45,66</w:t>
            </w:r>
          </w:p>
        </w:tc>
      </w:tr>
      <w:tr w:rsidR="003A43F8" w:rsidRPr="003A43F8" w14:paraId="2657A24D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A98197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814927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2072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842A7B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Aktivnosti u oblasti civilne zaštite i srodnim djelatnostima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02990F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11.900,00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5AC34D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A75054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19D038F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AFA17F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776878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A207201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93AC26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Financiranje funkcioniranja civilne zaštite na području Općine Mljet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E40BA4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9.700,00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4369C2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E11F2D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BAC2E0B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F9E514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7A1D45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5BA72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528810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9.700,00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DEB893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FFB02E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181786A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76F1DB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D38E0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AFD9F1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ECD977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9.700,00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039779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7ADCC4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37E55F8B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EF52F1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R0148-01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F1D0C4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3227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86CE82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Službena, radna i zaštitna odjeća i obuća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513946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B3245D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2AED31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7642479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58F1BE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R0148-02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E2E66E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3239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52E7AA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Ostale usluge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324C84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24946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75D0A6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B60AAB3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7D80BC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R0148-10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6479DC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3239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47C39F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Ostale usluge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CC7FFA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FA6DA5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F1247F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452D192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6815D3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BE0AAD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A207203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506E0F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Financiranje redovnog rada Hrvatske gorske službe spašavanja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F1E62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21778C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823C5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38800D62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83E855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18E100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209CA0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C97BD6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49792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1BA70A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EEC0EA4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8E3F3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1C204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90F5B4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donacije, kazne, naknade šteta i kapitalne pomoći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D2E571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5CFD71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17B36A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638FAAB1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0FA742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R0148-05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3460BE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3811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44593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Tekuće donacije u novcu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61E7B5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A6E1DC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D795A7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4FEF3A5F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9943C1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Kapitalni projekt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6D1240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K207201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05F0D5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Izrada akata,planova i programa civilne zaštite na području Općine Mljet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98E6C7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7E3BFC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7407C5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4A97ADC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9F38C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2515A0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5F8439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nefinancijske imovine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045F1C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658B3F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FDA4D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48DB119F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DB30F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7F1AAC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D3064B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proizvedene dugotrajne imovine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956A1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31406D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257441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401AA417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73FEB9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R0148-03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A3E9A4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4264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EB0C6F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Ostala nematerijalna proizvedena imovina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ECDEEA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D48B53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5BC17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B1CB5F9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915CB5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42793C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2073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D5D808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Redovan rad vatrogasne zajednice općine Mljet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718943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4FA951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C36530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100,00</w:t>
            </w:r>
          </w:p>
        </w:tc>
      </w:tr>
      <w:tr w:rsidR="003A43F8" w:rsidRPr="003A43F8" w14:paraId="649555DC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77DD74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1B916D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A207301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4ACF6B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Tekuće donacije vatrogasnoj zajednici općine Mljet (za DVD-ove)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A828DF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D8C733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02D4AA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100,00</w:t>
            </w:r>
          </w:p>
        </w:tc>
      </w:tr>
      <w:tr w:rsidR="003A43F8" w:rsidRPr="003A43F8" w14:paraId="10C65BC2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00BC26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E2E87D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A1F394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AE5F6F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3F6FB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3ACA1C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100,00</w:t>
            </w:r>
          </w:p>
        </w:tc>
      </w:tr>
      <w:tr w:rsidR="003A43F8" w:rsidRPr="003A43F8" w14:paraId="60AE60C0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4BAD18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E042C4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122DD7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donacije, kazne, naknade šteta i kapitalne pomoći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1979B0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023A31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3404F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100,00</w:t>
            </w:r>
          </w:p>
        </w:tc>
      </w:tr>
      <w:tr w:rsidR="003A43F8" w:rsidRPr="003A43F8" w14:paraId="35498DEF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CC27F5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R0148-09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C9CF5E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3811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C92F7C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Tekuće donacije u novcu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D37C11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EF7739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61B02D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100,00</w:t>
            </w:r>
          </w:p>
        </w:tc>
      </w:tr>
      <w:tr w:rsidR="003A43F8" w:rsidRPr="003A43F8" w14:paraId="0860682D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1D6E5C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Proračunski korisnik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C393ED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42400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B2B644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JAVNA VATROGASNA POSTROJBA MLJET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AB3439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836.600,00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A3520D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336.198,22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38E2C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40,19</w:t>
            </w:r>
          </w:p>
        </w:tc>
      </w:tr>
      <w:tr w:rsidR="003A43F8" w:rsidRPr="003A43F8" w14:paraId="41DF95DD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5893A3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Glavni 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8A84A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910CC1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471A59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836.600,00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6EB07B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336.198,22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193102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40,19</w:t>
            </w:r>
          </w:p>
        </w:tc>
      </w:tr>
      <w:tr w:rsidR="003A43F8" w:rsidRPr="003A43F8" w14:paraId="409E7631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985162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1AEB77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2071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6C15B5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Redovna djelatnost vatrogasne postrojbe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2DB311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836.600,00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DF80B1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336.198,22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FCD435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40,19</w:t>
            </w:r>
          </w:p>
        </w:tc>
      </w:tr>
      <w:tr w:rsidR="003A43F8" w:rsidRPr="003A43F8" w14:paraId="3AE7A0B7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A29181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8EA9A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A207101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D0EA64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Redovna djelatnost vatrogastva-Minimalni financijski standard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60E10B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286.609,00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4A4204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139.000,00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777684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48,50</w:t>
            </w:r>
          </w:p>
        </w:tc>
      </w:tr>
      <w:tr w:rsidR="003A43F8" w:rsidRPr="003A43F8" w14:paraId="3BE18620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30D665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41B297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1126D4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AF64B3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286.609,00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5AFD5A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139.000,00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5A3E6F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48,50</w:t>
            </w:r>
          </w:p>
        </w:tc>
      </w:tr>
      <w:tr w:rsidR="003A43F8" w:rsidRPr="003A43F8" w14:paraId="3C001F30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E34A0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B9B9E3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C10D21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zaposlene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C585B6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286.609,00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4B6538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139.000,00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1AE6FB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48,50</w:t>
            </w:r>
          </w:p>
        </w:tc>
      </w:tr>
      <w:tr w:rsidR="003A43F8" w:rsidRPr="003A43F8" w14:paraId="591EDDD7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BB9434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R0252-00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D563E7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3111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A79FC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Plaće za redovan rad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A90D0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227.609,00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66864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100.356,18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93B75B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44,09</w:t>
            </w:r>
          </w:p>
        </w:tc>
      </w:tr>
      <w:tr w:rsidR="003A43F8" w:rsidRPr="003A43F8" w14:paraId="204108BF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031797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R0252-01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0CB2F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3121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339F86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Ostali rashodi za zaposlene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1FA94D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52D537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6E73DF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49550AE4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9F93CF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R0252-02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9A47E5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3121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68F827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Ostali rashodi za zaposlene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A8D8F5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C0AA3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14FB16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C6F79ED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E8FA43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R0252-03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79AE41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3121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C2C01B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Ostali rashodi za zaposlene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F4BBE3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7CE6A2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7.643,82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4CA356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1.528,76</w:t>
            </w:r>
          </w:p>
        </w:tc>
      </w:tr>
      <w:tr w:rsidR="003A43F8" w:rsidRPr="003A43F8" w14:paraId="690878F3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BA533D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R0252-04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BC2A88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3131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5C832C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Doprinosi za mirovinsko osiguranje za staž s povećanim trajanjem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50360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17.000,00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C34DC6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2F7D73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58,82</w:t>
            </w:r>
          </w:p>
        </w:tc>
      </w:tr>
      <w:tr w:rsidR="003A43F8" w:rsidRPr="003A43F8" w14:paraId="7B9B66A7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514FAE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R0252-05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0EAA76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3132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525877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Doprinosi za obvezno zdravstveno osiguranje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BCBBB8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37.000,00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E5D9D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21.000,00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9E32F5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56,76</w:t>
            </w:r>
          </w:p>
        </w:tc>
      </w:tr>
      <w:tr w:rsidR="003A43F8" w:rsidRPr="003A43F8" w14:paraId="3E4636A2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BE1D4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F75724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A207102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7ADC69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Redovna djelatnost vatrogastva-Iznad minimalnog financijskog standarda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0A85CB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549.991,00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5F95B0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197.198,22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A25FC2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35,85</w:t>
            </w:r>
          </w:p>
        </w:tc>
      </w:tr>
      <w:tr w:rsidR="003A43F8" w:rsidRPr="003A43F8" w14:paraId="43E80F0B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6AACAF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139C8C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0D7C8E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1439E5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512.791,00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A1D383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197.198,22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E0293A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38,46</w:t>
            </w:r>
          </w:p>
        </w:tc>
      </w:tr>
      <w:tr w:rsidR="003A43F8" w:rsidRPr="003A43F8" w14:paraId="2436577A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895DFA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8B1EE8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D1850E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zaposlene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8E3F5D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375.391,00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C5C4AF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195.029,14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BB4052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51,95</w:t>
            </w:r>
          </w:p>
        </w:tc>
      </w:tr>
      <w:tr w:rsidR="003A43F8" w:rsidRPr="003A43F8" w14:paraId="1D431640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3C6A08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lastRenderedPageBreak/>
              <w:t>R0256-00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60990F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3111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80B54D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Plaće za redovan rad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5C247F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105.000,00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4EDD3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105.000,00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18959B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100,00</w:t>
            </w:r>
          </w:p>
        </w:tc>
      </w:tr>
      <w:tr w:rsidR="003A43F8" w:rsidRPr="003A43F8" w14:paraId="2BB05172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B9502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R0256-01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D446C7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3111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00EC1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Plaće za redovan rad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F6DFB4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117.391,00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94ECE1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76.366,15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F44C11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65,05</w:t>
            </w:r>
          </w:p>
        </w:tc>
      </w:tr>
      <w:tr w:rsidR="003A43F8" w:rsidRPr="003A43F8" w14:paraId="6505CF89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6313DD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R0256-02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A1DEFC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3121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985094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Ostali rashodi za zaposlene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FC29E8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849371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BD3BCF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4C648F4D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AF7994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R0256-03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7BF2E5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3121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C610C9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Ostali rashodi za zaposlene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22C6F4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2.500,00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DB66EE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AC8976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1B1A9B1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8DA4AB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R0256-04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972700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3121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41ADC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Ostali rashodi za zaposlene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0B4FD0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A5B6C1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56,18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04EFFA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11,24</w:t>
            </w:r>
          </w:p>
        </w:tc>
      </w:tr>
      <w:tr w:rsidR="003A43F8" w:rsidRPr="003A43F8" w14:paraId="6C2975C2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7C7BBD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R0256-05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7E57C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3131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DFA9FB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Doprinosi za mirovinsko osiguranje za staž s povećanim trajanjem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2CD5C2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78.000,00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B556B5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12.087,03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7037EE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15,50</w:t>
            </w:r>
          </w:p>
        </w:tc>
      </w:tr>
      <w:tr w:rsidR="003A43F8" w:rsidRPr="003A43F8" w14:paraId="13115603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D9772A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R0256-06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615A51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3132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76A4C7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Doprinosi za obvezno zdravstveno osiguranje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403B85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68.000,00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DC4806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1.519,78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67FE21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2,23</w:t>
            </w:r>
          </w:p>
        </w:tc>
      </w:tr>
      <w:tr w:rsidR="003A43F8" w:rsidRPr="003A43F8" w14:paraId="0EAD161F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B1D79C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4D55BB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82D9EC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3123D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136.600,00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D37D58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2.169,08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0681C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1,59</w:t>
            </w:r>
          </w:p>
        </w:tc>
      </w:tr>
      <w:tr w:rsidR="003A43F8" w:rsidRPr="003A43F8" w14:paraId="0B800E3C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136558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R0256-07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7C646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B24920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Službena putovanja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502920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EA9B41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F6EDF7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3EC2EE74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AAECF3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R0256-08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F504C6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3211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8F893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Službena putovanja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B91057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58B55F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D6D8CE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4F0B6A06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742B9F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R0256-09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E64E0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3212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F4BDC3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Naknade za prijevoz, za rad na terenu i odvojeni život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C4D533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D7D9E1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727058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5301FEA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3EF568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R0256-10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FD8280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3213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28569D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Stručno usavršavanje zaposlenika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33A454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D7FBB0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8371BB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653E9788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245305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R0256-11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5B8B3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3221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9F967A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Uredski materijal i ostali 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009FF8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A9CCF0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CBF62D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64561CED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D4831A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R0256-12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5A6513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3221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886EB5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Uredski materijal i ostali 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AFE8D0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275BA2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974791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647F05B9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6A0AB6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R0256-24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CDD740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3221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6B9EF7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Uredski materijal i ostali 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62377E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9BC899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0F6BB6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69DEC36B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80B7EB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R0256-13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C0943F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3223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A82378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Energija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98D7D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29D038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608,41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C9C791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40,56</w:t>
            </w:r>
          </w:p>
        </w:tc>
      </w:tr>
      <w:tr w:rsidR="003A43F8" w:rsidRPr="003A43F8" w14:paraId="56286928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1FBCC1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R0256-14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3D08D1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3223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2C211F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Energija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A38CDD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03D43B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95AA99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873D8BD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7570DE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R0256-15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1BE3A9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3224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9DB094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Materijal i dijelovi za tekuće i investicijsko održavanje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300A34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A844EC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0D00C4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9DDEAB2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F4E6F1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R0256-16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F08106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3224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369495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Materijal i dijelovi za tekuće i investicijsko održavanje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92F118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DC0451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27E73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422CBFB1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1816D9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R0256-17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D569CF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3225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ED0786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Sitni inventar i autogume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EA8357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7.000,00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18615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05BF0A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78CEEC5B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9C2AE8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R0256-18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CAE915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3225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009983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Sitni inventar i autogume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B21038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C91C09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E972E1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686DA073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4E696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R0256-19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C2D6DB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3227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5D6667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Službena, radna i zaštitna odjeća i obuća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D258F1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EE3C9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98512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7F1E7372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0B15BD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R0256-20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F1CBE1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CB6402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Usluge telefona, interneta, pošte i prijevoza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6C87F1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4C0B4E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FE7EA8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672C0196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E3FD43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R0256-21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1BD79A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CEFF70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Usluge telefona, interneta, pošte i prijevoza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CE54DD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3E92B9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39458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7C34A33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E45B94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R0256-22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3E18DD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F0B620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Usluge tekućeg i investicijskog  održavanja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2BC4FD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D4F551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77FAAA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31759FA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A02457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R0256-23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2FD64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A3B1DE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Komunalne usluge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8F814A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3CC7F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6D0609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4DEDBCCD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1E397B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R0256-25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406E2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3238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9CD73E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Računalne usluge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9E43A2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7.500,00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99123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5B919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447E91FC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470E7F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R0256-26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A80440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3239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BF859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Ostale usluge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F747D5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7.500,00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2F8849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204,49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3043C0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2,73</w:t>
            </w:r>
          </w:p>
        </w:tc>
      </w:tr>
      <w:tr w:rsidR="003A43F8" w:rsidRPr="003A43F8" w14:paraId="1156D413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6B33D0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R0256-27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539E0A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3292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86C6B1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Premije osiguranja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254437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6.000,00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5AC1EF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1.356,18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72DC12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22,60</w:t>
            </w:r>
          </w:p>
        </w:tc>
      </w:tr>
      <w:tr w:rsidR="003A43F8" w:rsidRPr="003A43F8" w14:paraId="3DF7770B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B12A28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R0256-28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4F14B9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3292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7EE9F9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Premije osiguranja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86CA69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B3ECC2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32C1A3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A8DDC2D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99EB58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R0256-29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8A65E9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3299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187DEA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Ostali nespomenuti rashodi poslovanja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475D36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3B363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59B86C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67F9475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F44956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25195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B4AE96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Financijski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3E95F2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AF508C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55DB1E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3B7C5BC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76F31A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R0256-30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FD0DC1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3434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A99158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Ostali nespomenuti financijski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DDBE9E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800,00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8A8570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D1F457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E160500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C29944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22AB04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ABA568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nefinancijske imovine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9959FA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37.200,00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C1AAF1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BD0FD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5A1D795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DCA8C9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E7F800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C5F4F0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proizvedene dugotrajne imovine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F66B79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37.200,00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29F3BE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1CB0C4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592AA88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D82AE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R0256-31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BF3779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4221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641117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Uredska oprema i namještaj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946C72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B524E3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F8ED51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345C9D85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6A4D39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R0256-32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C55F37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4223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869EB2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Oprema za održavanje i zaštitu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6E351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25.200,00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8F7A6F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FCD5C5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135C9FE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013D36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R0256-33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3A1F95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4223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E6B60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Oprema za održavanje i zaštitu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8E0F78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985454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8C0381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804A326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92C8C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Glava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52C3F6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02008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D89EBA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PROSTORNO I URBANISTIČKO PLANIRANJE I KOMUNALNO OPREMANJE PROSTORA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F21275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103.000,00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5EF737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E2CCEC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6D69BD10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F3A4F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Glavni 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20CB8D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D1B64B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EF3E08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103.000,00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CF9744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8EED4E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2B3C5F9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C86FC4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893E8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2081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930C23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Izrada dokumenta prostornog uređenja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E97BDE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E5C2AF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EA2C5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7ED405E6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5BE960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Kapitalni projekt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B8F848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K208101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BDD23E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Izrada različitih podloga za prostorno plansku dodkumentaciju (pretežito katastarsko-geodetskih)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DB68F4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FA4AD5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B9B45D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7B307C84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6F347D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E188DC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F03D06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nefinancijske imovine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05DDED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3AFAE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DB95CF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BB89B28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E25DFD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E09401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ED0F1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proizvedene dugotrajne imovine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868E9E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BE2291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E505AC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C66AA0D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4250CD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R0155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C6AA6F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4263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2942C2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Umjetnička, literarna i znanstvena djela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6F50C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E79BB8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F1B10F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410BB8FF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9671C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Kapitalni projekt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B982DA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K208111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81BF5E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Izrada ID PPUO Mljet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B6368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057949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AEB543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7A927C54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9C4ECB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2BB3AA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3C4BA8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nefinancijske imovine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D33D16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7F58E3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25DFBD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442F3ED9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0B8A8E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35D3E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7103C0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proizvedene dugotrajne imovine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4DAFDC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047A2F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743195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436EAFE3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38AEDC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R0157-03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3D21C6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4263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E978A9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Umjetnička, literarna i znanstvena djela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6AC4BB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AE0D62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E83DAD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052F7F9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85E6C2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Kapitalni projekt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6737E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K208116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7D98EA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Priprema za prostor.plans.dokumentaciju ID PPUO Mljet (an. prijedloga i postupak OPSPUO-a)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042C42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C6B24F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576F99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1CF26BF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9FFA93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0B0E0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325039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nefinancijske imovine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E085EA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224599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78CDB8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A972B77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30E34E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3107D5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AA6291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proizvedene dugotrajne imovine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83E63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623E46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9FD6EF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60B93D62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46B220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R0155-04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D04A64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4263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6AEB4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Umjetnička, literarna i znanstvena djela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ED19AC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A2C7C4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7A9309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F88CCA7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D74CB7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4AE7F8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2082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55F3C1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Izrada dokumenta za komunalno opremanje prostora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190A38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73.000,00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DE715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4AF2E1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17F59A1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E1FEC6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9BCD4B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A208201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C38DA7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Vodna naknada i naknada za ozakonjenje objekata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215E8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734E29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2E4E05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7DC1F82C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D9E17C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5041B0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98D645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04F7E2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4A6F81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487833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024A0FF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55AA15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0ECCCC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794C1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3688E4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D27330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3DD697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616E1C6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841468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R0157-07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B3AA3F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3295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3B14A8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Pristojbe i naknade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38499A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1082EA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1F2AE5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7DD2CC2A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6E03C2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Kapitalni projekt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7173A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K208201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26D7C7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Izrada projekta uređenja dijela obale Prožurska Luka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D4CDC0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8A23A4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2A3B7E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69DF93D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AEF70C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EC55B9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45710D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nefinancijske imovine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B2DB41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362A1B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9E378C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C1E9413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56F457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8C7E74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8015A8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proizvedene dugotrajne imovine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6F9BF1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623852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BB7254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F3C34FB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2370F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R0158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6B1D2A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4264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EEB347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Ostala nematerijalna proizvedena imovina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48DDB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66DEA6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1C64B1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70B1B3C2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C969D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Kapitalni projekt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0EEED4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K208203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91058E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Izrada različitih podloga za dokumente komunalnog opremanja prostora (pretežito katast.-geodetske)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330BAD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F7DA71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812D3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A10B6C7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C4A0C9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FD0F08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DA7C9B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nefinancijske imovine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8F1B87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C3E57F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EC0808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B119196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E40DF6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C7A74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B69D48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proizvedene dugotrajne imovine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60AB7D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43BEF3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A5647E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4D5F206D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C0AD61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R0160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6C4562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4264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52AAEB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Ostala nematerijalna proizvedena imovina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17CE54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F742C2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6CFCFA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07311F6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6BC3B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Kapitalni projekt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241618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K208204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14794D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Izrada elaborata otočnog prometnog rješenja (promet u mirovanju)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226E92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9CB7B9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E507A5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CB92DB4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984CBA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684C15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DFA2F7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nefinancijske imovine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1FD15F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53FB39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7D9770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34A0EDF3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71B0F2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421574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E1E589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proizvedene dugotrajne imovine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D3AA21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D68BCB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61BD40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3441F383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CD556F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R0161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F76642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4264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BEDE46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Ostala nematerijalna proizvedena imovina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5FCC8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63769E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6E7C37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D143D73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127AF3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Kapitalni projekt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A7AE8B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K208205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83F873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Postupci utvrđivanja granice javnog pomorskog dobra (pretežito katastarsko-geodetskih)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833C3D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4ECEE0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74D4C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064132C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C86261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1710F5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9671AA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nefinancijske imovine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377726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86BE60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E647ED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7C16B6CE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A40308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B91EDE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86096B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proizvedene dugotrajne imovine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C8371D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9B3A3F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BA5360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0D7C416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E6FFE3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R0162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979384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4264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A7219D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Ostala nematerijalna proizvedena imovina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6566A1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C306FB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93A68E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016E2EB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08A22C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Kapitalni projekt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E64511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K208207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9885C1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Izrada podloga za proširenje groblja Mirogoj u Babinom Polju (pretežito katastarsko-geodetskih)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F41ABC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566FD4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B106C4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0D67632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0C264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224D0D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96C0B7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nefinancijske imovine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101964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4EEC96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7B25E3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36C9220D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E8137C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E4692E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7F9E0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proizvedene dugotrajne imovine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EDE967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3FFD5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DE7F5B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118FE54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D2C20A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R0164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0ED1E3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4264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AC769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Ostala nematerijalna proizvedena imovina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A4DBC6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3414F9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B97FED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30C09A9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6E1988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Kapitalni projekt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7A5863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K208209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41A48D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Izrada različitih aplikacija,elaborata,vještačenja i procjena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F6932A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8.000,00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1C9F72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C1A967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471CCBA7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FDB608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E13D7F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A51EBC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nefinancijske imovine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3CF66E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8.000,00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6AC2A9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5EB18A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314B7433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BDA67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4A863E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B0C3BC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proizvedene dugotrajne imovine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F5E0BF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8.000,00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5FF133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591468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D854304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B5831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R0165-00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C7417B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4264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BFF24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Ostala nematerijalna proizvedena imovina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ABE32E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8.000,00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DB2DE9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211520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D884642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C68D42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lastRenderedPageBreak/>
              <w:t>Kapitalni projekt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A0DFD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K208224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2B85A5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Izrada geodetskih elaborata za evidentiranje nerazvrstanih cesta u katastru i zemljišniku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56E21D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D14AFA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DA2E71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976C7EC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FFC10D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41EF12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216585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nefinancijske imovine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E4795A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B464E7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33DEB3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5E337FC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CE0824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BF2939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14F1B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proizvedene dugotrajne imovine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28A5FA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184B03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A69BF7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F89B979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8E7983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R0165-01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7C81FE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4264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7C75D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Ostala nematerijalna proizvedena imovina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8C0ED2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C55DDC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52A36E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9B0C174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19D4A9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Kapitalni projekt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A42A74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K208225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A18C36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Izrada geodestkih elaborata utvrđivanja i evidentiranja granica pom. dobra u katastru i zemljišniku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0E555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6.000,00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7ECA02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BC9D9A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4454CB17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FA3F6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76032F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08FAC3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nefinancijske imovine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2CF3B5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6.000,00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3250FC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FDB8A4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2F154EE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00108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18665A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BF69F5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proizvedene dugotrajne imovine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F4CC1F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6.000,00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EBA4BC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BFA789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4B18430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F54161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R0165-02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E02BD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4264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DFF063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Ostala nematerijalna proizvedena imovina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B9E326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6.000,00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F00DC7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F16471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E32CB77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928E8A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Kapitalni projekt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71FF8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K208238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D647BA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Izrada idejnih rješenja s troškovnicima za kapitalno uređenje i opremanje ner.cesta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2E812C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C24376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46D3FB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70F07418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DB4689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D1DA3A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1C111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nefinancijske imovine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0C7730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E94695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E9A4FB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72C5EDDA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3A2B66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43C66A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3B21A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proizvedene dugotrajne imovine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3880A9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0A4E4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7696EA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2B7C8BE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E42BC7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R0166-13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1449C8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4264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035166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Ostala nematerijalna proizvedena imovina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FA9F5F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64ED30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03D2B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CA3F53B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F9CEA1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Glava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CCDEE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02009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B9105E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KOMUNALNO UREĐENJE,PROMET I ZAŠTITA OKOLIŠA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59B9C8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973.000,00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DCF957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289.745,29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FA5F48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29,78</w:t>
            </w:r>
          </w:p>
        </w:tc>
      </w:tr>
      <w:tr w:rsidR="003A43F8" w:rsidRPr="003A43F8" w14:paraId="783E07B7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903A5D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Glavni 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BFDCE9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2EA89F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ABC656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973.000,00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88A3C7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289.745,29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A3E6F3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29,78</w:t>
            </w:r>
          </w:p>
        </w:tc>
      </w:tr>
      <w:tr w:rsidR="003A43F8" w:rsidRPr="003A43F8" w14:paraId="36CA0AFB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EBAFD2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68E9CC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2091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8226A6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Redovno i interventno održavanja komunalne infrastrukture po ZKD-u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B5788B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287.000,00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823C16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24.147,19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EBF2A6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8,41</w:t>
            </w:r>
          </w:p>
        </w:tc>
      </w:tr>
      <w:tr w:rsidR="003A43F8" w:rsidRPr="003A43F8" w14:paraId="67085086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014122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D0858C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A209102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44192A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Održavanje nerazvrstanih cesta na području Općine Mljet putem drugih izvršitelja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A3A3B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ACBE91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95,45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BBAC44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0,95</w:t>
            </w:r>
          </w:p>
        </w:tc>
      </w:tr>
      <w:tr w:rsidR="003A43F8" w:rsidRPr="003A43F8" w14:paraId="2E62BB65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5060D2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4328CC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24F3CF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4E333B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B44A94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95,45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42018C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0,95</w:t>
            </w:r>
          </w:p>
        </w:tc>
      </w:tr>
      <w:tr w:rsidR="003A43F8" w:rsidRPr="003A43F8" w14:paraId="0AD35F74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CBBE14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EBDC3C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10D37A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31C297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A700F2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95,45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8031F4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0,95</w:t>
            </w:r>
          </w:p>
        </w:tc>
      </w:tr>
      <w:tr w:rsidR="003A43F8" w:rsidRPr="003A43F8" w14:paraId="0E55DF6F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A01A04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R0168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B6DE9E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2B237C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Usluge tekućeg i investicijskog  održavanja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A129B5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6DF495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95,45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F0CEFB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0,95</w:t>
            </w:r>
          </w:p>
        </w:tc>
      </w:tr>
      <w:tr w:rsidR="003A43F8" w:rsidRPr="003A43F8" w14:paraId="52A187D1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F695A8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7C29F2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A209104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061225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Održavanje javnih parkirališta na području Općine Mljet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96E544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8A3A28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89FB9A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4417995A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9E4427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4D63AB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996C7B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8784D0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A311E4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9635DF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375AE4AC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862F16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6D2EE5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50EE3E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74A4D1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87C575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52F018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24F1924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0376A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R0170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0EB81D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5DFFBA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Usluge tekućeg i investicijskog  održavanja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C60F8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54DBFE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2C7B3F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6DC80D28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F8445D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077C85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A209105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E4E2BF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Održavanje javnih površina na području Općine Mljet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7F8911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5E2352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231,38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21F172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11,57</w:t>
            </w:r>
          </w:p>
        </w:tc>
      </w:tr>
      <w:tr w:rsidR="003A43F8" w:rsidRPr="003A43F8" w14:paraId="007C366C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EAD972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48C113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C7DAD0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C646A1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345FDA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231,38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F216DC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11,57</w:t>
            </w:r>
          </w:p>
        </w:tc>
      </w:tr>
      <w:tr w:rsidR="003A43F8" w:rsidRPr="003A43F8" w14:paraId="29718B7B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8406E4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AD3779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DA0442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862A97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C0CF1C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231,38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7A4698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11,57</w:t>
            </w:r>
          </w:p>
        </w:tc>
      </w:tr>
      <w:tr w:rsidR="003A43F8" w:rsidRPr="003A43F8" w14:paraId="21C54435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00B7F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R0173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A9D4C4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F8319D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Usluge tekućeg i investicijskog  održavanja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82A70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64F205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231,38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498B78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11,57</w:t>
            </w:r>
          </w:p>
        </w:tc>
      </w:tr>
      <w:tr w:rsidR="003A43F8" w:rsidRPr="003A43F8" w14:paraId="6D55108B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D6657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6FF799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A209106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1E9981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Održavanje građevina i uređaja javne namjene na području Općine Mljet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7D51B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7B5013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5FD9BF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3681983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3689F1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FABA26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681FEB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14ABC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80E1B0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03098F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6DB8670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BA786C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4E9CE5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89CCD6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281737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B375DC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160C1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4AB4B53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EC1184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R0174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0CC5DD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B38CDF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Usluge tekućeg i investicijskog  održavanja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D42FDF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E158FE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3D3F1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3A7E6EB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A75787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79A068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A209107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AF9387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Održavanje groblja na području Općine Mljet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F81BC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4.500,00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A4D6B8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1.956,53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7228DD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43,48</w:t>
            </w:r>
          </w:p>
        </w:tc>
      </w:tr>
      <w:tr w:rsidR="003A43F8" w:rsidRPr="003A43F8" w14:paraId="62203CEA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B52843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7A7DAD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D8383A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95DBEA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4.500,00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6826F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1.956,53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2AAEBA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43,48</w:t>
            </w:r>
          </w:p>
        </w:tc>
      </w:tr>
      <w:tr w:rsidR="003A43F8" w:rsidRPr="003A43F8" w14:paraId="3F2FFB01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9CDBA8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4794E2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B896E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081AFC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4.500,00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A411DF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1.956,53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F26665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43,48</w:t>
            </w:r>
          </w:p>
        </w:tc>
      </w:tr>
      <w:tr w:rsidR="003A43F8" w:rsidRPr="003A43F8" w14:paraId="421181AC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EBD3D7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R0175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EAD6F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84697E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Usluge tekućeg i investicijskog  održavanja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73F4E2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4.500,00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2A59C4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1.956,53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668805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43,48</w:t>
            </w:r>
          </w:p>
        </w:tc>
      </w:tr>
      <w:tr w:rsidR="003A43F8" w:rsidRPr="003A43F8" w14:paraId="4B27440D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4A8701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DFE1B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A209108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3E3036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Održavanje javne rasvjete na području Općine Mljet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706125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65.000,00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EFA1C3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21.863,83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C198C4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33,64</w:t>
            </w:r>
          </w:p>
        </w:tc>
      </w:tr>
      <w:tr w:rsidR="003A43F8" w:rsidRPr="003A43F8" w14:paraId="7A30FBEA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6A92C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F8D668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EA4515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0D25FB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65.000,00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1ADA2E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21.863,83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D503C9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33,64</w:t>
            </w:r>
          </w:p>
        </w:tc>
      </w:tr>
      <w:tr w:rsidR="003A43F8" w:rsidRPr="003A43F8" w14:paraId="458ED10C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43D2D6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A03A9B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99402B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E3909E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65.000,00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D3E0AF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21.863,83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038292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33,64</w:t>
            </w:r>
          </w:p>
        </w:tc>
      </w:tr>
      <w:tr w:rsidR="003A43F8" w:rsidRPr="003A43F8" w14:paraId="098A8FBC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2F68F1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R0176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7DBC45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3223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50706E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Energija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9A1B87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28.000,00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2DBB0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8.129,10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16D4F5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29,03</w:t>
            </w:r>
          </w:p>
        </w:tc>
      </w:tr>
      <w:tr w:rsidR="003A43F8" w:rsidRPr="003A43F8" w14:paraId="0988863C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B8D6F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lastRenderedPageBreak/>
              <w:t>R0176-01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51BC05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3224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4AF623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Materijal i dijelovi za tekuće i investicijsko održavanje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5794D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17.000,00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5F5290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2.327,50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933211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13,69</w:t>
            </w:r>
          </w:p>
        </w:tc>
      </w:tr>
      <w:tr w:rsidR="003A43F8" w:rsidRPr="003A43F8" w14:paraId="22550CE4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92655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R0176-02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C46A7A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D9989F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Usluge tekućeg i investicijskog  održavanja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4F288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5D3258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11.407,23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0546FE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57,04</w:t>
            </w:r>
          </w:p>
        </w:tc>
      </w:tr>
      <w:tr w:rsidR="003A43F8" w:rsidRPr="003A43F8" w14:paraId="1A62022E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3DC4DD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5A3D24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A209120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8C5DF9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Pojačano investicijsko održavanje Lokalnih cesta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A1F140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136.000,00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550DDB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A556DC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B4A67F8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FA54B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A9188B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C3694D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F8FD7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136.000,00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F1F529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FAFEE0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9E3945C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083532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19287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532A41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CDE30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136.000,00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F8BEAE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5C035F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7429881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ABF4D6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R0185-19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80993A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271633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Usluge tekućeg i investicijskog  održavanja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2F781F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136.000,00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C41531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11D974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340D116D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0E1486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DA48D5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A209122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CCDF86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Održavanje javnih zelenih površina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4BE4B3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357B29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6AA37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3E39BEB0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462413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86D954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F05AA9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76DB02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60ABCF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4FFA3B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3FDEE679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85539C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896915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5173D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D6E24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CB323A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F6B3BB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745478AF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53C879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R0173-01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E2BCC8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1525B3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Usluge tekućeg i investicijskog  održavanja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F8236B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1797C8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CABC29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7D7A8540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7A6D85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6C785A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A209123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F5F735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Uklanjanje olupina i drugih nepravilno ostavljenih stvari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BD9C83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15.000,00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CE2FBD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AE4255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BB6B433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056DCF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F68AFB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E2B2A6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9074AC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15.000,00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7CC6A2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811BE1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3D6EA115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B2BF0C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FBFE8F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05A19A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B983E5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A9D764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5CFBC1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46BEEF0C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826726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R0173-10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600AA9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29D71B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Komunalne usluge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D216EC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6A3795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8740A6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AC4CD10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5E587F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R0173-11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19DB1B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9B7D96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Komunalne usluge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D1B29B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61B41C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EB6ED9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3AC13906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AFB9C2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Kapitalni projekt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1A3617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K209123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3DFA48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Pojačano kapitalno uređenje nerazvrastanig cesta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5B841C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8C19B5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671E73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4758FE0B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1B56C8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812411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F58612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nefinancijske imovine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C9405C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AECA2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D8E4E2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1947CAC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16B79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E8E4CF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42C48A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proizvedene dugotrajne imovine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1ECC24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2E5144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9489BF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34B51B87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87F847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R0168-01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F0982A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4213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AE51EA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Ceste, željeznice i ostali prometni objekti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D6919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9B1C8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5A1368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A60DF05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2EDDF0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A914F2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2092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397706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Redovno i interventno održavanje komunalne infrastrukture izvan ZKD-a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3C0E1D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115.000,00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9A4993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38.976,53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A96E87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33,89</w:t>
            </w:r>
          </w:p>
        </w:tc>
      </w:tr>
      <w:tr w:rsidR="003A43F8" w:rsidRPr="003A43F8" w14:paraId="190ADF39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15888B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C820D1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A209200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43D8DD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Male komunalne akcije podizanja kvalitete života po naseljima u suradnji s MO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87834F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70.000,00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9403D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18.231,88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764973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26,05</w:t>
            </w:r>
          </w:p>
        </w:tc>
      </w:tr>
      <w:tr w:rsidR="003A43F8" w:rsidRPr="003A43F8" w14:paraId="16E00B07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1223BF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6242C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9A9796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A44B5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70.000,00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AEA8B3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18.231,88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2EC861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26,05</w:t>
            </w:r>
          </w:p>
        </w:tc>
      </w:tr>
      <w:tr w:rsidR="003A43F8" w:rsidRPr="003A43F8" w14:paraId="456C68DA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13BEA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C85952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BB7275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6D4DA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70.000,00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84A100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18.231,88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C5509F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26,05</w:t>
            </w:r>
          </w:p>
        </w:tc>
      </w:tr>
      <w:tr w:rsidR="003A43F8" w:rsidRPr="003A43F8" w14:paraId="238A82A0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AFF536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R0173-02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02F78F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3224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83FD6B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Materijal i dijelovi za tekuće i investicijsko održavanje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41D45E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20EBE4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3.220,00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AA7699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32,20</w:t>
            </w:r>
          </w:p>
        </w:tc>
      </w:tr>
      <w:tr w:rsidR="003A43F8" w:rsidRPr="003A43F8" w14:paraId="22D51ED8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C1F38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R0173-03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2A7DC0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CB1DB6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Usluge tekućeg i investicijskog  održavanja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E3AE1D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60.000,00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F71D1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15.011,88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A2404B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25,02</w:t>
            </w:r>
          </w:p>
        </w:tc>
      </w:tr>
      <w:tr w:rsidR="003A43F8" w:rsidRPr="003A43F8" w14:paraId="0CEC0491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50D19C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A4162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A209201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BF1DA7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Održavanje pomorskog dobra(obala,plaža i slično)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856BEF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2E95C0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20.404,25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D7D59D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68,01</w:t>
            </w:r>
          </w:p>
        </w:tc>
      </w:tr>
      <w:tr w:rsidR="003A43F8" w:rsidRPr="003A43F8" w14:paraId="1FFFB56E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77ED6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4DAF07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E46F41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30F1CD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5D2B2C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20.404,25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F2094F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68,01</w:t>
            </w:r>
          </w:p>
        </w:tc>
      </w:tr>
      <w:tr w:rsidR="003A43F8" w:rsidRPr="003A43F8" w14:paraId="3AFE7D01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FDFED7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A4CF8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9BA793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1C7E5A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CC3036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20.404,25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65587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68,01</w:t>
            </w:r>
          </w:p>
        </w:tc>
      </w:tr>
      <w:tr w:rsidR="003A43F8" w:rsidRPr="003A43F8" w14:paraId="1EE25FC8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00E71A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R0183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2B92F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3B1485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Usluge tekućeg i investicijskog  održavanja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331508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EB2ED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20.404,25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A71129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68,01</w:t>
            </w:r>
          </w:p>
        </w:tc>
      </w:tr>
      <w:tr w:rsidR="003A43F8" w:rsidRPr="003A43F8" w14:paraId="723CC241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D812EF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FF43D4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A209203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DFD4C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Održavanje protupožarno,šumsko,poljskih puteva putem drugog izvršitelja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0F316D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15.000,00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8C0C8B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340,40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E109A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2,27</w:t>
            </w:r>
          </w:p>
        </w:tc>
      </w:tr>
      <w:tr w:rsidR="003A43F8" w:rsidRPr="003A43F8" w14:paraId="50580017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FF52F5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C264D5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72AF1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EB3078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15.000,00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535870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340,40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18A43C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2,27</w:t>
            </w:r>
          </w:p>
        </w:tc>
      </w:tr>
      <w:tr w:rsidR="003A43F8" w:rsidRPr="003A43F8" w14:paraId="2CC35998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B084C6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8688B7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DBA87C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7F8B92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BE527A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340,40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12E000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2,27</w:t>
            </w:r>
          </w:p>
        </w:tc>
      </w:tr>
      <w:tr w:rsidR="003A43F8" w:rsidRPr="003A43F8" w14:paraId="1DB44625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D50E24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R0185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305914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7A29E8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Usluge tekućeg i investicijskog  održavanja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A80C5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DEF378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340,40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D31E1E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2,27</w:t>
            </w:r>
          </w:p>
        </w:tc>
      </w:tr>
      <w:tr w:rsidR="003A43F8" w:rsidRPr="003A43F8" w14:paraId="5F35158E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F3AA2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9D329D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2093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4F8826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Gradnja komunalne infrastrukture na području Općine Mljet po ZKD -u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CB09CB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E77E6E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13.050,00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8E1F30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65,25</w:t>
            </w:r>
          </w:p>
        </w:tc>
      </w:tr>
      <w:tr w:rsidR="003A43F8" w:rsidRPr="003A43F8" w14:paraId="37D556E6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288C36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Kapitalni projekt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BCFF9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K209304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4A60E0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Izgradnja javne rasvjete na području Općine Mljet po utvrđenom redu prioriteta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175425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A7FD47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13.050,00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50765B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65,25</w:t>
            </w:r>
          </w:p>
        </w:tc>
      </w:tr>
      <w:tr w:rsidR="003A43F8" w:rsidRPr="003A43F8" w14:paraId="33510D83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E738B8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1BB6E1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E7B31D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nefinancijske imovine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34A60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D25AF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13.050,00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5F8C2A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65,25</w:t>
            </w:r>
          </w:p>
        </w:tc>
      </w:tr>
      <w:tr w:rsidR="003A43F8" w:rsidRPr="003A43F8" w14:paraId="67C1513B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78029F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AD5C3B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5C3048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proizvedene dugotrajne imovine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592555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9E196D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13.050,00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E64B00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65,25</w:t>
            </w:r>
          </w:p>
        </w:tc>
      </w:tr>
      <w:tr w:rsidR="003A43F8" w:rsidRPr="003A43F8" w14:paraId="09328CF7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E56451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R0183-05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EA5321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4214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280433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Ostali građevinski objekti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D9ECBF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004F8F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13.050,00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9D0C56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65,25</w:t>
            </w:r>
          </w:p>
        </w:tc>
      </w:tr>
      <w:tr w:rsidR="003A43F8" w:rsidRPr="003A43F8" w14:paraId="0AAD272A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356933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B5A29E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2094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D0742A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Gradnja komunalne infrastrukture na području Općine Mljet izvan ZKD-a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A94436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95.000,00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4E9A3B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3BC97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4EBA0AD8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FC4219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Kapitalni projekt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248911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K209401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F2076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Izgradnja sustava javne vodoopskrbe kroz investiranje NPKLM Vodovod d.o.o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412C62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F4951F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ADA2B3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69760FD4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23EDD2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0B7157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ABEFFC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661ED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4BA4A3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9BE029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A65EF36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14A21F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405D46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EB32F6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donacije, kazne, naknade šteta i kapitalne pomoći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B2DE85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B3749B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313D1D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61EEB68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396B6B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lastRenderedPageBreak/>
              <w:t>R0185-01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7ED85D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3861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E347BB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Kapitalne pomoći kreditnim i ostalim financijskim institucijama te trgovačkim društvima u javnom sek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E7C24C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B9BD0B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3A1ED7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B1E5AA7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B39C93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Kapitalni projekt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E984B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K209402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96629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Izgradnja sustava javne odvodnje kroz investiranje NPKLM  Vodovod d.o.o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B50EE1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ACB64F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EC30F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9865017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6888EF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FE23CF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54A1E1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70EEC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2846E3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D859A8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37E16DD1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0BB3F6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A7CED7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B0041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donacije, kazne, naknade šteta i kapitalne pomoći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9ACAB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95FA3D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51CAB3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31464831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E3EC90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R0185-02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B33D8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3861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C4B528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Kapitalne pomoći kreditnim i ostalim financijskim institucijama te trgovačkim društvima u javnom sek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0AA0EF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0DC2B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F4F42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63D57179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04C4E1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Kapitalni projekt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A5D0E2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K209403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EF54F7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Izgradnja protupožarno,šumsko,poljskih puteva po redu prioriteta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3F6DC9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75.000,00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078EAC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9D3223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16A0F57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E6F1DB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7D347B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F72788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nefinancijske imovine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587302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75.000,00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E4F493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2B7D4C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7C0A594F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DB2FA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FBF281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71530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proizvedene dugotrajne imovine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D8AB2D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75.000,00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CFCD68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ABDBD0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763DD1D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41137B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R0185-03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943A3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4213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88ACAD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Ceste, željeznice i ostali prometni objekti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F94790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75.000,00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DF453C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13F607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9E93384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D268A5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A96C9A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2095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5C4056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Obavljanje pojedinih komunalnih djelatnosti kroz potpore izvršiteljima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C0F4D0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435.000,00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0AE9D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212.343,64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7BAF22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48,81</w:t>
            </w:r>
          </w:p>
        </w:tc>
      </w:tr>
      <w:tr w:rsidR="003A43F8" w:rsidRPr="003A43F8" w14:paraId="72F96A15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26A04E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84AE35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A209501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C0151A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Subvencija javnog otočnog prijevoza putnika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9A58E7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75.000,00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F564FA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38.767,50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D3B9CC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51,69</w:t>
            </w:r>
          </w:p>
        </w:tc>
      </w:tr>
      <w:tr w:rsidR="003A43F8" w:rsidRPr="003A43F8" w14:paraId="45B2A8B6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5679D0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3007AB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471E3B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3A377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75.000,00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46E31A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38.767,50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273F60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51,69</w:t>
            </w:r>
          </w:p>
        </w:tc>
      </w:tr>
      <w:tr w:rsidR="003A43F8" w:rsidRPr="003A43F8" w14:paraId="12A77F7C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1FF281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4B2736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35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D02A10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Subvencije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8E80BC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75.000,00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9192F7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38.767,50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3E64A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51,69</w:t>
            </w:r>
          </w:p>
        </w:tc>
      </w:tr>
      <w:tr w:rsidR="003A43F8" w:rsidRPr="003A43F8" w14:paraId="79066397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ED2695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R0185-08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20691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3512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B6CE84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Subvencije trgovačkim društvima u javnom sektoru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C16EF5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75.000,00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6E89B6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38.767,50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49E53E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51,69</w:t>
            </w:r>
          </w:p>
        </w:tc>
      </w:tr>
      <w:tr w:rsidR="003A43F8" w:rsidRPr="003A43F8" w14:paraId="76CF5186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527969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AC7CBC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A209502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DE19DB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Održivo gospodarenje otpadom na području Općine Mljet(nepokriveno naplatom usluge)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6C11B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350.000,00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3F0F8C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173.576,14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E845C2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49,59</w:t>
            </w:r>
          </w:p>
        </w:tc>
      </w:tr>
      <w:tr w:rsidR="003A43F8" w:rsidRPr="003A43F8" w14:paraId="31D78B38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A77855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642C6E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AD5482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3E283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350.000,00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29A497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173.576,14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00E82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49,59</w:t>
            </w:r>
          </w:p>
        </w:tc>
      </w:tr>
      <w:tr w:rsidR="003A43F8" w:rsidRPr="003A43F8" w14:paraId="5764628B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04B5C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0BDF28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20ED69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E4BA17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350.000,00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67D618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173.576,14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313BDC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49,59</w:t>
            </w:r>
          </w:p>
        </w:tc>
      </w:tr>
      <w:tr w:rsidR="003A43F8" w:rsidRPr="003A43F8" w14:paraId="709010BD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125540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R0185-09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01548B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B945D5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Komunalne usluge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5CDB4E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350.000,00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FA2347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173.576,14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C3DA0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49,59</w:t>
            </w:r>
          </w:p>
        </w:tc>
      </w:tr>
      <w:tr w:rsidR="003A43F8" w:rsidRPr="003A43F8" w14:paraId="764FEF2D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1DF067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Kapitalni projekt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407DAF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K209503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C6850D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Nabava komunalne opreme za gospodarenje otpadom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8F1D51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087D75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65D59E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084737D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397967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975577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5A81A4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D06327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1CC1E4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EB1A7F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C9981C0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44F38F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E48F1D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38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F7268A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donacije, kazne, naknade šteta i kapitalne pomoći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324795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950202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EE435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3B2F72F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81357E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R0185-18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1EFDE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3861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4FF2C0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Kapitalne pomoći kreditnim i ostalim financijskim institucijama te trgovačkim društvima u javnom sek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C481F3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5E18C2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8CB20B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0775BD5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3C16C5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E66FEA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2096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04448D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Obavljanje pojedinih komunalnih djelatnosti kroz uslugu povremenih izvršitelja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6AA9FA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21.000,00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ABC34D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1.227,93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145090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5,85</w:t>
            </w:r>
          </w:p>
        </w:tc>
      </w:tr>
      <w:tr w:rsidR="003A43F8" w:rsidRPr="003A43F8" w14:paraId="4C91E573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E0AC68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E6E31A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A209601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74D2D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Obvezna preventivna deratizacija i dezinfekcija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0C9CB9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8.000,00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89423E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631B8F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00FA231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41C411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AF936A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5B2090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A10DDA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8.000,00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415466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F3A064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D8DE38A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2CE07E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511AAB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1CF161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08FEBA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8.000,00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50BB2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0281A8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6EBD0781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75EF7B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R0185-10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151A30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3E95B2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Komunalne usluge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A5AC5C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8.000,00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763333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3AFEA5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F8C07EF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4D5D72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AABAD3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A209602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21CE3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Obavljanje poslova skupljanja,prijevoza i neškodljivog uklanjanja lešina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6F19BF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DF8B66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97A9AA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CD69941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A191AB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021BAF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0F48B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A654EE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B91B60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0014C3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712A3A6D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FC204F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14553F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BB31BA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1387EE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F685F4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21CAD1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65C74D2B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C10625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R0185-11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B991EB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C3CF3A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Komunalne usluge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5B3F7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9E286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A81848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73F02135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E8680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3EC971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A209604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6DE59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Održavanje ostalih WC-a u javnoj funkciji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0D923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3.500,00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0AF494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227,93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F9C22C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6,51</w:t>
            </w:r>
          </w:p>
        </w:tc>
      </w:tr>
      <w:tr w:rsidR="003A43F8" w:rsidRPr="003A43F8" w14:paraId="665EC428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E36EF6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C8C2E7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8E0885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8DA5EA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3.500,00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C6EBEC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227,93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F98DCE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6,51</w:t>
            </w:r>
          </w:p>
        </w:tc>
      </w:tr>
      <w:tr w:rsidR="003A43F8" w:rsidRPr="003A43F8" w14:paraId="1A1F741D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C982E9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410F1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BEC6E7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857DE1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3.500,00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DF118E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227,93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5549D3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6,51</w:t>
            </w:r>
          </w:p>
        </w:tc>
      </w:tr>
      <w:tr w:rsidR="003A43F8" w:rsidRPr="003A43F8" w14:paraId="1B8FB0E2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3B6340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R0185-13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FF7EDC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569CC5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Komunalne usluge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6D06E9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530241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227,93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2E4B8B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22,79</w:t>
            </w:r>
          </w:p>
        </w:tc>
      </w:tr>
      <w:tr w:rsidR="003A43F8" w:rsidRPr="003A43F8" w14:paraId="6BBCC233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281848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R0185-12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DC50E6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3235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BC6281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Zakupnine i najamnine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BFD97E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2.500,00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AB9820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9BE7C8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70C0304A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373195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lastRenderedPageBreak/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9FC6F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A209605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9A1D47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Zbrinjavanje povećanih količina naplavina s pomorskog dobra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5FC88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59D600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178C23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BD542CC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809857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050EB9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B6AA16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4BF947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AF3FD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23023A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CBA3F6F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F70404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05E0DF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34BF0A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35C7B8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DFAE43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D1228F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767BE87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20458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R0185-14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1188C2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5C5D03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Komunalne usluge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0D2C21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06C2DC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12584E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6B99E39B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204F99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E8DB3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A209606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72DDAD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Prigodno ukrašavanje naselja na području Općine Mljet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53237F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29AA76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213C5D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4116CCE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9BD9FF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AAF1E9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B35B92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70E259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4C5638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3872E8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403F46C6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B87DA4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CE900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078C83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4A4E39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BC890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FE2861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1E478EB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68ADDA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R0185-15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866A46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BD5DC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Komunalne usluge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FC47AA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FA167A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E1334F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0310338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4FFB34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08C7CF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A209607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8A2B39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Provođenje zakona o zaštiti prava životinja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4D1B4D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2.500,00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C12E93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C8A497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40,00</w:t>
            </w:r>
          </w:p>
        </w:tc>
      </w:tr>
      <w:tr w:rsidR="003A43F8" w:rsidRPr="003A43F8" w14:paraId="4B63D51B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3553C8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800084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44B1A3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03951D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2.500,00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205CF9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F8D08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40,00</w:t>
            </w:r>
          </w:p>
        </w:tc>
      </w:tr>
      <w:tr w:rsidR="003A43F8" w:rsidRPr="003A43F8" w14:paraId="2A47562E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FF34A6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379D98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49A41B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CD8F6F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2.500,00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A87D6A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843560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40,00</w:t>
            </w:r>
          </w:p>
        </w:tc>
      </w:tr>
      <w:tr w:rsidR="003A43F8" w:rsidRPr="003A43F8" w14:paraId="0F927B11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DC1F92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R0185-16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58124B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66A538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Komunalne usluge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812393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2.500,00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E2A5D3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1.000,00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A468CC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40,00</w:t>
            </w:r>
          </w:p>
        </w:tc>
      </w:tr>
      <w:tr w:rsidR="003A43F8" w:rsidRPr="003A43F8" w14:paraId="290F681E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188027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Glava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9D22C3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02010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EF66C2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KAPITALNA ULAGANJA I GOSPODARENJE NEKRETNINAMA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E9F1DD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222.500,00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9493BB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985B22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335CA6DF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F1A0F5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Glavni 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CBE25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9B6D3A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5E1D84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222.500,00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431E66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9606DA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6370BCB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7A79C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99D923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2101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CFE3AA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Izgradnja,rekonstrukcija,sanacija i uređenje objekata javne namjene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01D75E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542141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308732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79DD7D3C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8CC363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Kapitalni projekt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D4818F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K210104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1F3B9A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Rekonstrukcija,sanacija i uređenje "zgrade policje"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E259B9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CF205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C176DD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085D62B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11A667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DA1D9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6AD86A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nefinancijske imovine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A130D2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7ED821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DA57BA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4DEC0B8E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975E5F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B0342D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728085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proizvedene dugotrajne imovine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D51AC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B71BD2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5717D9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67C4DB56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384308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R0191-08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46CB7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4212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3F86A0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Poslovni objekti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C08413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B9ECE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EC2871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363EAB7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61F609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Kapitalni projekt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CCA2FD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K210106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39B206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Izgradnja i opremanje zgrade DEPO lijekova u Babinom Polju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136F7A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4C741E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B37B69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4E3601B8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B3022B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0B0446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3C3A2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nefinancijske imovine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28F6F6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3B2046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F5FEDE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4BA73DA0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8ECCB2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F3B8DA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AB6601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proizvedene dugotrajne imovine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91282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8BE12D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EE4D40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34FFFAE2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9F4139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R0191-09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3A07A5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4212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E8270C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Poslovni objekti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D2DC1A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F6B46C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87777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A075BE7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B488F5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9AFAAE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2102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33C903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Izgradnja i uređenje objekata javne namjene -Kultura(domovi kulture i sl.)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75C3E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15.000,00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1E9760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461766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496BF1EF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75D96A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Kapitalni projekt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C68F6B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K210211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CE460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Izrada glavno-izvedbenog projekta Doma Zadublje u Babinom Polju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160D86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15.000,00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B59BB5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C7396C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4A29EDC2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D2D4D0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DF0819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EA7A63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nefinancijske imovine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9F6BB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15.000,00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EF3EAB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E80B19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218A1F2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59307A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498E21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826591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proizvedene dugotrajne imovine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234547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C99514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CF771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7F87D834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6098CA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R0191-16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766481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4264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9E8C7F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Ostala nematerijalna proizvedena imovina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4C234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DF123E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6FAD34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4C0B4F2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97E307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91501B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2105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F0B3A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Tekuće i investicijsko održavanje građevinskih objekata u vlasništvu Općine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E2A1C5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80.000,00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08EE2D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A04D4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4E904E32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FEA705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FE41AD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A210501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CE7863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Tekuće i investicijsko održavanje nepobrojenih građevnskih objekata u vlasništvu Općine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150EC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E59D0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EC4CA4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2883BBD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114B68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2ABDF4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6A2103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5420B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78ACB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087530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4AE0ABC1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F68642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2D60EC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9008E2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55B378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76F08F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9B6F4F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4D02818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829E6E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R0233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A8BF2F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5F4359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Usluge tekućeg i investicijskog  održavanja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4B979A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A7C457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82E67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3BE5B27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09ED16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D4F89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A210502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52C42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Tekuće i investicijsko održavanje zgrada u bivšek kampu Sikjerica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23CD91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25.000,00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6088D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96F73E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11E332E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8BBD92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985D1C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DCCC23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34471E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25.000,00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3D3942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6E743B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4DC3BF88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E9E21C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83E19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571FF5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15DDA9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897A3D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C75C99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38EE27D9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997B33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R0233-01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BC3845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6B920B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Usluge tekućeg i investicijskog  održavanja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72943A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516485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2E1510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7631A1E6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37B936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6D30C5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A210503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98D66B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Tekuće i investicijsko održavanje zgrade Općine u Babinom Polju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0AA065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C1463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2B072D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629F6316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91CFCF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822BA0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746530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FEC739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D1B09E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569BA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72F1EA47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7A92D0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030CD1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B39C97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2F3DF8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0D4434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A26861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9441279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5B5972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R0233-02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274D2F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CF1E9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Usluge tekućeg i investicijskog  održavanja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D6135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B02A0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648FDF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6CDC87D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3857DB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lastRenderedPageBreak/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3442C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A210504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6F189D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Tekuće i investicijsko održavanje zgrade putničkog terminala Zaglavac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B4262B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13.000,00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CD0C26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FBE68F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AB60071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F91277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EA3178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1CB85F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7DE42D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13.000,00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4B73FA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5117B5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7BE9F9DF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33BB33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457E9E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BB4117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0FBD7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13.000,00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4E3EB34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6C2D82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00CB9AE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A23CD5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R0233-03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A89105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743D67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Usluge tekućeg i investicijskog  održavanja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0880B7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13.000,00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E2CCBD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793E6D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727BC920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33BF25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DCC10C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A210505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8AC65B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Tekuće i investicijsko održavanje zgrade Doma Zabrežje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8C77CB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12.000,00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807704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06A8BA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31EB350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1DFB37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DF4597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218C20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AD98A2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12.000,00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6959F5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50E5D5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6509CDB8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BD1B11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683C5E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84D0EA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F37282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12.000,00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20C4F1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D41EC0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7D719C2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425F6C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R0233-04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F789EC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16F655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Usluge tekućeg i investicijskog  održavanja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98FDE5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12.000,00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F50EB9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E6A1C9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3C73E74D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203DF9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9A5CC4B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2107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89B3FA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Izgradnja vatrogasnog doma Žukovac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6E68EE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107.500,00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60664E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E5ACCE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D96A3C8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57D5AF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Kapitalni projekt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516FE4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K210702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E26007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Izrada projektno-tehničke dokumentacije vatrogasnog doma Žukovac sa svim sastavnicama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2ED069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90.000,00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A22802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89B6C4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EA9C8EA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716196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5D8836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E35758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nefinancijske imovine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3EBCDC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90.000,00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843568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A5BCBE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7A9DC23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8D7FD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96D415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F70FE0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proizvedene dugotrajne imovine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CE0E5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90.000,00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808D14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551A16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3626488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A6EFDE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R0194-02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F0EB8C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4264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2D3261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Ostala nematerijalna proizvedena imovina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969605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90.000,00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AA148C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87248D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5EED4900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0B7A73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Kapitalni projekt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0970C2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K210707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DBAE55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Studija izvedivosti izgradnje i opremanja vatrogasnog doma Žukovac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5FD8C3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12.500,00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AF90C5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F5A86A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1BD218D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016810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A5FF4C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E3F5CD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nefinancijske imovine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FD8EA4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12.500,00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F9FDD7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300D37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36270E61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FBCBD0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6AC356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789469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proizvedene dugotrajne imovine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8662C6F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12.500,00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2C3516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A1797C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6F52FF65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5F6B9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R0194-07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EAF5D3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4264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897ED4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Ostala nematerijalna proizvedena imovina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775D47E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12.500,00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E65C59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15AB15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2AC1025F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E1CB1E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Kapitalni projekt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DE1366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K210709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3F08DD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Studija klimatskog utjecaja za vatrogasni dom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E7F5AF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6D0622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3518DF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75BD264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984B9B9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3D5C56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B03AA8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nefinancijske imovine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6B3002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C188CB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4DC029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136D32E6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8A30C0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210A61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42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3C0490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za nabavu proizvedene dugotrajne imovine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2BF2DE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B50908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C602F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718DF01F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F46619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R0194-09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A1BCFD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4264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801B5C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Ostala nematerijalna proizvedena imovina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4A7C6D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5.000,00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383483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E7675B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  <w:tr w:rsidR="003A43F8" w:rsidRPr="003A43F8" w14:paraId="04BA372A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D41D9E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Glava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250A06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02011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A2729A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MJESNA SAMOUPRAVA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B768E8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2.700,00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E4722E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279,71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A13629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10,36</w:t>
            </w:r>
          </w:p>
        </w:tc>
      </w:tr>
      <w:tr w:rsidR="003A43F8" w:rsidRPr="003A43F8" w14:paraId="6EAEAE34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6E306D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Glavni 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E8A7C55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1D0D06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2D8AFB3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2.700,00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DD9588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279,71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0625AEC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10,36</w:t>
            </w:r>
          </w:p>
        </w:tc>
      </w:tr>
      <w:tr w:rsidR="003A43F8" w:rsidRPr="003A43F8" w14:paraId="00085F65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E5DFDA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Program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D88D6A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2112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CB5F99F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Financiranje ostalih različitih aktivnosti MO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C3601A2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2.700,00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EE97886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279,71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DC169E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10,36</w:t>
            </w:r>
          </w:p>
        </w:tc>
      </w:tr>
      <w:tr w:rsidR="003A43F8" w:rsidRPr="003A43F8" w14:paraId="0937CC76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C405A1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Aktivnost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BCC16BE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A211201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F9152F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Materijalni troškovi MO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5287C5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2.700,00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D36C855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279,71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9B03D98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10,36</w:t>
            </w:r>
          </w:p>
        </w:tc>
      </w:tr>
      <w:tr w:rsidR="003A43F8" w:rsidRPr="003A43F8" w14:paraId="2353FF2D" w14:textId="77777777" w:rsidTr="009671B9">
        <w:trPr>
          <w:trHeight w:val="226"/>
        </w:trPr>
        <w:tc>
          <w:tcPr>
            <w:tcW w:w="1417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CAB6EF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7CD8228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7511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06EC62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Rashodi poslovanja</w:t>
            </w:r>
          </w:p>
        </w:tc>
        <w:tc>
          <w:tcPr>
            <w:tcW w:w="1700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EA739C1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2.700,00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05F65E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279,71</w:t>
            </w:r>
          </w:p>
        </w:tc>
        <w:tc>
          <w:tcPr>
            <w:tcW w:w="1275" w:type="dxa"/>
            <w:shd w:val="clear" w:color="auto" w:fill="FFFFFF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D4F8A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10,36</w:t>
            </w:r>
          </w:p>
        </w:tc>
      </w:tr>
      <w:tr w:rsidR="003A43F8" w:rsidRPr="003A43F8" w14:paraId="54F6CC3A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68713963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AB37536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1A48830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Materijalni rashodi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0095EAD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2.700,00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281C007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279,71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6B0BAB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b/>
                <w:color w:val="000000"/>
                <w:sz w:val="22"/>
                <w:szCs w:val="22"/>
              </w:rPr>
              <w:t>10,36</w:t>
            </w:r>
          </w:p>
        </w:tc>
      </w:tr>
      <w:tr w:rsidR="003A43F8" w:rsidRPr="003A43F8" w14:paraId="7FEF5B57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B05A23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R0234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422BF277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3223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B018FB4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Energija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5F2C960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2.000,00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7E2451AC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279,71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25E1F9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13,99</w:t>
            </w:r>
          </w:p>
        </w:tc>
      </w:tr>
      <w:tr w:rsidR="003A43F8" w:rsidRPr="003A43F8" w14:paraId="59B16707" w14:textId="77777777" w:rsidTr="009671B9">
        <w:trPr>
          <w:trHeight w:val="226"/>
        </w:trPr>
        <w:tc>
          <w:tcPr>
            <w:tcW w:w="1417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1C90173D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R0235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ED831BC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3232</w:t>
            </w:r>
          </w:p>
        </w:tc>
        <w:tc>
          <w:tcPr>
            <w:tcW w:w="7511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6F8EA71" w14:textId="77777777" w:rsidR="003A43F8" w:rsidRPr="003A43F8" w:rsidRDefault="003A43F8" w:rsidP="009671B9">
            <w:pPr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Usluge tekućeg i investicijskog  održavanja</w:t>
            </w:r>
          </w:p>
        </w:tc>
        <w:tc>
          <w:tcPr>
            <w:tcW w:w="1700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3646AF2B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700,00</w:t>
            </w:r>
          </w:p>
        </w:tc>
        <w:tc>
          <w:tcPr>
            <w:tcW w:w="1559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50BACE5A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75" w:type="dxa"/>
            <w:tcMar>
              <w:top w:w="0" w:type="dxa"/>
              <w:left w:w="39" w:type="dxa"/>
              <w:bottom w:w="0" w:type="dxa"/>
              <w:right w:w="39" w:type="dxa"/>
            </w:tcMar>
            <w:vAlign w:val="center"/>
          </w:tcPr>
          <w:p w14:paraId="298B2259" w14:textId="77777777" w:rsidR="003A43F8" w:rsidRPr="003A43F8" w:rsidRDefault="003A43F8" w:rsidP="009671B9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A43F8">
              <w:rPr>
                <w:rFonts w:ascii="Times New Roman" w:eastAsia="Arial" w:hAnsi="Times New Roman"/>
                <w:color w:val="000000"/>
                <w:sz w:val="22"/>
                <w:szCs w:val="22"/>
              </w:rPr>
              <w:t>0,00</w:t>
            </w:r>
          </w:p>
        </w:tc>
      </w:tr>
    </w:tbl>
    <w:p w14:paraId="0D59DC8E" w14:textId="77777777" w:rsidR="00C422A0" w:rsidRPr="00CD5EE9" w:rsidRDefault="00C422A0" w:rsidP="00696200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</w:p>
    <w:p w14:paraId="337B4612" w14:textId="77777777" w:rsidR="00C422A0" w:rsidRPr="00CD5EE9" w:rsidRDefault="00C422A0" w:rsidP="00C422A0">
      <w:pPr>
        <w:rPr>
          <w:rFonts w:ascii="Times New Roman" w:hAnsi="Times New Roman"/>
          <w:sz w:val="22"/>
          <w:szCs w:val="22"/>
        </w:rPr>
      </w:pPr>
    </w:p>
    <w:p w14:paraId="4D725637" w14:textId="77777777" w:rsidR="00696200" w:rsidRPr="006D4C5B" w:rsidRDefault="00696200" w:rsidP="00696200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</w:p>
    <w:p w14:paraId="1120C040" w14:textId="77777777" w:rsidR="00165F27" w:rsidRPr="006D4C5B" w:rsidRDefault="00165F27" w:rsidP="00165F27">
      <w:pPr>
        <w:pStyle w:val="Header"/>
        <w:jc w:val="both"/>
        <w:rPr>
          <w:rFonts w:ascii="Times New Roman" w:hAnsi="Times New Roman"/>
          <w:bCs/>
          <w:sz w:val="22"/>
          <w:szCs w:val="22"/>
        </w:rPr>
      </w:pPr>
    </w:p>
    <w:p w14:paraId="6327CC49" w14:textId="77777777" w:rsidR="00A934AE" w:rsidRPr="006D4C5B" w:rsidRDefault="00A934AE" w:rsidP="00A934AE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6D4C5B">
        <w:rPr>
          <w:rFonts w:ascii="Times New Roman" w:hAnsi="Times New Roman"/>
          <w:b/>
          <w:bCs/>
          <w:sz w:val="22"/>
          <w:szCs w:val="22"/>
        </w:rPr>
        <w:t>IV.</w:t>
      </w:r>
    </w:p>
    <w:p w14:paraId="08D4EC48" w14:textId="77777777" w:rsidR="00A934AE" w:rsidRPr="006D4C5B" w:rsidRDefault="00A934AE" w:rsidP="00A934AE">
      <w:pPr>
        <w:jc w:val="both"/>
        <w:rPr>
          <w:rFonts w:ascii="Times New Roman" w:hAnsi="Times New Roman"/>
          <w:bCs/>
          <w:sz w:val="22"/>
          <w:szCs w:val="22"/>
        </w:rPr>
      </w:pPr>
      <w:r w:rsidRPr="006D4C5B">
        <w:rPr>
          <w:rFonts w:ascii="Times New Roman" w:hAnsi="Times New Roman"/>
          <w:bCs/>
          <w:sz w:val="22"/>
          <w:szCs w:val="22"/>
        </w:rPr>
        <w:tab/>
        <w:t>Sastavni dio ove Odluke su i popunjeni, potpisani i ovjereni propisani obrasci za podnošenje periodičnih obračuna proračuna, kako slijedi:</w:t>
      </w:r>
    </w:p>
    <w:p w14:paraId="6B793EE0" w14:textId="5B7FB048" w:rsidR="00A934AE" w:rsidRPr="006D4C5B" w:rsidRDefault="00A934AE" w:rsidP="00A934AE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6D4C5B">
        <w:rPr>
          <w:rFonts w:ascii="Times New Roman" w:hAnsi="Times New Roman"/>
          <w:sz w:val="22"/>
          <w:szCs w:val="22"/>
        </w:rPr>
        <w:t>Izvještaj o prihodima i rashodima, primicima i izdacima za razdoblje</w:t>
      </w:r>
      <w:r w:rsidR="00165F27" w:rsidRPr="006D4C5B">
        <w:rPr>
          <w:rFonts w:ascii="Times New Roman" w:hAnsi="Times New Roman"/>
          <w:sz w:val="22"/>
          <w:szCs w:val="22"/>
        </w:rPr>
        <w:t xml:space="preserve"> 01. siječnja do 30. lipnja 202</w:t>
      </w:r>
      <w:r w:rsidR="006D4C5B" w:rsidRPr="006D4C5B">
        <w:rPr>
          <w:rFonts w:ascii="Times New Roman" w:hAnsi="Times New Roman"/>
          <w:sz w:val="22"/>
          <w:szCs w:val="22"/>
        </w:rPr>
        <w:t>4</w:t>
      </w:r>
      <w:r w:rsidRPr="006D4C5B">
        <w:rPr>
          <w:rFonts w:ascii="Times New Roman" w:hAnsi="Times New Roman"/>
          <w:sz w:val="22"/>
          <w:szCs w:val="22"/>
        </w:rPr>
        <w:t xml:space="preserve">. </w:t>
      </w:r>
      <w:r w:rsidR="00165F27" w:rsidRPr="006D4C5B">
        <w:rPr>
          <w:rFonts w:ascii="Times New Roman" w:hAnsi="Times New Roman"/>
          <w:sz w:val="22"/>
          <w:szCs w:val="22"/>
        </w:rPr>
        <w:t xml:space="preserve">godine </w:t>
      </w:r>
      <w:r w:rsidRPr="006D4C5B">
        <w:rPr>
          <w:rFonts w:ascii="Times New Roman" w:hAnsi="Times New Roman"/>
          <w:sz w:val="22"/>
          <w:szCs w:val="22"/>
        </w:rPr>
        <w:t>i</w:t>
      </w:r>
    </w:p>
    <w:p w14:paraId="256E0479" w14:textId="617CEBB0" w:rsidR="00A934AE" w:rsidRPr="006D4C5B" w:rsidRDefault="00A934AE" w:rsidP="00A934AE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6D4C5B">
        <w:rPr>
          <w:rFonts w:ascii="Times New Roman" w:hAnsi="Times New Roman"/>
          <w:sz w:val="22"/>
          <w:szCs w:val="22"/>
        </w:rPr>
        <w:t>Izvještaj o obvezama za razdoblje 01. siječnja</w:t>
      </w:r>
      <w:r w:rsidR="00165F27" w:rsidRPr="006D4C5B">
        <w:rPr>
          <w:rFonts w:ascii="Times New Roman" w:hAnsi="Times New Roman"/>
          <w:sz w:val="22"/>
          <w:szCs w:val="22"/>
        </w:rPr>
        <w:t xml:space="preserve"> do 30. lipnja 202</w:t>
      </w:r>
      <w:r w:rsidR="006D4C5B" w:rsidRPr="006D4C5B">
        <w:rPr>
          <w:rFonts w:ascii="Times New Roman" w:hAnsi="Times New Roman"/>
          <w:sz w:val="22"/>
          <w:szCs w:val="22"/>
        </w:rPr>
        <w:t>4</w:t>
      </w:r>
      <w:r w:rsidRPr="006D4C5B">
        <w:rPr>
          <w:rFonts w:ascii="Times New Roman" w:hAnsi="Times New Roman"/>
          <w:sz w:val="22"/>
          <w:szCs w:val="22"/>
        </w:rPr>
        <w:t xml:space="preserve">. </w:t>
      </w:r>
      <w:r w:rsidR="00165F27" w:rsidRPr="006D4C5B">
        <w:rPr>
          <w:rFonts w:ascii="Times New Roman" w:hAnsi="Times New Roman"/>
          <w:sz w:val="22"/>
          <w:szCs w:val="22"/>
        </w:rPr>
        <w:t>godine</w:t>
      </w:r>
      <w:r w:rsidRPr="006D4C5B">
        <w:rPr>
          <w:rFonts w:ascii="Times New Roman" w:hAnsi="Times New Roman"/>
          <w:sz w:val="22"/>
          <w:szCs w:val="22"/>
        </w:rPr>
        <w:t>.</w:t>
      </w:r>
    </w:p>
    <w:p w14:paraId="08AE5B6B" w14:textId="010F9230" w:rsidR="00A934AE" w:rsidRDefault="00225F4D" w:rsidP="00225F4D">
      <w:pPr>
        <w:pStyle w:val="Header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            </w:t>
      </w:r>
      <w:r w:rsidRPr="006D4C5B">
        <w:rPr>
          <w:rFonts w:ascii="Times New Roman" w:hAnsi="Times New Roman"/>
          <w:bCs/>
          <w:sz w:val="22"/>
          <w:szCs w:val="22"/>
        </w:rPr>
        <w:t>Sastavni dio ove Odluke su i popunjeni</w:t>
      </w:r>
      <w:r w:rsidR="002532F3">
        <w:rPr>
          <w:rFonts w:ascii="Times New Roman" w:hAnsi="Times New Roman"/>
          <w:bCs/>
          <w:sz w:val="22"/>
          <w:szCs w:val="22"/>
        </w:rPr>
        <w:t>, potpisani i ovjereni</w:t>
      </w:r>
      <w:r w:rsidRPr="006D4C5B">
        <w:rPr>
          <w:rFonts w:ascii="Times New Roman" w:hAnsi="Times New Roman"/>
          <w:bCs/>
          <w:sz w:val="22"/>
          <w:szCs w:val="22"/>
        </w:rPr>
        <w:t xml:space="preserve"> propisani obrasci za podnošenje periodičnih obračuna proračuna, kako slijedi:</w:t>
      </w:r>
    </w:p>
    <w:p w14:paraId="60B088A5" w14:textId="4495DAF2" w:rsidR="002532F3" w:rsidRPr="006D4C5B" w:rsidRDefault="002532F3" w:rsidP="002532F3">
      <w:pPr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</w:rPr>
      </w:pPr>
      <w:r w:rsidRPr="006D4C5B">
        <w:rPr>
          <w:rFonts w:ascii="Times New Roman" w:hAnsi="Times New Roman"/>
          <w:sz w:val="22"/>
          <w:szCs w:val="22"/>
        </w:rPr>
        <w:t>Izvještaj o prihodima i rashodima, primicima i izdacima za razdoblje 01. siječnja do 30. lipnja 2024. godine</w:t>
      </w:r>
      <w:r w:rsidR="0082702C">
        <w:rPr>
          <w:rFonts w:ascii="Times New Roman" w:hAnsi="Times New Roman"/>
          <w:sz w:val="22"/>
          <w:szCs w:val="22"/>
        </w:rPr>
        <w:t>;</w:t>
      </w:r>
      <w:r w:rsidRPr="006D4C5B">
        <w:rPr>
          <w:rFonts w:ascii="Times New Roman" w:hAnsi="Times New Roman"/>
          <w:sz w:val="22"/>
          <w:szCs w:val="22"/>
        </w:rPr>
        <w:t xml:space="preserve"> </w:t>
      </w:r>
    </w:p>
    <w:p w14:paraId="7D3E03D7" w14:textId="77777777" w:rsidR="0082702C" w:rsidRDefault="002532F3" w:rsidP="002532F3">
      <w:pPr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</w:rPr>
      </w:pPr>
      <w:r w:rsidRPr="006D4C5B">
        <w:rPr>
          <w:rFonts w:ascii="Times New Roman" w:hAnsi="Times New Roman"/>
          <w:sz w:val="22"/>
          <w:szCs w:val="22"/>
        </w:rPr>
        <w:t>Izvještaj o obvezama za razdoblje 01. siječnja do 30. lipnja 2024. godine</w:t>
      </w:r>
      <w:r w:rsidR="0082702C">
        <w:rPr>
          <w:rFonts w:ascii="Times New Roman" w:hAnsi="Times New Roman"/>
          <w:sz w:val="22"/>
          <w:szCs w:val="22"/>
        </w:rPr>
        <w:t xml:space="preserve"> i</w:t>
      </w:r>
    </w:p>
    <w:p w14:paraId="6F7716AD" w14:textId="237BDED1" w:rsidR="002532F3" w:rsidRPr="006D4C5B" w:rsidRDefault="0082702C" w:rsidP="002532F3">
      <w:pPr>
        <w:numPr>
          <w:ilvl w:val="0"/>
          <w:numId w:val="7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Bilješke</w:t>
      </w:r>
      <w:r w:rsidR="002532F3" w:rsidRPr="006D4C5B">
        <w:rPr>
          <w:rFonts w:ascii="Times New Roman" w:hAnsi="Times New Roman"/>
          <w:sz w:val="22"/>
          <w:szCs w:val="22"/>
        </w:rPr>
        <w:t>.</w:t>
      </w:r>
    </w:p>
    <w:p w14:paraId="66943E37" w14:textId="0CD36971" w:rsidR="00225F4D" w:rsidRDefault="002532F3" w:rsidP="00225F4D">
      <w:pPr>
        <w:pStyle w:val="Header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ab/>
        <w:t xml:space="preserve">             </w:t>
      </w:r>
      <w:r w:rsidRPr="006D4C5B">
        <w:rPr>
          <w:rFonts w:ascii="Times New Roman" w:hAnsi="Times New Roman"/>
          <w:bCs/>
          <w:sz w:val="22"/>
          <w:szCs w:val="22"/>
        </w:rPr>
        <w:t xml:space="preserve">Sastavni dio ove Odluke su i popunjeni propisani obrasci za podnošenje </w:t>
      </w:r>
      <w:r>
        <w:rPr>
          <w:rFonts w:ascii="Times New Roman" w:hAnsi="Times New Roman"/>
          <w:bCs/>
          <w:sz w:val="22"/>
          <w:szCs w:val="22"/>
        </w:rPr>
        <w:t>polugodišnjeg izvještaja</w:t>
      </w:r>
      <w:r w:rsidRPr="006D4C5B">
        <w:rPr>
          <w:rFonts w:ascii="Times New Roman" w:hAnsi="Times New Roman"/>
          <w:bCs/>
          <w:sz w:val="22"/>
          <w:szCs w:val="22"/>
        </w:rPr>
        <w:t xml:space="preserve"> proračuna, kako slijedi:</w:t>
      </w:r>
    </w:p>
    <w:p w14:paraId="5B72D52F" w14:textId="25D29072" w:rsidR="002532F3" w:rsidRDefault="002532F3" w:rsidP="002532F3">
      <w:pPr>
        <w:pStyle w:val="Header"/>
        <w:numPr>
          <w:ilvl w:val="0"/>
          <w:numId w:val="8"/>
        </w:numPr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Izvještaj o izvršenju Proračuna za razdoblje 01. siječnja do 30. lipnja 2025. godine;</w:t>
      </w:r>
    </w:p>
    <w:p w14:paraId="729A5598" w14:textId="2E9B59A5" w:rsidR="002532F3" w:rsidRPr="002532F3" w:rsidRDefault="002532F3" w:rsidP="002532F3">
      <w:pPr>
        <w:pStyle w:val="Header"/>
        <w:numPr>
          <w:ilvl w:val="0"/>
          <w:numId w:val="8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Prihodi i rashodi prema ekonomskoj klasifikaciji</w:t>
      </w:r>
      <w:r w:rsidR="00813E63">
        <w:rPr>
          <w:rFonts w:ascii="Times New Roman" w:hAnsi="Times New Roman"/>
          <w:bCs/>
          <w:sz w:val="22"/>
          <w:szCs w:val="22"/>
        </w:rPr>
        <w:t xml:space="preserve"> za razdoblje 01. siječnja do 30. lipnja 2025. godine</w:t>
      </w:r>
      <w:r>
        <w:rPr>
          <w:rFonts w:ascii="Times New Roman" w:hAnsi="Times New Roman"/>
          <w:bCs/>
          <w:sz w:val="22"/>
          <w:szCs w:val="22"/>
        </w:rPr>
        <w:t>;</w:t>
      </w:r>
    </w:p>
    <w:p w14:paraId="341304CA" w14:textId="3C0BE9EC" w:rsidR="002532F3" w:rsidRPr="002532F3" w:rsidRDefault="002532F3" w:rsidP="002532F3">
      <w:pPr>
        <w:pStyle w:val="Header"/>
        <w:numPr>
          <w:ilvl w:val="0"/>
          <w:numId w:val="8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lastRenderedPageBreak/>
        <w:t>Prihodi i rashodi prema izvorima</w:t>
      </w:r>
      <w:r w:rsidR="00813E63">
        <w:rPr>
          <w:rFonts w:ascii="Times New Roman" w:hAnsi="Times New Roman"/>
          <w:bCs/>
          <w:sz w:val="22"/>
          <w:szCs w:val="22"/>
        </w:rPr>
        <w:t xml:space="preserve"> za razdoblje 01. siječnja do 30. lipnja 2025. godine</w:t>
      </w:r>
      <w:r>
        <w:rPr>
          <w:rFonts w:ascii="Times New Roman" w:hAnsi="Times New Roman"/>
          <w:bCs/>
          <w:sz w:val="22"/>
          <w:szCs w:val="22"/>
        </w:rPr>
        <w:t>;</w:t>
      </w:r>
    </w:p>
    <w:p w14:paraId="3CB58983" w14:textId="6B3864AF" w:rsidR="002532F3" w:rsidRPr="002532F3" w:rsidRDefault="002532F3" w:rsidP="002532F3">
      <w:pPr>
        <w:pStyle w:val="Header"/>
        <w:numPr>
          <w:ilvl w:val="0"/>
          <w:numId w:val="8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Rashodi prema funkcijskoj klasifikaciji</w:t>
      </w:r>
      <w:r w:rsidR="00813E63">
        <w:rPr>
          <w:rFonts w:ascii="Times New Roman" w:hAnsi="Times New Roman"/>
          <w:bCs/>
          <w:sz w:val="22"/>
          <w:szCs w:val="22"/>
        </w:rPr>
        <w:t xml:space="preserve"> za razdoblje 01. siječnja do 30. lipnja 2025. godine</w:t>
      </w:r>
      <w:r>
        <w:rPr>
          <w:rFonts w:ascii="Times New Roman" w:hAnsi="Times New Roman"/>
          <w:bCs/>
          <w:sz w:val="22"/>
          <w:szCs w:val="22"/>
        </w:rPr>
        <w:t>;</w:t>
      </w:r>
    </w:p>
    <w:p w14:paraId="6894A483" w14:textId="360F5315" w:rsidR="002532F3" w:rsidRPr="002532F3" w:rsidRDefault="002532F3" w:rsidP="002532F3">
      <w:pPr>
        <w:pStyle w:val="Header"/>
        <w:numPr>
          <w:ilvl w:val="0"/>
          <w:numId w:val="8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Račun financiranja prema ekonomskoj kasifikaciji</w:t>
      </w:r>
      <w:r w:rsidR="00813E63">
        <w:rPr>
          <w:rFonts w:ascii="Times New Roman" w:hAnsi="Times New Roman"/>
          <w:bCs/>
          <w:sz w:val="22"/>
          <w:szCs w:val="22"/>
        </w:rPr>
        <w:t xml:space="preserve"> za razdoblje 01. siječnja do 30. lipnja 2025. godine</w:t>
      </w:r>
      <w:r>
        <w:rPr>
          <w:rFonts w:ascii="Times New Roman" w:hAnsi="Times New Roman"/>
          <w:bCs/>
          <w:sz w:val="22"/>
          <w:szCs w:val="22"/>
        </w:rPr>
        <w:t>;</w:t>
      </w:r>
    </w:p>
    <w:p w14:paraId="1B823E9C" w14:textId="7D74ACF4" w:rsidR="002532F3" w:rsidRPr="00C65898" w:rsidRDefault="002532F3" w:rsidP="002532F3">
      <w:pPr>
        <w:pStyle w:val="Header"/>
        <w:numPr>
          <w:ilvl w:val="0"/>
          <w:numId w:val="8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Račun financiranja prema izvorima</w:t>
      </w:r>
      <w:r w:rsidR="00813E63">
        <w:rPr>
          <w:rFonts w:ascii="Times New Roman" w:hAnsi="Times New Roman"/>
          <w:bCs/>
          <w:sz w:val="22"/>
          <w:szCs w:val="22"/>
        </w:rPr>
        <w:t xml:space="preserve"> za razdoblje 01. siječnja do 30. lipnja 2025. godine;</w:t>
      </w:r>
    </w:p>
    <w:p w14:paraId="76B1BD2F" w14:textId="18C17163" w:rsidR="00C65898" w:rsidRPr="00C65898" w:rsidRDefault="00C65898" w:rsidP="002532F3">
      <w:pPr>
        <w:pStyle w:val="Header"/>
        <w:numPr>
          <w:ilvl w:val="0"/>
          <w:numId w:val="8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Izvršenje po organizacijskoj klasifikaciji</w:t>
      </w:r>
      <w:r w:rsidR="00813E63">
        <w:rPr>
          <w:rFonts w:ascii="Times New Roman" w:hAnsi="Times New Roman"/>
          <w:bCs/>
          <w:sz w:val="22"/>
          <w:szCs w:val="22"/>
        </w:rPr>
        <w:t xml:space="preserve"> za razdoblje 01. siječnja do 30. lipnja 2025. godine</w:t>
      </w:r>
      <w:r w:rsidR="0082702C">
        <w:rPr>
          <w:rFonts w:ascii="Times New Roman" w:hAnsi="Times New Roman"/>
          <w:bCs/>
          <w:sz w:val="22"/>
          <w:szCs w:val="22"/>
        </w:rPr>
        <w:t>;</w:t>
      </w:r>
    </w:p>
    <w:p w14:paraId="4C655647" w14:textId="1540D064" w:rsidR="00C65898" w:rsidRPr="004C1E81" w:rsidRDefault="00C65898" w:rsidP="002532F3">
      <w:pPr>
        <w:pStyle w:val="Header"/>
        <w:numPr>
          <w:ilvl w:val="0"/>
          <w:numId w:val="8"/>
        </w:num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Izvršenje po programskoj klasifikaciji</w:t>
      </w:r>
      <w:r w:rsidR="00813E63">
        <w:rPr>
          <w:rFonts w:ascii="Times New Roman" w:hAnsi="Times New Roman"/>
          <w:bCs/>
          <w:sz w:val="22"/>
          <w:szCs w:val="22"/>
        </w:rPr>
        <w:t xml:space="preserve"> za razdoblje 01. siječnja do 30. lipnja 2025. godine</w:t>
      </w:r>
      <w:r w:rsidR="0082702C">
        <w:rPr>
          <w:rFonts w:ascii="Times New Roman" w:hAnsi="Times New Roman"/>
          <w:bCs/>
          <w:sz w:val="22"/>
          <w:szCs w:val="22"/>
        </w:rPr>
        <w:t xml:space="preserve"> i</w:t>
      </w:r>
    </w:p>
    <w:p w14:paraId="18308379" w14:textId="4B8CDEDE" w:rsidR="004C1E81" w:rsidRPr="0082702C" w:rsidRDefault="0082702C" w:rsidP="002532F3">
      <w:pPr>
        <w:pStyle w:val="Header"/>
        <w:numPr>
          <w:ilvl w:val="0"/>
          <w:numId w:val="8"/>
        </w:numPr>
        <w:rPr>
          <w:rFonts w:ascii="Times New Roman" w:hAnsi="Times New Roman"/>
          <w:bCs/>
          <w:sz w:val="22"/>
          <w:szCs w:val="22"/>
        </w:rPr>
      </w:pPr>
      <w:r w:rsidRPr="0082702C">
        <w:rPr>
          <w:rFonts w:ascii="Times New Roman" w:hAnsi="Times New Roman"/>
          <w:bCs/>
          <w:sz w:val="22"/>
          <w:szCs w:val="22"/>
        </w:rPr>
        <w:t>Obrazloženje.</w:t>
      </w:r>
    </w:p>
    <w:p w14:paraId="53BF5B76" w14:textId="77777777" w:rsidR="00813E63" w:rsidRPr="006D4C5B" w:rsidRDefault="00813E63" w:rsidP="00813E63">
      <w:pPr>
        <w:pStyle w:val="Header"/>
        <w:ind w:left="720"/>
        <w:rPr>
          <w:rFonts w:ascii="Times New Roman" w:hAnsi="Times New Roman"/>
          <w:b/>
          <w:sz w:val="22"/>
          <w:szCs w:val="22"/>
        </w:rPr>
      </w:pPr>
    </w:p>
    <w:p w14:paraId="23F5D9F6" w14:textId="77777777" w:rsidR="00A934AE" w:rsidRPr="006D4C5B" w:rsidRDefault="00A934AE" w:rsidP="00A934AE">
      <w:pPr>
        <w:pStyle w:val="Header"/>
        <w:jc w:val="center"/>
        <w:rPr>
          <w:rFonts w:ascii="Times New Roman" w:hAnsi="Times New Roman"/>
          <w:b/>
          <w:sz w:val="22"/>
          <w:szCs w:val="22"/>
        </w:rPr>
      </w:pPr>
      <w:r w:rsidRPr="006D4C5B">
        <w:rPr>
          <w:rFonts w:ascii="Times New Roman" w:hAnsi="Times New Roman"/>
          <w:b/>
          <w:sz w:val="22"/>
          <w:szCs w:val="22"/>
        </w:rPr>
        <w:t>V.</w:t>
      </w:r>
    </w:p>
    <w:p w14:paraId="29B76DC9" w14:textId="6ABED434" w:rsidR="00A934AE" w:rsidRDefault="00A934AE" w:rsidP="00A934AE">
      <w:pPr>
        <w:pStyle w:val="Header"/>
        <w:jc w:val="both"/>
        <w:rPr>
          <w:rFonts w:ascii="Times New Roman" w:hAnsi="Times New Roman"/>
          <w:sz w:val="22"/>
          <w:szCs w:val="22"/>
        </w:rPr>
      </w:pPr>
      <w:r w:rsidRPr="006D4C5B">
        <w:rPr>
          <w:rFonts w:ascii="Times New Roman" w:hAnsi="Times New Roman"/>
          <w:sz w:val="22"/>
          <w:szCs w:val="22"/>
        </w:rPr>
        <w:tab/>
      </w:r>
      <w:r w:rsidR="00165F27" w:rsidRPr="006D4C5B">
        <w:rPr>
          <w:rFonts w:ascii="Times New Roman" w:hAnsi="Times New Roman"/>
          <w:sz w:val="22"/>
          <w:szCs w:val="22"/>
        </w:rPr>
        <w:t xml:space="preserve">            </w:t>
      </w:r>
      <w:r w:rsidRPr="006D4C5B">
        <w:rPr>
          <w:rFonts w:ascii="Times New Roman" w:hAnsi="Times New Roman"/>
          <w:sz w:val="22"/>
          <w:szCs w:val="22"/>
        </w:rPr>
        <w:t>Ova Odluka stupa na snagu danom objave u „Službenom glasniku Općine Mljet“.</w:t>
      </w:r>
    </w:p>
    <w:p w14:paraId="64B42D6D" w14:textId="77777777" w:rsidR="00D90B4F" w:rsidRDefault="00D90B4F" w:rsidP="00A934AE">
      <w:pPr>
        <w:pStyle w:val="Header"/>
        <w:jc w:val="both"/>
        <w:rPr>
          <w:rFonts w:ascii="Times New Roman" w:hAnsi="Times New Roman"/>
          <w:sz w:val="22"/>
          <w:szCs w:val="22"/>
        </w:rPr>
      </w:pPr>
    </w:p>
    <w:p w14:paraId="75282DEC" w14:textId="77777777" w:rsidR="00D90B4F" w:rsidRDefault="00D90B4F" w:rsidP="00A934AE">
      <w:pPr>
        <w:pStyle w:val="Header"/>
        <w:jc w:val="both"/>
        <w:rPr>
          <w:rFonts w:ascii="Times New Roman" w:hAnsi="Times New Roman"/>
          <w:sz w:val="22"/>
          <w:szCs w:val="22"/>
        </w:rPr>
      </w:pPr>
    </w:p>
    <w:p w14:paraId="626BE5E6" w14:textId="77777777" w:rsidR="00D90B4F" w:rsidRDefault="00D90B4F" w:rsidP="00A934AE">
      <w:pPr>
        <w:pStyle w:val="Header"/>
        <w:jc w:val="both"/>
        <w:rPr>
          <w:rFonts w:ascii="Times New Roman" w:hAnsi="Times New Roman"/>
          <w:sz w:val="22"/>
          <w:szCs w:val="22"/>
        </w:rPr>
      </w:pPr>
    </w:p>
    <w:p w14:paraId="203FBE8E" w14:textId="77777777" w:rsidR="002532F3" w:rsidRPr="001E100A" w:rsidRDefault="002532F3" w:rsidP="002532F3">
      <w:pPr>
        <w:jc w:val="center"/>
        <w:rPr>
          <w:rFonts w:ascii="Times New Roman" w:hAnsi="Times New Roman"/>
          <w:b/>
          <w:sz w:val="22"/>
          <w:szCs w:val="22"/>
        </w:rPr>
      </w:pPr>
      <w:bookmarkStart w:id="3" w:name="_Hlk203460837"/>
      <w:r w:rsidRPr="001E100A">
        <w:rPr>
          <w:rFonts w:ascii="Times New Roman" w:hAnsi="Times New Roman"/>
          <w:b/>
          <w:sz w:val="22"/>
          <w:szCs w:val="22"/>
        </w:rPr>
        <w:t>II.</w:t>
      </w:r>
    </w:p>
    <w:p w14:paraId="487DFF7D" w14:textId="77777777" w:rsidR="002532F3" w:rsidRPr="001E100A" w:rsidRDefault="002532F3" w:rsidP="002532F3">
      <w:pPr>
        <w:rPr>
          <w:rFonts w:ascii="Times New Roman" w:hAnsi="Times New Roman"/>
          <w:sz w:val="22"/>
          <w:szCs w:val="22"/>
        </w:rPr>
      </w:pPr>
      <w:r w:rsidRPr="001E100A">
        <w:rPr>
          <w:rFonts w:ascii="Times New Roman" w:hAnsi="Times New Roman"/>
          <w:sz w:val="22"/>
          <w:szCs w:val="22"/>
        </w:rPr>
        <w:tab/>
        <w:t>Ovaj prijedlog upućuje se na donošenje Općinskom vijeću Općine Mljet.</w:t>
      </w:r>
    </w:p>
    <w:p w14:paraId="24BF3734" w14:textId="77777777" w:rsidR="002532F3" w:rsidRPr="001E100A" w:rsidRDefault="002532F3" w:rsidP="002532F3">
      <w:pPr>
        <w:rPr>
          <w:rFonts w:ascii="Times New Roman" w:hAnsi="Times New Roman"/>
          <w:sz w:val="22"/>
          <w:szCs w:val="22"/>
        </w:rPr>
      </w:pPr>
    </w:p>
    <w:p w14:paraId="56B582BB" w14:textId="77777777" w:rsidR="002532F3" w:rsidRPr="001E100A" w:rsidRDefault="002532F3" w:rsidP="002532F3">
      <w:pPr>
        <w:jc w:val="center"/>
        <w:rPr>
          <w:rFonts w:ascii="Times New Roman" w:hAnsi="Times New Roman"/>
          <w:b/>
          <w:sz w:val="22"/>
          <w:szCs w:val="22"/>
        </w:rPr>
      </w:pPr>
      <w:r w:rsidRPr="001E100A">
        <w:rPr>
          <w:rFonts w:ascii="Times New Roman" w:hAnsi="Times New Roman"/>
          <w:b/>
          <w:sz w:val="22"/>
          <w:szCs w:val="22"/>
        </w:rPr>
        <w:t>III.</w:t>
      </w:r>
    </w:p>
    <w:p w14:paraId="0C652CA8" w14:textId="77777777" w:rsidR="002532F3" w:rsidRPr="001E100A" w:rsidRDefault="002532F3" w:rsidP="002532F3">
      <w:pPr>
        <w:rPr>
          <w:rFonts w:ascii="Times New Roman" w:hAnsi="Times New Roman"/>
          <w:sz w:val="22"/>
          <w:szCs w:val="22"/>
        </w:rPr>
      </w:pPr>
      <w:r w:rsidRPr="001E100A">
        <w:rPr>
          <w:rFonts w:ascii="Times New Roman" w:hAnsi="Times New Roman"/>
          <w:sz w:val="22"/>
          <w:szCs w:val="22"/>
        </w:rPr>
        <w:tab/>
        <w:t>Ovaj Zaključak stupa na snagu danom donošenja.</w:t>
      </w:r>
    </w:p>
    <w:p w14:paraId="206EF203" w14:textId="77777777" w:rsidR="002532F3" w:rsidRPr="001E100A" w:rsidRDefault="002532F3" w:rsidP="002532F3">
      <w:pPr>
        <w:rPr>
          <w:rFonts w:ascii="Times New Roman" w:hAnsi="Times New Roman"/>
          <w:sz w:val="22"/>
          <w:szCs w:val="22"/>
        </w:rPr>
      </w:pPr>
    </w:p>
    <w:p w14:paraId="5B4733C8" w14:textId="77777777" w:rsidR="002532F3" w:rsidRPr="001E100A" w:rsidRDefault="002532F3" w:rsidP="002532F3">
      <w:pPr>
        <w:rPr>
          <w:rFonts w:ascii="Times New Roman" w:hAnsi="Times New Roman"/>
          <w:sz w:val="22"/>
          <w:szCs w:val="22"/>
        </w:rPr>
      </w:pPr>
    </w:p>
    <w:p w14:paraId="559A5F90" w14:textId="77777777" w:rsidR="002532F3" w:rsidRPr="001E100A" w:rsidRDefault="002532F3" w:rsidP="002532F3">
      <w:pPr>
        <w:rPr>
          <w:rFonts w:ascii="Times New Roman" w:hAnsi="Times New Roman"/>
          <w:sz w:val="22"/>
          <w:szCs w:val="22"/>
        </w:rPr>
      </w:pPr>
    </w:p>
    <w:p w14:paraId="1E510456" w14:textId="77777777" w:rsidR="002532F3" w:rsidRPr="001E100A" w:rsidRDefault="002532F3" w:rsidP="002532F3">
      <w:pPr>
        <w:ind w:firstLine="720"/>
        <w:rPr>
          <w:rFonts w:ascii="Times New Roman" w:hAnsi="Times New Roman"/>
          <w:sz w:val="22"/>
          <w:szCs w:val="22"/>
        </w:rPr>
      </w:pPr>
      <w:r w:rsidRPr="001E100A">
        <w:rPr>
          <w:rFonts w:ascii="Times New Roman" w:hAnsi="Times New Roman"/>
          <w:sz w:val="22"/>
          <w:szCs w:val="22"/>
        </w:rPr>
        <w:t>Dostaviti:</w:t>
      </w:r>
      <w:r w:rsidRPr="001E100A">
        <w:rPr>
          <w:rFonts w:ascii="Times New Roman" w:hAnsi="Times New Roman"/>
          <w:sz w:val="22"/>
          <w:szCs w:val="22"/>
        </w:rPr>
        <w:tab/>
      </w:r>
      <w:r w:rsidRPr="001E100A">
        <w:rPr>
          <w:rFonts w:ascii="Times New Roman" w:hAnsi="Times New Roman"/>
          <w:sz w:val="22"/>
          <w:szCs w:val="22"/>
        </w:rPr>
        <w:tab/>
      </w:r>
      <w:r w:rsidRPr="001E100A">
        <w:rPr>
          <w:rFonts w:ascii="Times New Roman" w:hAnsi="Times New Roman"/>
          <w:sz w:val="22"/>
          <w:szCs w:val="22"/>
        </w:rPr>
        <w:tab/>
      </w:r>
      <w:r w:rsidRPr="001E100A">
        <w:rPr>
          <w:rFonts w:ascii="Times New Roman" w:hAnsi="Times New Roman"/>
          <w:sz w:val="22"/>
          <w:szCs w:val="22"/>
        </w:rPr>
        <w:tab/>
      </w:r>
      <w:r w:rsidRPr="001E100A">
        <w:rPr>
          <w:rFonts w:ascii="Times New Roman" w:hAnsi="Times New Roman"/>
          <w:sz w:val="22"/>
          <w:szCs w:val="22"/>
        </w:rPr>
        <w:tab/>
      </w:r>
      <w:r w:rsidRPr="001E100A">
        <w:rPr>
          <w:rFonts w:ascii="Times New Roman" w:hAnsi="Times New Roman"/>
          <w:sz w:val="22"/>
          <w:szCs w:val="22"/>
        </w:rPr>
        <w:tab/>
        <w:t>Općinski načelnik:</w:t>
      </w:r>
    </w:p>
    <w:p w14:paraId="252015BC" w14:textId="77777777" w:rsidR="002532F3" w:rsidRPr="001E100A" w:rsidRDefault="002532F3" w:rsidP="002532F3">
      <w:pPr>
        <w:ind w:firstLine="720"/>
        <w:rPr>
          <w:rFonts w:ascii="Times New Roman" w:hAnsi="Times New Roman"/>
          <w:sz w:val="22"/>
          <w:szCs w:val="22"/>
        </w:rPr>
      </w:pPr>
      <w:r w:rsidRPr="001E100A">
        <w:rPr>
          <w:rFonts w:ascii="Times New Roman" w:hAnsi="Times New Roman"/>
          <w:sz w:val="22"/>
          <w:szCs w:val="22"/>
        </w:rPr>
        <w:t>1. Predsjednik OV-a</w:t>
      </w:r>
    </w:p>
    <w:p w14:paraId="5AEE9381" w14:textId="77777777" w:rsidR="002532F3" w:rsidRPr="001E100A" w:rsidRDefault="002532F3" w:rsidP="002532F3">
      <w:pPr>
        <w:ind w:firstLine="720"/>
        <w:rPr>
          <w:rFonts w:ascii="Times New Roman" w:hAnsi="Times New Roman"/>
          <w:sz w:val="22"/>
          <w:szCs w:val="22"/>
        </w:rPr>
      </w:pPr>
      <w:r w:rsidRPr="001E100A">
        <w:rPr>
          <w:rFonts w:ascii="Times New Roman" w:hAnsi="Times New Roman"/>
          <w:sz w:val="22"/>
          <w:szCs w:val="22"/>
        </w:rPr>
        <w:t>2. Registar akata</w:t>
      </w:r>
      <w:r w:rsidRPr="001E100A">
        <w:rPr>
          <w:rFonts w:ascii="Times New Roman" w:hAnsi="Times New Roman"/>
          <w:sz w:val="22"/>
          <w:szCs w:val="22"/>
        </w:rPr>
        <w:tab/>
      </w:r>
      <w:r w:rsidRPr="001E100A">
        <w:rPr>
          <w:rFonts w:ascii="Times New Roman" w:hAnsi="Times New Roman"/>
          <w:sz w:val="22"/>
          <w:szCs w:val="22"/>
        </w:rPr>
        <w:tab/>
      </w:r>
      <w:r w:rsidRPr="001E100A">
        <w:rPr>
          <w:rFonts w:ascii="Times New Roman" w:hAnsi="Times New Roman"/>
          <w:sz w:val="22"/>
          <w:szCs w:val="22"/>
        </w:rPr>
        <w:tab/>
      </w:r>
      <w:r w:rsidRPr="001E100A">
        <w:rPr>
          <w:rFonts w:ascii="Times New Roman" w:hAnsi="Times New Roman"/>
          <w:sz w:val="22"/>
          <w:szCs w:val="22"/>
        </w:rPr>
        <w:tab/>
      </w:r>
      <w:r w:rsidRPr="001E100A">
        <w:rPr>
          <w:rFonts w:ascii="Times New Roman" w:hAnsi="Times New Roman"/>
          <w:sz w:val="22"/>
          <w:szCs w:val="22"/>
        </w:rPr>
        <w:tab/>
        <w:t>Đivo Market, dipl. ing.</w:t>
      </w:r>
    </w:p>
    <w:p w14:paraId="0D9D9D46" w14:textId="77777777" w:rsidR="002532F3" w:rsidRPr="001E100A" w:rsidRDefault="002532F3" w:rsidP="002532F3">
      <w:pPr>
        <w:ind w:firstLine="720"/>
        <w:rPr>
          <w:rFonts w:ascii="Times New Roman" w:hAnsi="Times New Roman"/>
          <w:sz w:val="22"/>
          <w:szCs w:val="22"/>
        </w:rPr>
      </w:pPr>
      <w:r w:rsidRPr="001E100A">
        <w:rPr>
          <w:rFonts w:ascii="Times New Roman" w:hAnsi="Times New Roman"/>
          <w:sz w:val="22"/>
          <w:szCs w:val="22"/>
        </w:rPr>
        <w:t>3. Pismohrana</w:t>
      </w:r>
    </w:p>
    <w:bookmarkEnd w:id="3"/>
    <w:p w14:paraId="4CE339CD" w14:textId="77777777" w:rsidR="00D90B4F" w:rsidRPr="006D4C5B" w:rsidRDefault="00D90B4F" w:rsidP="00A934AE">
      <w:pPr>
        <w:pStyle w:val="Header"/>
        <w:jc w:val="both"/>
        <w:rPr>
          <w:rFonts w:ascii="Times New Roman" w:hAnsi="Times New Roman"/>
          <w:sz w:val="22"/>
          <w:szCs w:val="22"/>
        </w:rPr>
      </w:pPr>
    </w:p>
    <w:p w14:paraId="7CFB936E" w14:textId="77777777" w:rsidR="00A934AE" w:rsidRPr="006D4C5B" w:rsidRDefault="00A934AE" w:rsidP="00A934AE">
      <w:pPr>
        <w:jc w:val="both"/>
        <w:rPr>
          <w:rFonts w:ascii="Times New Roman" w:hAnsi="Times New Roman"/>
          <w:sz w:val="22"/>
          <w:szCs w:val="22"/>
        </w:rPr>
      </w:pPr>
    </w:p>
    <w:p w14:paraId="7FB122B0" w14:textId="77777777" w:rsidR="00CA26A9" w:rsidRPr="00923525" w:rsidRDefault="00CA26A9" w:rsidP="00A934AE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sectPr w:rsidR="00CA26A9" w:rsidRPr="00923525" w:rsidSect="005161C7">
      <w:footerReference w:type="default" r:id="rId7"/>
      <w:headerReference w:type="first" r:id="rId8"/>
      <w:footerReference w:type="first" r:id="rId9"/>
      <w:pgSz w:w="11906" w:h="16838" w:code="9"/>
      <w:pgMar w:top="720" w:right="720" w:bottom="720" w:left="720" w:header="567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1AA30" w14:textId="77777777" w:rsidR="00020CE2" w:rsidRDefault="00020CE2">
      <w:r>
        <w:separator/>
      </w:r>
    </w:p>
  </w:endnote>
  <w:endnote w:type="continuationSeparator" w:id="0">
    <w:p w14:paraId="4190B564" w14:textId="77777777" w:rsidR="00020CE2" w:rsidRDefault="00020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R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7A998" w14:textId="77777777" w:rsidR="00165F27" w:rsidRDefault="00165F27">
    <w:pPr>
      <w:pStyle w:val="Footer"/>
      <w:jc w:val="center"/>
      <w:rPr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 w:rsidR="00CA26A9">
      <w:rPr>
        <w:rStyle w:val="PageNumber"/>
        <w:noProof/>
        <w:sz w:val="24"/>
      </w:rPr>
      <w:t>25</w:t>
    </w:r>
    <w:r>
      <w:rPr>
        <w:rStyle w:val="PageNumber"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1B8C1" w14:textId="77777777" w:rsidR="00165F27" w:rsidRPr="006045E1" w:rsidRDefault="00165F27" w:rsidP="00C33AEF">
    <w:pPr>
      <w:pStyle w:val="Footer"/>
      <w:jc w:val="center"/>
      <w:rPr>
        <w:rFonts w:ascii="Times New Roman" w:hAnsi="Times New Roman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6E94B55" wp14:editId="0EFBC310">
              <wp:simplePos x="0" y="0"/>
              <wp:positionH relativeFrom="page">
                <wp:posOffset>485775</wp:posOffset>
              </wp:positionH>
              <wp:positionV relativeFrom="paragraph">
                <wp:posOffset>-28575</wp:posOffset>
              </wp:positionV>
              <wp:extent cx="658812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881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6B345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25pt,-2.25pt" to="557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Yb6EAIAACg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" o:allowincell="f">
              <w10:wrap anchorx="page"/>
            </v:line>
          </w:pict>
        </mc:Fallback>
      </mc:AlternateContent>
    </w:r>
    <w:r>
      <w:rPr>
        <w:rFonts w:ascii="Times New Roman" w:hAnsi="Times New Roman"/>
      </w:rPr>
      <w:t>Općina Mljet, MBS: 2575469, OIB: 15619832320</w:t>
    </w:r>
    <w:r w:rsidRPr="006045E1">
      <w:rPr>
        <w:rFonts w:ascii="Times New Roman" w:hAnsi="Times New Roman"/>
      </w:rPr>
      <w:t>, Zabrežje 2, 20225 Babino Polje</w:t>
    </w:r>
  </w:p>
  <w:p w14:paraId="2B99751E" w14:textId="77777777" w:rsidR="00165F27" w:rsidRPr="006045E1" w:rsidRDefault="00165F27" w:rsidP="00EB6D37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 xml:space="preserve">Tel.: ++385 (0) 20 745 255, </w:t>
    </w:r>
    <w:r w:rsidRPr="006045E1">
      <w:rPr>
        <w:rFonts w:ascii="Times New Roman" w:hAnsi="Times New Roman"/>
      </w:rPr>
      <w:t>Fax: ++ 385 (0</w:t>
    </w:r>
    <w:r>
      <w:rPr>
        <w:rFonts w:ascii="Times New Roman" w:hAnsi="Times New Roman"/>
      </w:rPr>
      <w:t xml:space="preserve">) </w:t>
    </w:r>
    <w:r w:rsidRPr="006045E1">
      <w:rPr>
        <w:rFonts w:ascii="Times New Roman" w:hAnsi="Times New Roman"/>
      </w:rPr>
      <w:t>20 745</w:t>
    </w:r>
    <w:r>
      <w:rPr>
        <w:rFonts w:ascii="Times New Roman" w:hAnsi="Times New Roman"/>
      </w:rPr>
      <w:t xml:space="preserve"> 390</w:t>
    </w:r>
  </w:p>
  <w:p w14:paraId="392ED1CC" w14:textId="77777777" w:rsidR="00165F27" w:rsidRDefault="00165F27" w:rsidP="00B44773">
    <w:pPr>
      <w:pStyle w:val="Footer"/>
      <w:jc w:val="center"/>
      <w:rPr>
        <w:rFonts w:ascii="Times New Roman" w:hAnsi="Times New Roman"/>
        <w:bCs/>
      </w:rPr>
    </w:pPr>
    <w:r>
      <w:rPr>
        <w:rFonts w:ascii="Times New Roman" w:hAnsi="Times New Roman"/>
        <w:b/>
      </w:rPr>
      <w:t>Broj žiro računa - IBAN: HR2624070001826800003</w:t>
    </w:r>
    <w:r>
      <w:rPr>
        <w:rFonts w:ascii="Times New Roman" w:hAnsi="Times New Roman"/>
        <w:b/>
      </w:rPr>
      <w:br/>
    </w:r>
    <w:r w:rsidRPr="006045E1">
      <w:rPr>
        <w:rFonts w:ascii="Times New Roman" w:hAnsi="Times New Roman"/>
        <w:bCs/>
      </w:rPr>
      <w:t>email:</w:t>
    </w:r>
    <w:r>
      <w:rPr>
        <w:rFonts w:ascii="Times New Roman" w:hAnsi="Times New Roman"/>
        <w:bCs/>
      </w:rPr>
      <w:t xml:space="preserve"> nacelnik@opcinamljet.com.hr, komunalniredar@opcinamljet.com.hr</w:t>
    </w:r>
  </w:p>
  <w:p w14:paraId="5433470A" w14:textId="77777777" w:rsidR="00165F27" w:rsidRPr="00C33AEF" w:rsidRDefault="00165F27" w:rsidP="00EB6D37">
    <w:pPr>
      <w:pStyle w:val="Footer"/>
      <w:jc w:val="center"/>
      <w:rPr>
        <w:rFonts w:ascii="Times New Roman" w:hAnsi="Times New Roman"/>
        <w:b/>
      </w:rPr>
    </w:pPr>
    <w:r>
      <w:rPr>
        <w:rFonts w:ascii="Times New Roman" w:hAnsi="Times New Roman"/>
        <w:bCs/>
      </w:rPr>
      <w:t>mob. ++ 385 (0) 99 282 14 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35E98" w14:textId="77777777" w:rsidR="00020CE2" w:rsidRDefault="00020CE2">
      <w:r>
        <w:separator/>
      </w:r>
    </w:p>
  </w:footnote>
  <w:footnote w:type="continuationSeparator" w:id="0">
    <w:p w14:paraId="35D1ED62" w14:textId="77777777" w:rsidR="00020CE2" w:rsidRDefault="00020C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B262E" w14:textId="77777777" w:rsidR="00165F27" w:rsidRDefault="00165F27" w:rsidP="00D03E59">
    <w:pPr>
      <w:pStyle w:val="Header"/>
    </w:pPr>
    <w:r>
      <w:rPr>
        <w:b/>
        <w:noProof/>
        <w:sz w:val="22"/>
        <w:lang w:val="en-US"/>
      </w:rPr>
      <w:drawing>
        <wp:anchor distT="0" distB="0" distL="114300" distR="114300" simplePos="0" relativeHeight="251657216" behindDoc="0" locked="0" layoutInCell="1" allowOverlap="1" wp14:anchorId="38B5EFE3" wp14:editId="36C0A0E5">
          <wp:simplePos x="0" y="0"/>
          <wp:positionH relativeFrom="page">
            <wp:posOffset>1651635</wp:posOffset>
          </wp:positionH>
          <wp:positionV relativeFrom="page">
            <wp:posOffset>345440</wp:posOffset>
          </wp:positionV>
          <wp:extent cx="629920" cy="788035"/>
          <wp:effectExtent l="0" t="0" r="0" b="0"/>
          <wp:wrapTopAndBottom/>
          <wp:docPr id="3" name="Slika 3" descr="HRGrbSluzb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RGrbSluzbe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4476AC" w14:textId="77777777" w:rsidR="00165F27" w:rsidRPr="00F201F6" w:rsidRDefault="00165F27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b/>
      </w:rPr>
      <w:tab/>
    </w:r>
    <w:r w:rsidRPr="00F201F6">
      <w:rPr>
        <w:rFonts w:ascii="Times New Roman" w:hAnsi="Times New Roman"/>
        <w:b/>
      </w:rPr>
      <w:t>REPUBLIKA HRVATSKA</w:t>
    </w:r>
  </w:p>
  <w:p w14:paraId="7B8974A8" w14:textId="77777777" w:rsidR="00165F27" w:rsidRPr="00F201F6" w:rsidRDefault="00165F27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 w:rsidRPr="00F201F6">
      <w:rPr>
        <w:rFonts w:ascii="Times New Roman" w:hAnsi="Times New Roman"/>
      </w:rPr>
      <w:tab/>
      <w:t>DUBROVAČKO - NERETVANSKA ŽUPANIJA</w:t>
    </w:r>
  </w:p>
  <w:p w14:paraId="634D3881" w14:textId="77777777" w:rsidR="00165F27" w:rsidRPr="00F201F6" w:rsidRDefault="00165F27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>
      <w:rPr>
        <w:rFonts w:ascii="Times New Roman" w:hAnsi="Times New Roman"/>
      </w:rPr>
      <w:tab/>
      <w:t>OPĆINA MLJET</w:t>
    </w:r>
  </w:p>
  <w:p w14:paraId="247DA739" w14:textId="1717E850" w:rsidR="00165F27" w:rsidRPr="00F201F6" w:rsidRDefault="00165F27" w:rsidP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rFonts w:ascii="Times New Roman" w:hAnsi="Times New Roman"/>
        <w:b/>
      </w:rPr>
      <w:t xml:space="preserve">            </w:t>
    </w:r>
    <w:r w:rsidR="009D34BA">
      <w:rPr>
        <w:rFonts w:ascii="Times New Roman" w:hAnsi="Times New Roman"/>
        <w:b/>
      </w:rPr>
      <w:t xml:space="preserve">              Općinsko vijeće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1FBC196D"/>
    <w:multiLevelType w:val="hybridMultilevel"/>
    <w:tmpl w:val="33B88B16"/>
    <w:lvl w:ilvl="0" w:tplc="741CEB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14348"/>
    <w:multiLevelType w:val="hybridMultilevel"/>
    <w:tmpl w:val="B9B61450"/>
    <w:lvl w:ilvl="0" w:tplc="C91019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D161880"/>
    <w:multiLevelType w:val="hybridMultilevel"/>
    <w:tmpl w:val="B9B6145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6115A7"/>
    <w:multiLevelType w:val="hybridMultilevel"/>
    <w:tmpl w:val="9AEA8DE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364AF2"/>
    <w:multiLevelType w:val="hybridMultilevel"/>
    <w:tmpl w:val="78FAAFAA"/>
    <w:lvl w:ilvl="0" w:tplc="F9024D0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61E5683"/>
    <w:multiLevelType w:val="hybridMultilevel"/>
    <w:tmpl w:val="9AEA8DE6"/>
    <w:lvl w:ilvl="0" w:tplc="C9927D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614789"/>
    <w:multiLevelType w:val="hybridMultilevel"/>
    <w:tmpl w:val="34562324"/>
    <w:lvl w:ilvl="0" w:tplc="BCA225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93205">
    <w:abstractNumId w:val="2"/>
  </w:num>
  <w:num w:numId="2" w16cid:durableId="1743479907">
    <w:abstractNumId w:val="0"/>
  </w:num>
  <w:num w:numId="3" w16cid:durableId="11999739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5941633">
    <w:abstractNumId w:val="6"/>
  </w:num>
  <w:num w:numId="5" w16cid:durableId="1324746387">
    <w:abstractNumId w:val="7"/>
  </w:num>
  <w:num w:numId="6" w16cid:durableId="1439182722">
    <w:abstractNumId w:val="4"/>
  </w:num>
  <w:num w:numId="7" w16cid:durableId="760226884">
    <w:abstractNumId w:val="3"/>
  </w:num>
  <w:num w:numId="8" w16cid:durableId="822040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4AE"/>
    <w:rsid w:val="00020CE2"/>
    <w:rsid w:val="00035E59"/>
    <w:rsid w:val="00061A33"/>
    <w:rsid w:val="00071382"/>
    <w:rsid w:val="000F633E"/>
    <w:rsid w:val="00127B1A"/>
    <w:rsid w:val="00165F27"/>
    <w:rsid w:val="00184318"/>
    <w:rsid w:val="001A66BA"/>
    <w:rsid w:val="001B3621"/>
    <w:rsid w:val="002073CE"/>
    <w:rsid w:val="00207D47"/>
    <w:rsid w:val="00225F4D"/>
    <w:rsid w:val="002532F3"/>
    <w:rsid w:val="002967C9"/>
    <w:rsid w:val="002F1F4E"/>
    <w:rsid w:val="002F7DDA"/>
    <w:rsid w:val="00331125"/>
    <w:rsid w:val="003A43F8"/>
    <w:rsid w:val="003E5E59"/>
    <w:rsid w:val="00423226"/>
    <w:rsid w:val="00436EC9"/>
    <w:rsid w:val="004C1E81"/>
    <w:rsid w:val="005161C7"/>
    <w:rsid w:val="005669E8"/>
    <w:rsid w:val="005B05A1"/>
    <w:rsid w:val="006045E1"/>
    <w:rsid w:val="006202D8"/>
    <w:rsid w:val="00674F6E"/>
    <w:rsid w:val="00690977"/>
    <w:rsid w:val="00696200"/>
    <w:rsid w:val="006D4C5B"/>
    <w:rsid w:val="006F67C0"/>
    <w:rsid w:val="00703DB7"/>
    <w:rsid w:val="00724419"/>
    <w:rsid w:val="00761417"/>
    <w:rsid w:val="007E3034"/>
    <w:rsid w:val="007F0EBE"/>
    <w:rsid w:val="00811E37"/>
    <w:rsid w:val="00813E63"/>
    <w:rsid w:val="0082702C"/>
    <w:rsid w:val="00847CBB"/>
    <w:rsid w:val="008752A9"/>
    <w:rsid w:val="008A551F"/>
    <w:rsid w:val="00906493"/>
    <w:rsid w:val="00923525"/>
    <w:rsid w:val="00970977"/>
    <w:rsid w:val="009A7830"/>
    <w:rsid w:val="009C3CC1"/>
    <w:rsid w:val="009D34BA"/>
    <w:rsid w:val="009F3B52"/>
    <w:rsid w:val="00A23355"/>
    <w:rsid w:val="00A91B37"/>
    <w:rsid w:val="00A934AE"/>
    <w:rsid w:val="00AD1F6E"/>
    <w:rsid w:val="00AF06DF"/>
    <w:rsid w:val="00B44773"/>
    <w:rsid w:val="00B8492F"/>
    <w:rsid w:val="00C2277B"/>
    <w:rsid w:val="00C33AEF"/>
    <w:rsid w:val="00C422A0"/>
    <w:rsid w:val="00C46C8E"/>
    <w:rsid w:val="00C65898"/>
    <w:rsid w:val="00C85DE7"/>
    <w:rsid w:val="00CA26A9"/>
    <w:rsid w:val="00CD5EE9"/>
    <w:rsid w:val="00CE2238"/>
    <w:rsid w:val="00D03E59"/>
    <w:rsid w:val="00D5439F"/>
    <w:rsid w:val="00D90B4F"/>
    <w:rsid w:val="00DB31C2"/>
    <w:rsid w:val="00DD44D5"/>
    <w:rsid w:val="00DF284F"/>
    <w:rsid w:val="00E00698"/>
    <w:rsid w:val="00E3221F"/>
    <w:rsid w:val="00E55CEE"/>
    <w:rsid w:val="00E75FD7"/>
    <w:rsid w:val="00E81FE0"/>
    <w:rsid w:val="00EA259E"/>
    <w:rsid w:val="00EB6D37"/>
    <w:rsid w:val="00ED76CA"/>
    <w:rsid w:val="00F06BC5"/>
    <w:rsid w:val="00F201F6"/>
    <w:rsid w:val="00F71780"/>
    <w:rsid w:val="00FC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233391"/>
  <w15:chartTrackingRefBased/>
  <w15:docId w15:val="{70D28BD2-ECF4-4659-A08D-B328F5D5A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R Times" w:hAnsi="HR Times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43F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43F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43F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43F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43F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43F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43F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43F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43F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uiPriority w:val="99"/>
    <w:rsid w:val="00423226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A934AE"/>
    <w:rPr>
      <w:rFonts w:ascii="HR Times" w:hAnsi="HR Times"/>
      <w:lang w:eastAsia="en-US"/>
    </w:rPr>
  </w:style>
  <w:style w:type="character" w:customStyle="1" w:styleId="FooterChar">
    <w:name w:val="Footer Char"/>
    <w:basedOn w:val="DefaultParagraphFont"/>
    <w:link w:val="Footer"/>
    <w:rsid w:val="00A934AE"/>
    <w:rPr>
      <w:rFonts w:ascii="HR Times" w:hAnsi="HR Times"/>
      <w:lang w:eastAsia="en-US"/>
    </w:rPr>
  </w:style>
  <w:style w:type="paragraph" w:customStyle="1" w:styleId="EmptyCellLayoutStyle">
    <w:name w:val="EmptyCellLayoutStyle"/>
    <w:rsid w:val="00A934AE"/>
    <w:pPr>
      <w:spacing w:after="160" w:line="259" w:lineRule="auto"/>
    </w:pPr>
    <w:rPr>
      <w:sz w:val="2"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CA26A9"/>
    <w:rPr>
      <w:sz w:val="24"/>
      <w:szCs w:val="24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CA26A9"/>
    <w:pPr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3A43F8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43F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43F8"/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43F8"/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43F8"/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43F8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43F8"/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43F8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43F8"/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3A43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A43F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43F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A43F8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3A43F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A43F8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A43F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43F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43F8"/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3A43F8"/>
    <w:rPr>
      <w:b/>
      <w:bCs/>
      <w:smallCaps/>
      <w:color w:val="2E74B5" w:themeColor="accent1" w:themeShade="BF"/>
      <w:spacing w:val="5"/>
    </w:rPr>
  </w:style>
  <w:style w:type="character" w:styleId="FollowedHyperlink">
    <w:name w:val="FollowedHyperlink"/>
    <w:basedOn w:val="DefaultParagraphFont"/>
    <w:uiPriority w:val="99"/>
    <w:unhideWhenUsed/>
    <w:rsid w:val="003A43F8"/>
    <w:rPr>
      <w:color w:val="954F72"/>
      <w:u w:val="single"/>
    </w:rPr>
  </w:style>
  <w:style w:type="paragraph" w:customStyle="1" w:styleId="msonormal0">
    <w:name w:val="msonormal"/>
    <w:basedOn w:val="Normal"/>
    <w:rsid w:val="003A43F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customStyle="1" w:styleId="xl65">
    <w:name w:val="xl65"/>
    <w:basedOn w:val="Normal"/>
    <w:rsid w:val="003A43F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3A43F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customStyle="1" w:styleId="xl67">
    <w:name w:val="xl67"/>
    <w:basedOn w:val="Normal"/>
    <w:rsid w:val="003A4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customStyle="1" w:styleId="xl68">
    <w:name w:val="xl68"/>
    <w:basedOn w:val="Normal"/>
    <w:rsid w:val="003A4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customStyle="1" w:styleId="xl69">
    <w:name w:val="xl69"/>
    <w:basedOn w:val="Normal"/>
    <w:rsid w:val="003A4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customStyle="1" w:styleId="xl70">
    <w:name w:val="xl70"/>
    <w:basedOn w:val="Normal"/>
    <w:rsid w:val="003A4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customStyle="1" w:styleId="xl71">
    <w:name w:val="xl71"/>
    <w:basedOn w:val="Normal"/>
    <w:rsid w:val="003A43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customStyle="1" w:styleId="xl72">
    <w:name w:val="xl72"/>
    <w:basedOn w:val="Normal"/>
    <w:rsid w:val="003A43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customStyle="1" w:styleId="xl73">
    <w:name w:val="xl73"/>
    <w:basedOn w:val="Normal"/>
    <w:rsid w:val="003A43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customStyle="1" w:styleId="xl74">
    <w:name w:val="xl74"/>
    <w:basedOn w:val="Normal"/>
    <w:rsid w:val="003A43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customStyle="1" w:styleId="xl75">
    <w:name w:val="xl75"/>
    <w:basedOn w:val="Normal"/>
    <w:rsid w:val="003A43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customStyle="1" w:styleId="xl76">
    <w:name w:val="xl76"/>
    <w:basedOn w:val="Normal"/>
    <w:rsid w:val="003A43F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  <w:style w:type="paragraph" w:customStyle="1" w:styleId="xl77">
    <w:name w:val="xl77"/>
    <w:basedOn w:val="Normal"/>
    <w:rsid w:val="003A43F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2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ocuments\Memorandum%20Op&#263;inski%20na&#269;elnik%202015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Općinski načelnik 2015</Template>
  <TotalTime>354</TotalTime>
  <Pages>1</Pages>
  <Words>8646</Words>
  <Characters>49286</Characters>
  <Application>Microsoft Office Word</Application>
  <DocSecurity>0</DocSecurity>
  <Lines>410</Lines>
  <Paragraphs>115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 </Company>
  <LinksUpToDate>false</LinksUpToDate>
  <CharactersWithSpaces>57817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PC</dc:creator>
  <cp:keywords/>
  <cp:lastModifiedBy>Opcina Mljet</cp:lastModifiedBy>
  <cp:revision>29</cp:revision>
  <cp:lastPrinted>2025-08-22T06:15:00Z</cp:lastPrinted>
  <dcterms:created xsi:type="dcterms:W3CDTF">2021-06-27T17:33:00Z</dcterms:created>
  <dcterms:modified xsi:type="dcterms:W3CDTF">2025-08-22T08:48:00Z</dcterms:modified>
</cp:coreProperties>
</file>