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3274" w14:textId="77777777" w:rsidR="00A97417" w:rsidRDefault="00A97417" w:rsidP="00360A5E">
      <w:pPr>
        <w:rPr>
          <w:rFonts w:ascii="Times New Roman" w:hAnsi="Times New Roman"/>
          <w:sz w:val="22"/>
          <w:szCs w:val="22"/>
        </w:rPr>
      </w:pPr>
    </w:p>
    <w:p w14:paraId="1712F7DE" w14:textId="61B06698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551-04/2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C71727">
        <w:rPr>
          <w:rFonts w:ascii="Times New Roman" w:hAnsi="Times New Roman"/>
          <w:sz w:val="22"/>
          <w:szCs w:val="22"/>
        </w:rPr>
        <w:t>0</w:t>
      </w:r>
      <w:r w:rsidR="00354DD0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DBBB260" w14:textId="50A7FF0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4B6E597" w14:textId="512A697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D05A4A">
        <w:rPr>
          <w:rFonts w:ascii="Times New Roman" w:hAnsi="Times New Roman"/>
          <w:sz w:val="22"/>
          <w:szCs w:val="22"/>
        </w:rPr>
        <w:t>1</w:t>
      </w:r>
      <w:r w:rsidR="00354DD0">
        <w:rPr>
          <w:rFonts w:ascii="Times New Roman" w:hAnsi="Times New Roman"/>
          <w:sz w:val="22"/>
          <w:szCs w:val="22"/>
        </w:rPr>
        <w:t>5</w:t>
      </w:r>
      <w:r w:rsidR="00C71727">
        <w:rPr>
          <w:rFonts w:ascii="Times New Roman" w:hAnsi="Times New Roman"/>
          <w:sz w:val="22"/>
          <w:szCs w:val="22"/>
        </w:rPr>
        <w:t>.</w:t>
      </w:r>
      <w:r w:rsidR="005E115F">
        <w:rPr>
          <w:rFonts w:ascii="Times New Roman" w:hAnsi="Times New Roman"/>
          <w:sz w:val="22"/>
          <w:szCs w:val="22"/>
        </w:rPr>
        <w:t>0</w:t>
      </w:r>
      <w:r w:rsidR="00354DD0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.202</w:t>
      </w:r>
      <w:r w:rsidR="005E115F">
        <w:rPr>
          <w:rFonts w:ascii="Times New Roman" w:hAnsi="Times New Roman"/>
          <w:sz w:val="22"/>
          <w:szCs w:val="22"/>
        </w:rPr>
        <w:t>5</w:t>
      </w:r>
      <w:r w:rsidR="00B858A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354DD0">
        <w:rPr>
          <w:rFonts w:ascii="Times New Roman" w:hAnsi="Times New Roman"/>
          <w:noProof/>
          <w:sz w:val="22"/>
          <w:szCs w:val="22"/>
        </w:rPr>
        <w:instrText>15.09.2025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792AE17" w14:textId="77777777" w:rsidR="00360A5E" w:rsidRDefault="00360A5E" w:rsidP="00360A5E">
      <w:pPr>
        <w:spacing w:before="120"/>
      </w:pPr>
    </w:p>
    <w:p w14:paraId="012D9934" w14:textId="2B879210" w:rsidR="00360A5E" w:rsidRDefault="00360A5E" w:rsidP="00360A5E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5. stavak 4. Program socijalne skrbi i zdravstvene zaštite na području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E115F">
        <w:rPr>
          <w:rFonts w:ascii="Times New Roman" w:hAnsi="Times New Roman"/>
          <w:sz w:val="22"/>
          <w:szCs w:val="22"/>
        </w:rPr>
        <w:t>8</w:t>
      </w:r>
      <w:r w:rsidR="00C71727">
        <w:rPr>
          <w:rFonts w:ascii="Times New Roman" w:hAnsi="Times New Roman"/>
          <w:sz w:val="22"/>
          <w:szCs w:val="22"/>
        </w:rPr>
        <w:t>/24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broj: 2/21 i 5/21-ispr.), a u skladu s odredbama Odluke o donošenju Proračuna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5E115F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E115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1727">
        <w:rPr>
          <w:rFonts w:ascii="Times New Roman" w:hAnsi="Times New Roman"/>
          <w:sz w:val="22"/>
          <w:szCs w:val="22"/>
        </w:rPr>
        <w:t>4</w:t>
      </w:r>
      <w:r w:rsidR="00D05A4A">
        <w:rPr>
          <w:rFonts w:ascii="Times New Roman" w:hAnsi="Times New Roman"/>
          <w:sz w:val="22"/>
          <w:szCs w:val="22"/>
        </w:rPr>
        <w:t xml:space="preserve"> i 7/25</w:t>
      </w:r>
      <w:r>
        <w:rPr>
          <w:rFonts w:ascii="Times New Roman" w:hAnsi="Times New Roman"/>
          <w:sz w:val="22"/>
          <w:szCs w:val="22"/>
        </w:rPr>
        <w:t xml:space="preserve">), po zahtjevu </w:t>
      </w:r>
      <w:r w:rsidR="00D05A4A">
        <w:rPr>
          <w:rFonts w:ascii="Times New Roman" w:hAnsi="Times New Roman"/>
          <w:sz w:val="22"/>
          <w:szCs w:val="22"/>
        </w:rPr>
        <w:t>Vlaha Stermasija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D05A4A">
        <w:rPr>
          <w:rFonts w:ascii="Times New Roman" w:hAnsi="Times New Roman"/>
          <w:sz w:val="22"/>
          <w:szCs w:val="22"/>
        </w:rPr>
        <w:t>Saplunare</w:t>
      </w:r>
      <w:r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D05A4A">
        <w:rPr>
          <w:rFonts w:ascii="Times New Roman" w:hAnsi="Times New Roman"/>
          <w:sz w:val="22"/>
          <w:szCs w:val="22"/>
        </w:rPr>
        <w:t>1</w:t>
      </w:r>
      <w:r w:rsidR="00354DD0">
        <w:rPr>
          <w:rFonts w:ascii="Times New Roman" w:hAnsi="Times New Roman"/>
          <w:sz w:val="22"/>
          <w:szCs w:val="22"/>
        </w:rPr>
        <w:t>5</w:t>
      </w:r>
      <w:r w:rsidR="00D05A4A">
        <w:rPr>
          <w:rFonts w:ascii="Times New Roman" w:hAnsi="Times New Roman"/>
          <w:sz w:val="22"/>
          <w:szCs w:val="22"/>
        </w:rPr>
        <w:t xml:space="preserve">. </w:t>
      </w:r>
      <w:r w:rsidR="00354DD0">
        <w:rPr>
          <w:rFonts w:ascii="Times New Roman" w:hAnsi="Times New Roman"/>
          <w:sz w:val="22"/>
          <w:szCs w:val="22"/>
        </w:rPr>
        <w:t>rujna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D5B0222" w14:textId="77777777" w:rsidR="00360A5E" w:rsidRDefault="00360A5E" w:rsidP="00360A5E">
      <w:pPr>
        <w:spacing w:before="120"/>
      </w:pPr>
    </w:p>
    <w:p w14:paraId="376DAC91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582104B" w14:textId="41941D29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i isplati pomoći za novorođeno dijete </w:t>
      </w:r>
      <w:r w:rsidR="00354DD0">
        <w:rPr>
          <w:rFonts w:ascii="Times New Roman" w:hAnsi="Times New Roman"/>
          <w:b/>
          <w:sz w:val="22"/>
          <w:szCs w:val="22"/>
        </w:rPr>
        <w:t>Noa Šabanović</w:t>
      </w:r>
    </w:p>
    <w:p w14:paraId="69B7CA03" w14:textId="426D104E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D03F7E">
        <w:rPr>
          <w:rFonts w:ascii="Times New Roman" w:hAnsi="Times New Roman"/>
          <w:b/>
          <w:sz w:val="22"/>
          <w:szCs w:val="22"/>
        </w:rPr>
        <w:t>2</w:t>
      </w:r>
      <w:r w:rsidR="00354DD0">
        <w:rPr>
          <w:rFonts w:ascii="Times New Roman" w:hAnsi="Times New Roman"/>
          <w:b/>
          <w:sz w:val="22"/>
          <w:szCs w:val="22"/>
        </w:rPr>
        <w:t>15</w:t>
      </w:r>
      <w:r>
        <w:rPr>
          <w:rFonts w:ascii="Times New Roman" w:hAnsi="Times New Roman"/>
          <w:b/>
          <w:sz w:val="22"/>
          <w:szCs w:val="22"/>
        </w:rPr>
        <w:t>/202</w:t>
      </w:r>
      <w:r w:rsidR="005E115F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4ACDBAD8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185BD92" w14:textId="77777777" w:rsidR="00360A5E" w:rsidRDefault="00360A5E" w:rsidP="00360A5E">
      <w:pPr>
        <w:rPr>
          <w:rFonts w:ascii="Times New Roman" w:hAnsi="Times New Roman"/>
          <w:b/>
          <w:sz w:val="22"/>
          <w:szCs w:val="22"/>
        </w:rPr>
      </w:pPr>
    </w:p>
    <w:p w14:paraId="12C6605C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F6B667D" w14:textId="5ECB1B92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354DD0">
        <w:rPr>
          <w:rFonts w:ascii="Times New Roman" w:hAnsi="Times New Roman"/>
          <w:sz w:val="22"/>
          <w:szCs w:val="22"/>
        </w:rPr>
        <w:t>Mariji Šabanović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354DD0">
        <w:rPr>
          <w:rFonts w:ascii="Times New Roman" w:hAnsi="Times New Roman"/>
          <w:sz w:val="22"/>
          <w:szCs w:val="22"/>
        </w:rPr>
        <w:t>Pomene</w:t>
      </w:r>
      <w:r>
        <w:rPr>
          <w:rFonts w:ascii="Times New Roman" w:hAnsi="Times New Roman"/>
          <w:sz w:val="22"/>
          <w:szCs w:val="22"/>
        </w:rPr>
        <w:t xml:space="preserve">,  OIB: </w:t>
      </w:r>
      <w:r w:rsidR="00354DD0">
        <w:rPr>
          <w:rFonts w:ascii="Times New Roman" w:hAnsi="Times New Roman"/>
          <w:sz w:val="22"/>
          <w:szCs w:val="22"/>
        </w:rPr>
        <w:t>21959614671</w:t>
      </w:r>
      <w:r>
        <w:rPr>
          <w:rFonts w:ascii="Times New Roman" w:hAnsi="Times New Roman"/>
          <w:sz w:val="22"/>
          <w:szCs w:val="22"/>
        </w:rPr>
        <w:t>, odobrava se jednokratna pomoć za novorođeno dijete</w:t>
      </w:r>
      <w:r w:rsidR="00440EEA">
        <w:rPr>
          <w:rFonts w:ascii="Times New Roman" w:hAnsi="Times New Roman"/>
          <w:sz w:val="22"/>
          <w:szCs w:val="22"/>
        </w:rPr>
        <w:t xml:space="preserve"> </w:t>
      </w:r>
      <w:r w:rsidR="00354DD0">
        <w:rPr>
          <w:rFonts w:ascii="Times New Roman" w:hAnsi="Times New Roman"/>
          <w:sz w:val="22"/>
          <w:szCs w:val="22"/>
        </w:rPr>
        <w:t>Noa Šabanović</w:t>
      </w:r>
      <w:r>
        <w:rPr>
          <w:rFonts w:ascii="Times New Roman" w:hAnsi="Times New Roman"/>
          <w:sz w:val="22"/>
          <w:szCs w:val="22"/>
        </w:rPr>
        <w:t>, rođe</w:t>
      </w:r>
      <w:r w:rsidR="00C71727">
        <w:rPr>
          <w:rFonts w:ascii="Times New Roman" w:hAnsi="Times New Roman"/>
          <w:sz w:val="22"/>
          <w:szCs w:val="22"/>
        </w:rPr>
        <w:t>n</w:t>
      </w:r>
      <w:r w:rsidR="00354DD0">
        <w:rPr>
          <w:rFonts w:ascii="Times New Roman" w:hAnsi="Times New Roman"/>
          <w:sz w:val="22"/>
          <w:szCs w:val="22"/>
        </w:rPr>
        <w:t>og</w:t>
      </w:r>
      <w:r w:rsidR="00C71727">
        <w:rPr>
          <w:rFonts w:ascii="Times New Roman" w:hAnsi="Times New Roman"/>
          <w:sz w:val="22"/>
          <w:szCs w:val="22"/>
        </w:rPr>
        <w:t xml:space="preserve"> </w:t>
      </w:r>
      <w:r w:rsidR="00354DD0">
        <w:rPr>
          <w:rFonts w:ascii="Times New Roman" w:hAnsi="Times New Roman"/>
          <w:sz w:val="22"/>
          <w:szCs w:val="22"/>
        </w:rPr>
        <w:t>19. kolovoza</w:t>
      </w:r>
      <w:r w:rsidR="00DA57F6">
        <w:rPr>
          <w:rFonts w:ascii="Times New Roman" w:hAnsi="Times New Roman"/>
          <w:sz w:val="22"/>
          <w:szCs w:val="22"/>
        </w:rPr>
        <w:t xml:space="preserve"> </w:t>
      </w:r>
      <w:r w:rsidR="00C71727">
        <w:rPr>
          <w:rFonts w:ascii="Times New Roman" w:hAnsi="Times New Roman"/>
          <w:sz w:val="22"/>
          <w:szCs w:val="22"/>
        </w:rPr>
        <w:t>202</w:t>
      </w:r>
      <w:r w:rsidR="00D05A4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iznosu od 680,00 EUR.</w:t>
      </w:r>
    </w:p>
    <w:p w14:paraId="3647A4AC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75853D76" w14:textId="77777777" w:rsidR="00360A5E" w:rsidRDefault="00360A5E" w:rsidP="00360A5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II.</w:t>
      </w:r>
    </w:p>
    <w:p w14:paraId="1393D60D" w14:textId="3263205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oznaka: </w:t>
      </w:r>
      <w:r>
        <w:rPr>
          <w:rFonts w:ascii="Times New Roman" w:hAnsi="Times New Roman"/>
          <w:color w:val="000000"/>
          <w:sz w:val="22"/>
          <w:szCs w:val="22"/>
        </w:rPr>
        <w:t>Aktivnost A204103 Jednokratna potpora za novorođenu djecu</w:t>
      </w:r>
      <w:r>
        <w:rPr>
          <w:rFonts w:ascii="Times New Roman" w:hAnsi="Times New Roman"/>
          <w:sz w:val="22"/>
          <w:szCs w:val="22"/>
        </w:rPr>
        <w:t>, proračunska pozicija broj: 37217.</w:t>
      </w:r>
    </w:p>
    <w:p w14:paraId="29875FB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96F51F5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4EA80E7A" w14:textId="574E7EFC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Pomoć iz točke I. ove Odluke isplatit će viši referent za financijsko-računovodstvene poslove na bankovni račun korisnika potpore, IBAN: </w:t>
      </w:r>
      <w:r w:rsidR="00577A3F">
        <w:rPr>
          <w:rFonts w:ascii="Times New Roman" w:hAnsi="Times New Roman"/>
          <w:sz w:val="22"/>
          <w:szCs w:val="22"/>
        </w:rPr>
        <w:t>HR</w:t>
      </w:r>
      <w:r w:rsidR="00354DD0">
        <w:rPr>
          <w:rFonts w:ascii="Times New Roman" w:hAnsi="Times New Roman"/>
          <w:sz w:val="22"/>
          <w:szCs w:val="22"/>
        </w:rPr>
        <w:t>8224020063210207926</w:t>
      </w:r>
      <w:r w:rsidR="00577A3F">
        <w:rPr>
          <w:rFonts w:ascii="Times New Roman" w:hAnsi="Times New Roman"/>
          <w:sz w:val="22"/>
          <w:szCs w:val="22"/>
        </w:rPr>
        <w:t>.</w:t>
      </w:r>
    </w:p>
    <w:p w14:paraId="20403C6F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5B5B2732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52FB7DD5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51737F6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36CA9B3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15B0F4A2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0A59D0E" w14:textId="43EEF8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</w:t>
      </w:r>
      <w:r w:rsidR="005E115F">
        <w:rPr>
          <w:rFonts w:ascii="Times New Roman" w:hAnsi="Times New Roman"/>
          <w:sz w:val="22"/>
          <w:szCs w:val="22"/>
        </w:rPr>
        <w:t>OSTAVITI</w:t>
      </w:r>
      <w:r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2C86F063" w14:textId="031A2BA1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354DD0">
        <w:rPr>
          <w:rFonts w:ascii="Times New Roman" w:hAnsi="Times New Roman"/>
          <w:sz w:val="22"/>
          <w:szCs w:val="22"/>
        </w:rPr>
        <w:t>a</w:t>
      </w:r>
    </w:p>
    <w:p w14:paraId="4FC0D8AF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4459FCB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6E101000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942C75C" w14:textId="77777777" w:rsidR="00360A5E" w:rsidRDefault="00360A5E" w:rsidP="00360A5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  Pismohrana</w:t>
      </w:r>
    </w:p>
    <w:p w14:paraId="55904C21" w14:textId="57968D60" w:rsidR="006045E1" w:rsidRPr="008C75BE" w:rsidRDefault="00360A5E" w:rsidP="008C75BE">
      <w:p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FILLIN "Upisite datum..." \d </w:instrTex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354DD0">
        <w:rPr>
          <w:rFonts w:ascii="Times New Roman" w:hAnsi="Times New Roman"/>
          <w:noProof/>
          <w:sz w:val="24"/>
          <w:szCs w:val="24"/>
        </w:rPr>
        <w:instrText>15.09.2025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8C75B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EB9F" w14:textId="77777777" w:rsidR="00665609" w:rsidRDefault="00665609">
      <w:r>
        <w:separator/>
      </w:r>
    </w:p>
  </w:endnote>
  <w:endnote w:type="continuationSeparator" w:id="0">
    <w:p w14:paraId="1CE0F7FE" w14:textId="77777777" w:rsidR="00665609" w:rsidRDefault="0066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83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69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B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BC3EE4" wp14:editId="39C5A8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64F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45E3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231B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E0BC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C912" w14:textId="77777777" w:rsidR="00665609" w:rsidRDefault="00665609">
      <w:r>
        <w:separator/>
      </w:r>
    </w:p>
  </w:footnote>
  <w:footnote w:type="continuationSeparator" w:id="0">
    <w:p w14:paraId="364CE9F7" w14:textId="77777777" w:rsidR="00665609" w:rsidRDefault="00665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D75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AFF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6FD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A21A4FD" wp14:editId="57C363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89B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46845B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47F7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9A24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943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5E"/>
    <w:rsid w:val="000101E7"/>
    <w:rsid w:val="00035E59"/>
    <w:rsid w:val="00061A33"/>
    <w:rsid w:val="00071382"/>
    <w:rsid w:val="000D06CD"/>
    <w:rsid w:val="000D7868"/>
    <w:rsid w:val="00115D93"/>
    <w:rsid w:val="001975B2"/>
    <w:rsid w:val="001B3621"/>
    <w:rsid w:val="001C2E0A"/>
    <w:rsid w:val="00233E7A"/>
    <w:rsid w:val="002967C9"/>
    <w:rsid w:val="002D1854"/>
    <w:rsid w:val="002E5E6D"/>
    <w:rsid w:val="002F1F4E"/>
    <w:rsid w:val="002F7DDA"/>
    <w:rsid w:val="00331125"/>
    <w:rsid w:val="003407C1"/>
    <w:rsid w:val="00354DD0"/>
    <w:rsid w:val="00355ADA"/>
    <w:rsid w:val="00360A5E"/>
    <w:rsid w:val="003612D4"/>
    <w:rsid w:val="003802BF"/>
    <w:rsid w:val="003852FC"/>
    <w:rsid w:val="00423226"/>
    <w:rsid w:val="00440EEA"/>
    <w:rsid w:val="004C759A"/>
    <w:rsid w:val="00527E1B"/>
    <w:rsid w:val="005651AC"/>
    <w:rsid w:val="00577A3F"/>
    <w:rsid w:val="005E115F"/>
    <w:rsid w:val="006045E1"/>
    <w:rsid w:val="00655BE0"/>
    <w:rsid w:val="00665609"/>
    <w:rsid w:val="006D79A4"/>
    <w:rsid w:val="006F67C0"/>
    <w:rsid w:val="007143DD"/>
    <w:rsid w:val="00762B28"/>
    <w:rsid w:val="007E3034"/>
    <w:rsid w:val="00830BC8"/>
    <w:rsid w:val="00856BF5"/>
    <w:rsid w:val="00876864"/>
    <w:rsid w:val="008B7216"/>
    <w:rsid w:val="008C35E7"/>
    <w:rsid w:val="008C75BE"/>
    <w:rsid w:val="00927493"/>
    <w:rsid w:val="009F7B10"/>
    <w:rsid w:val="00A04AD1"/>
    <w:rsid w:val="00A23355"/>
    <w:rsid w:val="00A671B5"/>
    <w:rsid w:val="00A97417"/>
    <w:rsid w:val="00AB0A18"/>
    <w:rsid w:val="00AB6E89"/>
    <w:rsid w:val="00AC706E"/>
    <w:rsid w:val="00AD1F6E"/>
    <w:rsid w:val="00AF4C44"/>
    <w:rsid w:val="00B01573"/>
    <w:rsid w:val="00B44773"/>
    <w:rsid w:val="00B77D3E"/>
    <w:rsid w:val="00B858AD"/>
    <w:rsid w:val="00BC0496"/>
    <w:rsid w:val="00C04C61"/>
    <w:rsid w:val="00C33AEF"/>
    <w:rsid w:val="00C71727"/>
    <w:rsid w:val="00C72F1F"/>
    <w:rsid w:val="00C96BB0"/>
    <w:rsid w:val="00CE5993"/>
    <w:rsid w:val="00D03E59"/>
    <w:rsid w:val="00D03F7E"/>
    <w:rsid w:val="00D05A4A"/>
    <w:rsid w:val="00DA57F6"/>
    <w:rsid w:val="00DD44D5"/>
    <w:rsid w:val="00E00698"/>
    <w:rsid w:val="00E06227"/>
    <w:rsid w:val="00E21AB1"/>
    <w:rsid w:val="00E3221F"/>
    <w:rsid w:val="00E63E6D"/>
    <w:rsid w:val="00E807AE"/>
    <w:rsid w:val="00EA259E"/>
    <w:rsid w:val="00EB6D37"/>
    <w:rsid w:val="00ED76CA"/>
    <w:rsid w:val="00F201F6"/>
    <w:rsid w:val="00F64BE8"/>
    <w:rsid w:val="00F70EA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C3B2B"/>
  <w15:chartTrackingRefBased/>
  <w15:docId w15:val="{C2406973-B739-454F-B448-61A82A3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0A5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0A5E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22</cp:revision>
  <cp:lastPrinted>2025-08-13T12:20:00Z</cp:lastPrinted>
  <dcterms:created xsi:type="dcterms:W3CDTF">2023-09-18T12:19:00Z</dcterms:created>
  <dcterms:modified xsi:type="dcterms:W3CDTF">2025-09-15T12:14:00Z</dcterms:modified>
</cp:coreProperties>
</file>