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3274" w14:textId="77777777" w:rsidR="00A97417" w:rsidRDefault="00A97417" w:rsidP="00360A5E">
      <w:pPr>
        <w:rPr>
          <w:rFonts w:ascii="Times New Roman" w:hAnsi="Times New Roman"/>
          <w:sz w:val="22"/>
          <w:szCs w:val="22"/>
        </w:rPr>
      </w:pPr>
    </w:p>
    <w:p w14:paraId="1712F7DE" w14:textId="3B7D5185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551-04/2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C71727">
        <w:rPr>
          <w:rFonts w:ascii="Times New Roman" w:hAnsi="Times New Roman"/>
          <w:sz w:val="22"/>
          <w:szCs w:val="22"/>
        </w:rPr>
        <w:t>0</w:t>
      </w:r>
      <w:r w:rsidR="0080190E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4DBBB260" w14:textId="50A7FF04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4B6E597" w14:textId="444F0176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80190E">
        <w:rPr>
          <w:rFonts w:ascii="Times New Roman" w:hAnsi="Times New Roman"/>
          <w:sz w:val="22"/>
          <w:szCs w:val="22"/>
        </w:rPr>
        <w:t>20.10</w:t>
      </w:r>
      <w:r>
        <w:rPr>
          <w:rFonts w:ascii="Times New Roman" w:hAnsi="Times New Roman"/>
          <w:sz w:val="22"/>
          <w:szCs w:val="22"/>
        </w:rPr>
        <w:t>.202</w:t>
      </w:r>
      <w:r w:rsidR="005E115F">
        <w:rPr>
          <w:rFonts w:ascii="Times New Roman" w:hAnsi="Times New Roman"/>
          <w:sz w:val="22"/>
          <w:szCs w:val="22"/>
        </w:rPr>
        <w:t>5</w:t>
      </w:r>
      <w:r w:rsidR="00B858AD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212233">
        <w:rPr>
          <w:rFonts w:ascii="Times New Roman" w:hAnsi="Times New Roman"/>
          <w:noProof/>
          <w:sz w:val="22"/>
          <w:szCs w:val="22"/>
        </w:rPr>
        <w:instrText>22.10.2025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6792AE17" w14:textId="77777777" w:rsidR="00360A5E" w:rsidRDefault="00360A5E" w:rsidP="00360A5E">
      <w:pPr>
        <w:spacing w:before="120"/>
      </w:pPr>
    </w:p>
    <w:p w14:paraId="012D9934" w14:textId="6C543CDC" w:rsidR="00360A5E" w:rsidRDefault="00360A5E" w:rsidP="00360A5E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Temeljem članka 5. stavak 4. Program socijalne skrbi i zdravstvene zaštite na području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5E115F">
        <w:rPr>
          <w:rFonts w:ascii="Times New Roman" w:hAnsi="Times New Roman"/>
          <w:sz w:val="22"/>
          <w:szCs w:val="22"/>
        </w:rPr>
        <w:t>8</w:t>
      </w:r>
      <w:r w:rsidR="00C71727">
        <w:rPr>
          <w:rFonts w:ascii="Times New Roman" w:hAnsi="Times New Roman"/>
          <w:sz w:val="22"/>
          <w:szCs w:val="22"/>
        </w:rPr>
        <w:t>/24</w:t>
      </w:r>
      <w:r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broj: 2/21 i 5/21-ispr.), a u skladu s odredbama Odluke o donošenju Proračuna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5E115F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5E115F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C71727">
        <w:rPr>
          <w:rFonts w:ascii="Times New Roman" w:hAnsi="Times New Roman"/>
          <w:sz w:val="22"/>
          <w:szCs w:val="22"/>
        </w:rPr>
        <w:t>4</w:t>
      </w:r>
      <w:r w:rsidR="00D05A4A">
        <w:rPr>
          <w:rFonts w:ascii="Times New Roman" w:hAnsi="Times New Roman"/>
          <w:sz w:val="22"/>
          <w:szCs w:val="22"/>
        </w:rPr>
        <w:t xml:space="preserve"> i 7/25</w:t>
      </w:r>
      <w:r>
        <w:rPr>
          <w:rFonts w:ascii="Times New Roman" w:hAnsi="Times New Roman"/>
          <w:sz w:val="22"/>
          <w:szCs w:val="22"/>
        </w:rPr>
        <w:t xml:space="preserve">), po zahtjevu </w:t>
      </w:r>
      <w:r w:rsidR="0080190E">
        <w:rPr>
          <w:rFonts w:ascii="Times New Roman" w:hAnsi="Times New Roman"/>
          <w:sz w:val="22"/>
          <w:szCs w:val="22"/>
        </w:rPr>
        <w:t>Nikole Stražičića iz Polača</w:t>
      </w:r>
      <w:r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80190E">
        <w:rPr>
          <w:rFonts w:ascii="Times New Roman" w:hAnsi="Times New Roman"/>
          <w:sz w:val="22"/>
          <w:szCs w:val="22"/>
        </w:rPr>
        <w:t xml:space="preserve">20. listopada </w:t>
      </w:r>
      <w:r>
        <w:rPr>
          <w:rFonts w:ascii="Times New Roman" w:hAnsi="Times New Roman"/>
          <w:sz w:val="22"/>
          <w:szCs w:val="22"/>
        </w:rPr>
        <w:t>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p w14:paraId="4D5B0222" w14:textId="77777777" w:rsidR="00360A5E" w:rsidRDefault="00360A5E" w:rsidP="00360A5E">
      <w:pPr>
        <w:spacing w:before="120"/>
      </w:pPr>
    </w:p>
    <w:p w14:paraId="376DAC91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D L U K U</w:t>
      </w:r>
    </w:p>
    <w:p w14:paraId="0582104B" w14:textId="4623F5C8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odobrenju i isplati pomoći za novorođeno dijete </w:t>
      </w:r>
      <w:r w:rsidR="0080190E">
        <w:rPr>
          <w:rFonts w:ascii="Times New Roman" w:hAnsi="Times New Roman"/>
          <w:b/>
          <w:sz w:val="22"/>
          <w:szCs w:val="22"/>
        </w:rPr>
        <w:t>Sara Stražičić</w:t>
      </w:r>
    </w:p>
    <w:p w14:paraId="69B7CA03" w14:textId="6ED3FAB0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D03F7E">
        <w:rPr>
          <w:rFonts w:ascii="Times New Roman" w:hAnsi="Times New Roman"/>
          <w:b/>
          <w:sz w:val="22"/>
          <w:szCs w:val="22"/>
        </w:rPr>
        <w:t>2</w:t>
      </w:r>
      <w:r w:rsidR="0080190E">
        <w:rPr>
          <w:rFonts w:ascii="Times New Roman" w:hAnsi="Times New Roman"/>
          <w:b/>
          <w:sz w:val="22"/>
          <w:szCs w:val="22"/>
        </w:rPr>
        <w:t>3</w:t>
      </w:r>
      <w:r w:rsidR="00212233">
        <w:rPr>
          <w:rFonts w:ascii="Times New Roman" w:hAnsi="Times New Roman"/>
          <w:b/>
          <w:sz w:val="22"/>
          <w:szCs w:val="22"/>
        </w:rPr>
        <w:t>7B</w:t>
      </w:r>
      <w:r>
        <w:rPr>
          <w:rFonts w:ascii="Times New Roman" w:hAnsi="Times New Roman"/>
          <w:b/>
          <w:sz w:val="22"/>
          <w:szCs w:val="22"/>
        </w:rPr>
        <w:t>/202</w:t>
      </w:r>
      <w:r w:rsidR="005E115F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-PAD)</w:t>
      </w:r>
    </w:p>
    <w:p w14:paraId="4ACDBAD8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185BD92" w14:textId="77777777" w:rsidR="00360A5E" w:rsidRDefault="00360A5E" w:rsidP="00360A5E">
      <w:pPr>
        <w:rPr>
          <w:rFonts w:ascii="Times New Roman" w:hAnsi="Times New Roman"/>
          <w:b/>
          <w:sz w:val="22"/>
          <w:szCs w:val="22"/>
        </w:rPr>
      </w:pPr>
    </w:p>
    <w:p w14:paraId="12C6605C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5F6B667D" w14:textId="0D8CFC69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80190E">
        <w:rPr>
          <w:rFonts w:ascii="Times New Roman" w:hAnsi="Times New Roman"/>
          <w:sz w:val="22"/>
          <w:szCs w:val="22"/>
        </w:rPr>
        <w:t>Nikoli Stražičić</w:t>
      </w:r>
      <w:r w:rsidR="00A97417">
        <w:rPr>
          <w:rFonts w:ascii="Times New Roman" w:hAnsi="Times New Roman"/>
          <w:sz w:val="22"/>
          <w:szCs w:val="22"/>
        </w:rPr>
        <w:t xml:space="preserve"> iz </w:t>
      </w:r>
      <w:r w:rsidR="00354DD0">
        <w:rPr>
          <w:rFonts w:ascii="Times New Roman" w:hAnsi="Times New Roman"/>
          <w:sz w:val="22"/>
          <w:szCs w:val="22"/>
        </w:rPr>
        <w:t>Po</w:t>
      </w:r>
      <w:r w:rsidR="0080190E">
        <w:rPr>
          <w:rFonts w:ascii="Times New Roman" w:hAnsi="Times New Roman"/>
          <w:sz w:val="22"/>
          <w:szCs w:val="22"/>
        </w:rPr>
        <w:t>lača</w:t>
      </w:r>
      <w:r>
        <w:rPr>
          <w:rFonts w:ascii="Times New Roman" w:hAnsi="Times New Roman"/>
          <w:sz w:val="22"/>
          <w:szCs w:val="22"/>
        </w:rPr>
        <w:t xml:space="preserve">,  OIB: </w:t>
      </w:r>
      <w:r w:rsidR="0080190E">
        <w:rPr>
          <w:rFonts w:ascii="Times New Roman" w:hAnsi="Times New Roman"/>
          <w:sz w:val="22"/>
          <w:szCs w:val="22"/>
        </w:rPr>
        <w:t>04668099587</w:t>
      </w:r>
      <w:r>
        <w:rPr>
          <w:rFonts w:ascii="Times New Roman" w:hAnsi="Times New Roman"/>
          <w:sz w:val="22"/>
          <w:szCs w:val="22"/>
        </w:rPr>
        <w:t>, odobrava se jednokratna pomoć za novorođeno dijete</w:t>
      </w:r>
      <w:r w:rsidR="00440EEA">
        <w:rPr>
          <w:rFonts w:ascii="Times New Roman" w:hAnsi="Times New Roman"/>
          <w:sz w:val="22"/>
          <w:szCs w:val="22"/>
        </w:rPr>
        <w:t xml:space="preserve"> </w:t>
      </w:r>
      <w:r w:rsidR="0080190E">
        <w:rPr>
          <w:rFonts w:ascii="Times New Roman" w:hAnsi="Times New Roman"/>
          <w:sz w:val="22"/>
          <w:szCs w:val="22"/>
        </w:rPr>
        <w:t>Saru Stražičić</w:t>
      </w:r>
      <w:r>
        <w:rPr>
          <w:rFonts w:ascii="Times New Roman" w:hAnsi="Times New Roman"/>
          <w:sz w:val="22"/>
          <w:szCs w:val="22"/>
        </w:rPr>
        <w:t>, rođe</w:t>
      </w:r>
      <w:r w:rsidR="00C71727">
        <w:rPr>
          <w:rFonts w:ascii="Times New Roman" w:hAnsi="Times New Roman"/>
          <w:sz w:val="22"/>
          <w:szCs w:val="22"/>
        </w:rPr>
        <w:t>n</w:t>
      </w:r>
      <w:r w:rsidR="0080190E">
        <w:rPr>
          <w:rFonts w:ascii="Times New Roman" w:hAnsi="Times New Roman"/>
          <w:sz w:val="22"/>
          <w:szCs w:val="22"/>
        </w:rPr>
        <w:t>u</w:t>
      </w:r>
      <w:r w:rsidR="00C71727">
        <w:rPr>
          <w:rFonts w:ascii="Times New Roman" w:hAnsi="Times New Roman"/>
          <w:sz w:val="22"/>
          <w:szCs w:val="22"/>
        </w:rPr>
        <w:t xml:space="preserve"> </w:t>
      </w:r>
      <w:r w:rsidR="0080190E">
        <w:rPr>
          <w:rFonts w:ascii="Times New Roman" w:hAnsi="Times New Roman"/>
          <w:sz w:val="22"/>
          <w:szCs w:val="22"/>
        </w:rPr>
        <w:t>17. srpnja</w:t>
      </w:r>
      <w:r w:rsidR="00DA57F6">
        <w:rPr>
          <w:rFonts w:ascii="Times New Roman" w:hAnsi="Times New Roman"/>
          <w:sz w:val="22"/>
          <w:szCs w:val="22"/>
        </w:rPr>
        <w:t xml:space="preserve"> </w:t>
      </w:r>
      <w:r w:rsidR="00C71727">
        <w:rPr>
          <w:rFonts w:ascii="Times New Roman" w:hAnsi="Times New Roman"/>
          <w:sz w:val="22"/>
          <w:szCs w:val="22"/>
        </w:rPr>
        <w:t>202</w:t>
      </w:r>
      <w:r w:rsidR="00D05A4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u iznosu od 680,00 EUR.</w:t>
      </w:r>
    </w:p>
    <w:p w14:paraId="3647A4AC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75853D76" w14:textId="77777777" w:rsidR="00360A5E" w:rsidRDefault="00360A5E" w:rsidP="00360A5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II.</w:t>
      </w:r>
    </w:p>
    <w:p w14:paraId="1393D60D" w14:textId="3263205B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Pomoć iz točke I. ove Odluke osigurana je u Proračunu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godinu, oznaka: </w:t>
      </w:r>
      <w:r>
        <w:rPr>
          <w:rFonts w:ascii="Times New Roman" w:hAnsi="Times New Roman"/>
          <w:color w:val="000000"/>
          <w:sz w:val="22"/>
          <w:szCs w:val="22"/>
        </w:rPr>
        <w:t>Aktivnost A204103 Jednokratna potpora za novorođenu djecu</w:t>
      </w:r>
      <w:r>
        <w:rPr>
          <w:rFonts w:ascii="Times New Roman" w:hAnsi="Times New Roman"/>
          <w:sz w:val="22"/>
          <w:szCs w:val="22"/>
        </w:rPr>
        <w:t>, proračunska pozicija broj: 37217.</w:t>
      </w:r>
    </w:p>
    <w:p w14:paraId="29875FB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96F51F5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4EA80E7A" w14:textId="6B3235DF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Pomoć iz točke I. ove Odluke isplatit će viši referent za financijsko-računovodstvene poslove na bankovni račun korisnika potpore, </w:t>
      </w:r>
      <w:r w:rsidR="0080190E">
        <w:rPr>
          <w:rFonts w:ascii="Times New Roman" w:hAnsi="Times New Roman"/>
          <w:sz w:val="22"/>
          <w:szCs w:val="22"/>
        </w:rPr>
        <w:t>koji će se u međuvremenu pribaviti</w:t>
      </w:r>
      <w:r w:rsidR="00577A3F">
        <w:rPr>
          <w:rFonts w:ascii="Times New Roman" w:hAnsi="Times New Roman"/>
          <w:sz w:val="22"/>
          <w:szCs w:val="22"/>
        </w:rPr>
        <w:t>.</w:t>
      </w:r>
    </w:p>
    <w:p w14:paraId="20403C6F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5B5B2732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52FB7DD5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151737F6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36CA9B3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15B0F4A2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0A59D0E" w14:textId="43EEF825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</w:t>
      </w:r>
      <w:r w:rsidR="005E115F">
        <w:rPr>
          <w:rFonts w:ascii="Times New Roman" w:hAnsi="Times New Roman"/>
          <w:sz w:val="22"/>
          <w:szCs w:val="22"/>
        </w:rPr>
        <w:t>OSTAVITI</w:t>
      </w:r>
      <w:r>
        <w:rPr>
          <w:rFonts w:ascii="Times New Roman" w:hAnsi="Times New Roman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2C86F063" w14:textId="22BFE9FE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</w:t>
      </w:r>
      <w:r w:rsidR="0080190E">
        <w:rPr>
          <w:rFonts w:ascii="Times New Roman" w:hAnsi="Times New Roman"/>
          <w:sz w:val="22"/>
          <w:szCs w:val="22"/>
        </w:rPr>
        <w:t>i</w:t>
      </w:r>
    </w:p>
    <w:p w14:paraId="4FC0D8AF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34459FCB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6E101000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942C75C" w14:textId="77777777" w:rsidR="00360A5E" w:rsidRDefault="00360A5E" w:rsidP="00360A5E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  Pismohrana</w:t>
      </w:r>
    </w:p>
    <w:p w14:paraId="55904C21" w14:textId="4C14DA29" w:rsidR="006045E1" w:rsidRPr="008C75BE" w:rsidRDefault="00360A5E" w:rsidP="008C75BE">
      <w:p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FILLIN "Upisite datum..." \d </w:instrTex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="00212233">
        <w:rPr>
          <w:rFonts w:ascii="Times New Roman" w:hAnsi="Times New Roman"/>
          <w:noProof/>
          <w:sz w:val="24"/>
          <w:szCs w:val="24"/>
        </w:rPr>
        <w:instrText>22.10.2025</w:instrTex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instrText xml:space="preserve">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fldChar w:fldCharType="end"/>
      </w:r>
    </w:p>
    <w:sectPr w:rsidR="006045E1" w:rsidRPr="008C75BE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1B818" w14:textId="77777777" w:rsidR="0037286F" w:rsidRDefault="0037286F">
      <w:r>
        <w:separator/>
      </w:r>
    </w:p>
  </w:endnote>
  <w:endnote w:type="continuationSeparator" w:id="0">
    <w:p w14:paraId="75AECC8E" w14:textId="77777777" w:rsidR="0037286F" w:rsidRDefault="00372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831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B69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9B3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DBC3EE4" wp14:editId="39C5A81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F64F1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245E30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E231B7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3E0BC1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AD85" w14:textId="77777777" w:rsidR="0037286F" w:rsidRDefault="0037286F">
      <w:r>
        <w:separator/>
      </w:r>
    </w:p>
  </w:footnote>
  <w:footnote w:type="continuationSeparator" w:id="0">
    <w:p w14:paraId="453C3EB8" w14:textId="77777777" w:rsidR="0037286F" w:rsidRDefault="00372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D75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AFF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6FD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A21A4FD" wp14:editId="57C36310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F89B3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46845B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F47F75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E9A24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943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5E"/>
    <w:rsid w:val="000101E7"/>
    <w:rsid w:val="00035E59"/>
    <w:rsid w:val="00061A33"/>
    <w:rsid w:val="00071382"/>
    <w:rsid w:val="000D06CD"/>
    <w:rsid w:val="000D7868"/>
    <w:rsid w:val="00115D93"/>
    <w:rsid w:val="00135CD6"/>
    <w:rsid w:val="001975B2"/>
    <w:rsid w:val="001B3621"/>
    <w:rsid w:val="001C2E0A"/>
    <w:rsid w:val="00212233"/>
    <w:rsid w:val="00233E7A"/>
    <w:rsid w:val="002967C9"/>
    <w:rsid w:val="002D1854"/>
    <w:rsid w:val="002E5E6D"/>
    <w:rsid w:val="002F1F4E"/>
    <w:rsid w:val="002F7DDA"/>
    <w:rsid w:val="00331125"/>
    <w:rsid w:val="003407C1"/>
    <w:rsid w:val="00354DD0"/>
    <w:rsid w:val="00355ADA"/>
    <w:rsid w:val="00360A5E"/>
    <w:rsid w:val="003612D4"/>
    <w:rsid w:val="0037286F"/>
    <w:rsid w:val="003802BF"/>
    <w:rsid w:val="003852FC"/>
    <w:rsid w:val="00423226"/>
    <w:rsid w:val="00440EEA"/>
    <w:rsid w:val="00460795"/>
    <w:rsid w:val="004875BF"/>
    <w:rsid w:val="004C759A"/>
    <w:rsid w:val="00527E1B"/>
    <w:rsid w:val="005651AC"/>
    <w:rsid w:val="00577A3F"/>
    <w:rsid w:val="005E115F"/>
    <w:rsid w:val="006045E1"/>
    <w:rsid w:val="00655BE0"/>
    <w:rsid w:val="00665609"/>
    <w:rsid w:val="006D79A4"/>
    <w:rsid w:val="006F67C0"/>
    <w:rsid w:val="007143DD"/>
    <w:rsid w:val="00762B28"/>
    <w:rsid w:val="007E3034"/>
    <w:rsid w:val="0080190E"/>
    <w:rsid w:val="00830BC8"/>
    <w:rsid w:val="00856BF5"/>
    <w:rsid w:val="00876864"/>
    <w:rsid w:val="008B7216"/>
    <w:rsid w:val="008C35E7"/>
    <w:rsid w:val="008C75BE"/>
    <w:rsid w:val="008E27CD"/>
    <w:rsid w:val="00927493"/>
    <w:rsid w:val="009F7B10"/>
    <w:rsid w:val="00A04AD1"/>
    <w:rsid w:val="00A23355"/>
    <w:rsid w:val="00A671B5"/>
    <w:rsid w:val="00A97417"/>
    <w:rsid w:val="00AB0A18"/>
    <w:rsid w:val="00AB6E89"/>
    <w:rsid w:val="00AC706E"/>
    <w:rsid w:val="00AD1F6E"/>
    <w:rsid w:val="00AF4C44"/>
    <w:rsid w:val="00B01573"/>
    <w:rsid w:val="00B44773"/>
    <w:rsid w:val="00B77D3E"/>
    <w:rsid w:val="00B858AD"/>
    <w:rsid w:val="00BC0496"/>
    <w:rsid w:val="00C04C61"/>
    <w:rsid w:val="00C33AEF"/>
    <w:rsid w:val="00C71727"/>
    <w:rsid w:val="00C72F1F"/>
    <w:rsid w:val="00C96BB0"/>
    <w:rsid w:val="00CE5993"/>
    <w:rsid w:val="00D03E59"/>
    <w:rsid w:val="00D03F7E"/>
    <w:rsid w:val="00D05A4A"/>
    <w:rsid w:val="00DA57F6"/>
    <w:rsid w:val="00DD44D5"/>
    <w:rsid w:val="00E00698"/>
    <w:rsid w:val="00E06227"/>
    <w:rsid w:val="00E21AB1"/>
    <w:rsid w:val="00E3221F"/>
    <w:rsid w:val="00E63E6D"/>
    <w:rsid w:val="00E807AE"/>
    <w:rsid w:val="00EA259E"/>
    <w:rsid w:val="00EB6D37"/>
    <w:rsid w:val="00ED76CA"/>
    <w:rsid w:val="00F201F6"/>
    <w:rsid w:val="00F64BE8"/>
    <w:rsid w:val="00F70EA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FC3B2B"/>
  <w15:chartTrackingRefBased/>
  <w15:docId w15:val="{C2406973-B739-454F-B448-61A82A38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0A5E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60A5E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5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87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24</cp:revision>
  <cp:lastPrinted>2025-08-13T12:20:00Z</cp:lastPrinted>
  <dcterms:created xsi:type="dcterms:W3CDTF">2023-09-18T12:19:00Z</dcterms:created>
  <dcterms:modified xsi:type="dcterms:W3CDTF">2025-10-22T12:50:00Z</dcterms:modified>
</cp:coreProperties>
</file>