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0C9F" w14:textId="77777777" w:rsidR="00025DEF" w:rsidRDefault="00025DEF" w:rsidP="00025DEF">
      <w:pPr>
        <w:rPr>
          <w:rFonts w:ascii="Times New Roman" w:hAnsi="Times New Roman"/>
          <w:sz w:val="22"/>
          <w:szCs w:val="22"/>
        </w:rPr>
      </w:pPr>
    </w:p>
    <w:p w14:paraId="16C35298" w14:textId="63EC474A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602-02/2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604EDB">
        <w:rPr>
          <w:rFonts w:ascii="Times New Roman" w:hAnsi="Times New Roman"/>
          <w:sz w:val="22"/>
          <w:szCs w:val="22"/>
        </w:rPr>
        <w:t>03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5E445866" w14:textId="63741FCF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604EDB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7F003052" w14:textId="1FBD3DB0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604EDB">
        <w:rPr>
          <w:rFonts w:ascii="Times New Roman" w:hAnsi="Times New Roman"/>
          <w:sz w:val="22"/>
          <w:szCs w:val="22"/>
        </w:rPr>
        <w:t>25.</w:t>
      </w:r>
      <w:r w:rsidR="00E04A32">
        <w:rPr>
          <w:rFonts w:ascii="Times New Roman" w:hAnsi="Times New Roman"/>
          <w:sz w:val="22"/>
          <w:szCs w:val="22"/>
        </w:rPr>
        <w:t>1</w:t>
      </w:r>
      <w:r w:rsidR="00604EDB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.202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091595">
        <w:rPr>
          <w:rFonts w:ascii="Times New Roman" w:hAnsi="Times New Roman"/>
          <w:noProof/>
          <w:sz w:val="22"/>
          <w:szCs w:val="22"/>
        </w:rPr>
        <w:instrText>25.11.2025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54AAFE0" w14:textId="77777777" w:rsidR="00B1364A" w:rsidRDefault="00B1364A" w:rsidP="00B1364A">
      <w:pPr>
        <w:jc w:val="both"/>
        <w:rPr>
          <w:rFonts w:ascii="Times New Roman" w:hAnsi="Times New Roman"/>
          <w:sz w:val="22"/>
          <w:szCs w:val="22"/>
        </w:rPr>
      </w:pPr>
    </w:p>
    <w:p w14:paraId="5D4A0867" w14:textId="7383A7BE" w:rsidR="00B1364A" w:rsidRDefault="00B1364A" w:rsidP="00B1364A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Temeljem članka 3. stavak  4. Programa u oblasti javnih potreba u oblasti osnovnog školstva, kulture i sporta na području Općine Mljet za 202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33CFB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033CFB">
        <w:rPr>
          <w:rFonts w:ascii="Times New Roman" w:hAnsi="Times New Roman"/>
          <w:sz w:val="22"/>
          <w:szCs w:val="22"/>
        </w:rPr>
        <w:t>4</w:t>
      </w:r>
      <w:r w:rsidR="00A6177E">
        <w:rPr>
          <w:rFonts w:ascii="Times New Roman" w:hAnsi="Times New Roman"/>
          <w:sz w:val="22"/>
          <w:szCs w:val="22"/>
        </w:rPr>
        <w:t xml:space="preserve"> i </w:t>
      </w:r>
      <w:r w:rsidR="00033CFB">
        <w:rPr>
          <w:rFonts w:ascii="Times New Roman" w:hAnsi="Times New Roman"/>
          <w:sz w:val="22"/>
          <w:szCs w:val="22"/>
        </w:rPr>
        <w:t>9</w:t>
      </w:r>
      <w:r w:rsidR="00A6177E">
        <w:rPr>
          <w:rFonts w:ascii="Times New Roman" w:hAnsi="Times New Roman"/>
          <w:sz w:val="22"/>
          <w:szCs w:val="22"/>
        </w:rPr>
        <w:t>/2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 2/21 i 5/21-ispr), a u skladu s odredbama Odluke o izvršavanju Proračuna Općine Mljet za 202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033CFB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033CFB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033C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033CFB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033CFB">
        <w:rPr>
          <w:rFonts w:ascii="Times New Roman" w:hAnsi="Times New Roman"/>
          <w:sz w:val="22"/>
          <w:szCs w:val="22"/>
        </w:rPr>
        <w:t>4</w:t>
      </w:r>
      <w:r w:rsidR="0017558D">
        <w:rPr>
          <w:rFonts w:ascii="Times New Roman" w:hAnsi="Times New Roman"/>
          <w:sz w:val="22"/>
          <w:szCs w:val="22"/>
        </w:rPr>
        <w:t xml:space="preserve">, </w:t>
      </w:r>
      <w:r w:rsidR="00604EDB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/2</w:t>
      </w:r>
      <w:r w:rsidR="00033CFB">
        <w:rPr>
          <w:rFonts w:ascii="Times New Roman" w:hAnsi="Times New Roman"/>
          <w:sz w:val="22"/>
          <w:szCs w:val="22"/>
        </w:rPr>
        <w:t>5 i 9/25</w:t>
      </w:r>
      <w:r>
        <w:rPr>
          <w:rFonts w:ascii="Times New Roman" w:hAnsi="Times New Roman"/>
          <w:sz w:val="22"/>
          <w:szCs w:val="22"/>
        </w:rPr>
        <w:t>), na</w:t>
      </w:r>
      <w:r w:rsidR="0017558D">
        <w:rPr>
          <w:rFonts w:ascii="Times New Roman" w:hAnsi="Times New Roman"/>
          <w:sz w:val="22"/>
          <w:szCs w:val="22"/>
        </w:rPr>
        <w:t>kon prikupljenih podataka od</w:t>
      </w:r>
      <w:r>
        <w:rPr>
          <w:rFonts w:ascii="Times New Roman" w:hAnsi="Times New Roman"/>
          <w:sz w:val="22"/>
          <w:szCs w:val="22"/>
        </w:rPr>
        <w:t xml:space="preserve"> Osnovne škole Mljet iz Babinog Polja, Općinski načelnik Općine Mljet donio je dana </w:t>
      </w:r>
      <w:r w:rsidR="00604EDB">
        <w:rPr>
          <w:rFonts w:ascii="Times New Roman" w:hAnsi="Times New Roman"/>
          <w:sz w:val="22"/>
          <w:szCs w:val="22"/>
        </w:rPr>
        <w:t>25. studeni</w:t>
      </w:r>
      <w:r>
        <w:rPr>
          <w:rFonts w:ascii="Times New Roman" w:hAnsi="Times New Roman"/>
          <w:sz w:val="22"/>
          <w:szCs w:val="22"/>
        </w:rPr>
        <w:t xml:space="preserve"> 202</w:t>
      </w:r>
      <w:r w:rsidR="00604ED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5D411F7C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6E22375F" w14:textId="77777777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O D L U K U</w:t>
      </w:r>
    </w:p>
    <w:p w14:paraId="621F6AAB" w14:textId="77777777" w:rsidR="0017558D" w:rsidRDefault="00025DEF" w:rsidP="0017558D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o odobrenju financijske potpore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u</w:t>
      </w:r>
      <w:r w:rsidR="0017558D" w:rsidRPr="0017558D">
        <w:rPr>
          <w:rFonts w:ascii="Times New Roman" w:hAnsi="Times New Roman" w:hint="eastAsia"/>
          <w:b/>
          <w:sz w:val="22"/>
          <w:szCs w:val="22"/>
        </w:rPr>
        <w:t>č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enicima Osnovne škole Mljet kao refundacija </w:t>
      </w:r>
    </w:p>
    <w:p w14:paraId="6F122CF0" w14:textId="79FC241F" w:rsidR="00B1364A" w:rsidRPr="00E71EED" w:rsidRDefault="0017558D" w:rsidP="0017558D">
      <w:pPr>
        <w:jc w:val="center"/>
        <w:rPr>
          <w:rFonts w:ascii="Times New Roman" w:hAnsi="Times New Roman"/>
          <w:b/>
          <w:sz w:val="22"/>
          <w:szCs w:val="22"/>
        </w:rPr>
      </w:pPr>
      <w:r w:rsidRPr="0017558D">
        <w:rPr>
          <w:rFonts w:ascii="Times New Roman" w:hAnsi="Times New Roman"/>
          <w:b/>
          <w:sz w:val="22"/>
          <w:szCs w:val="22"/>
        </w:rPr>
        <w:t>troška nabave školskog pribora</w:t>
      </w:r>
      <w:r>
        <w:rPr>
          <w:rFonts w:ascii="Times New Roman" w:hAnsi="Times New Roman"/>
          <w:b/>
          <w:sz w:val="22"/>
          <w:szCs w:val="22"/>
        </w:rPr>
        <w:t xml:space="preserve"> u 202</w:t>
      </w:r>
      <w:r w:rsidR="00604EDB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godini</w:t>
      </w:r>
    </w:p>
    <w:p w14:paraId="5AB4A39A" w14:textId="221C90D4" w:rsidR="00025DEF" w:rsidRPr="00E71EED" w:rsidRDefault="00F17F82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(</w:t>
      </w:r>
      <w:r w:rsidR="00E04A32">
        <w:rPr>
          <w:rFonts w:ascii="Times New Roman" w:hAnsi="Times New Roman"/>
          <w:b/>
          <w:sz w:val="22"/>
          <w:szCs w:val="22"/>
        </w:rPr>
        <w:t>2</w:t>
      </w:r>
      <w:r w:rsidR="0017558D">
        <w:rPr>
          <w:rFonts w:ascii="Times New Roman" w:hAnsi="Times New Roman"/>
          <w:b/>
          <w:sz w:val="22"/>
          <w:szCs w:val="22"/>
        </w:rPr>
        <w:t>8</w:t>
      </w:r>
      <w:r w:rsidR="00604EDB">
        <w:rPr>
          <w:rFonts w:ascii="Times New Roman" w:hAnsi="Times New Roman"/>
          <w:b/>
          <w:sz w:val="22"/>
          <w:szCs w:val="22"/>
        </w:rPr>
        <w:t>1</w:t>
      </w:r>
      <w:r w:rsidR="00025DEF" w:rsidRPr="00E71EED">
        <w:rPr>
          <w:rFonts w:ascii="Times New Roman" w:hAnsi="Times New Roman"/>
          <w:b/>
          <w:sz w:val="22"/>
          <w:szCs w:val="22"/>
        </w:rPr>
        <w:t>/202</w:t>
      </w:r>
      <w:r w:rsidR="00604EDB">
        <w:rPr>
          <w:rFonts w:ascii="Times New Roman" w:hAnsi="Times New Roman"/>
          <w:b/>
          <w:sz w:val="22"/>
          <w:szCs w:val="22"/>
        </w:rPr>
        <w:t>5</w:t>
      </w:r>
      <w:r w:rsidR="00025DEF" w:rsidRPr="00E71EED">
        <w:rPr>
          <w:rFonts w:ascii="Times New Roman" w:hAnsi="Times New Roman"/>
          <w:b/>
          <w:sz w:val="22"/>
          <w:szCs w:val="22"/>
        </w:rPr>
        <w:t>-PAD)</w:t>
      </w:r>
    </w:p>
    <w:p w14:paraId="0F9B647D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7F1DB2D7" w14:textId="77777777" w:rsidR="00025DEF" w:rsidRPr="0017558D" w:rsidRDefault="00025DEF" w:rsidP="0017558D">
      <w:pPr>
        <w:jc w:val="center"/>
        <w:rPr>
          <w:rFonts w:ascii="Times New Roman" w:hAnsi="Times New Roman"/>
          <w:b/>
          <w:sz w:val="22"/>
          <w:szCs w:val="22"/>
        </w:rPr>
      </w:pPr>
      <w:r w:rsidRPr="0017558D">
        <w:rPr>
          <w:rFonts w:ascii="Times New Roman" w:hAnsi="Times New Roman"/>
          <w:b/>
          <w:sz w:val="22"/>
          <w:szCs w:val="22"/>
        </w:rPr>
        <w:t>I.</w:t>
      </w:r>
    </w:p>
    <w:p w14:paraId="5D8EF442" w14:textId="502E026A" w:rsidR="00E04A32" w:rsidRDefault="00025DEF" w:rsidP="0017558D">
      <w:pPr>
        <w:rPr>
          <w:rFonts w:ascii="Times New Roman" w:hAnsi="Times New Roman"/>
          <w:bCs/>
          <w:sz w:val="22"/>
          <w:szCs w:val="22"/>
        </w:rPr>
      </w:pPr>
      <w:r w:rsidRPr="0017558D">
        <w:rPr>
          <w:rFonts w:ascii="Times New Roman" w:hAnsi="Times New Roman"/>
          <w:bCs/>
          <w:sz w:val="22"/>
          <w:szCs w:val="22"/>
        </w:rPr>
        <w:tab/>
        <w:t xml:space="preserve">Odobrava se </w:t>
      </w:r>
      <w:r w:rsidR="0017558D" w:rsidRPr="0017558D">
        <w:rPr>
          <w:rFonts w:ascii="Times New Roman" w:hAnsi="Times New Roman"/>
          <w:bCs/>
          <w:sz w:val="22"/>
          <w:szCs w:val="22"/>
        </w:rPr>
        <w:t xml:space="preserve">svim učenicima </w:t>
      </w:r>
      <w:r w:rsidRPr="0017558D">
        <w:rPr>
          <w:rFonts w:ascii="Times New Roman" w:hAnsi="Times New Roman"/>
          <w:bCs/>
          <w:sz w:val="22"/>
          <w:szCs w:val="22"/>
        </w:rPr>
        <w:t>Osnovn</w:t>
      </w:r>
      <w:r w:rsidR="0017558D" w:rsidRPr="0017558D">
        <w:rPr>
          <w:rFonts w:ascii="Times New Roman" w:hAnsi="Times New Roman"/>
          <w:bCs/>
          <w:sz w:val="22"/>
          <w:szCs w:val="22"/>
        </w:rPr>
        <w:t>e</w:t>
      </w:r>
      <w:r w:rsidRPr="0017558D">
        <w:rPr>
          <w:rFonts w:ascii="Times New Roman" w:hAnsi="Times New Roman"/>
          <w:bCs/>
          <w:sz w:val="22"/>
          <w:szCs w:val="22"/>
        </w:rPr>
        <w:t xml:space="preserve"> škol</w:t>
      </w:r>
      <w:r w:rsidR="0017558D" w:rsidRPr="0017558D">
        <w:rPr>
          <w:rFonts w:ascii="Times New Roman" w:hAnsi="Times New Roman"/>
          <w:bCs/>
          <w:sz w:val="22"/>
          <w:szCs w:val="22"/>
        </w:rPr>
        <w:t>e</w:t>
      </w:r>
      <w:r w:rsidRPr="0017558D">
        <w:rPr>
          <w:rFonts w:ascii="Times New Roman" w:hAnsi="Times New Roman"/>
          <w:bCs/>
          <w:sz w:val="22"/>
          <w:szCs w:val="22"/>
        </w:rPr>
        <w:t xml:space="preserve"> Mljet iz Babinog Polja</w:t>
      </w:r>
      <w:r w:rsidR="0017558D" w:rsidRPr="0017558D">
        <w:rPr>
          <w:rFonts w:ascii="Times New Roman" w:hAnsi="Times New Roman"/>
          <w:bCs/>
          <w:sz w:val="22"/>
          <w:szCs w:val="22"/>
        </w:rPr>
        <w:t xml:space="preserve"> </w:t>
      </w:r>
      <w:r w:rsidRPr="0017558D">
        <w:rPr>
          <w:rFonts w:ascii="Times New Roman" w:hAnsi="Times New Roman"/>
          <w:bCs/>
          <w:sz w:val="22"/>
          <w:szCs w:val="22"/>
        </w:rPr>
        <w:t xml:space="preserve">financijska potpora </w:t>
      </w:r>
      <w:r w:rsidR="0017558D" w:rsidRPr="0017558D">
        <w:rPr>
          <w:rFonts w:ascii="Times New Roman" w:hAnsi="Times New Roman"/>
          <w:bCs/>
          <w:sz w:val="22"/>
          <w:szCs w:val="22"/>
        </w:rPr>
        <w:t>kao refundacija troška nabave školskog pribora u 202</w:t>
      </w:r>
      <w:r w:rsidR="00604EDB">
        <w:rPr>
          <w:rFonts w:ascii="Times New Roman" w:hAnsi="Times New Roman"/>
          <w:bCs/>
          <w:sz w:val="22"/>
          <w:szCs w:val="22"/>
        </w:rPr>
        <w:t>5</w:t>
      </w:r>
      <w:r w:rsidR="0017558D" w:rsidRPr="0017558D">
        <w:rPr>
          <w:rFonts w:ascii="Times New Roman" w:hAnsi="Times New Roman"/>
          <w:bCs/>
          <w:sz w:val="22"/>
          <w:szCs w:val="22"/>
        </w:rPr>
        <w:t>. godini</w:t>
      </w:r>
      <w:r w:rsidR="00E04A32" w:rsidRPr="0017558D">
        <w:rPr>
          <w:rFonts w:ascii="Times New Roman" w:hAnsi="Times New Roman"/>
          <w:bCs/>
          <w:sz w:val="22"/>
          <w:szCs w:val="22"/>
        </w:rPr>
        <w:t>, a za školsku 202</w:t>
      </w:r>
      <w:r w:rsidR="00604EDB">
        <w:rPr>
          <w:rFonts w:ascii="Times New Roman" w:hAnsi="Times New Roman"/>
          <w:bCs/>
          <w:sz w:val="22"/>
          <w:szCs w:val="22"/>
        </w:rPr>
        <w:t>5</w:t>
      </w:r>
      <w:r w:rsidR="00E04A32" w:rsidRPr="0017558D">
        <w:rPr>
          <w:rFonts w:ascii="Times New Roman" w:hAnsi="Times New Roman"/>
          <w:bCs/>
          <w:sz w:val="22"/>
          <w:szCs w:val="22"/>
        </w:rPr>
        <w:t>./202</w:t>
      </w:r>
      <w:r w:rsidR="00604EDB">
        <w:rPr>
          <w:rFonts w:ascii="Times New Roman" w:hAnsi="Times New Roman"/>
          <w:bCs/>
          <w:sz w:val="22"/>
          <w:szCs w:val="22"/>
        </w:rPr>
        <w:t>6</w:t>
      </w:r>
      <w:r w:rsidR="00E04A32" w:rsidRPr="0017558D">
        <w:rPr>
          <w:rFonts w:ascii="Times New Roman" w:hAnsi="Times New Roman"/>
          <w:bCs/>
          <w:sz w:val="22"/>
          <w:szCs w:val="22"/>
        </w:rPr>
        <w:t>. godinu</w:t>
      </w:r>
      <w:r w:rsidR="0017558D">
        <w:rPr>
          <w:rFonts w:ascii="Times New Roman" w:hAnsi="Times New Roman"/>
          <w:bCs/>
          <w:sz w:val="22"/>
          <w:szCs w:val="22"/>
        </w:rPr>
        <w:t xml:space="preserve"> u ukupnom iznosu od EUR.</w:t>
      </w:r>
    </w:p>
    <w:p w14:paraId="37E57068" w14:textId="6009EB4A" w:rsidR="0017558D" w:rsidRPr="0017558D" w:rsidRDefault="0017558D" w:rsidP="0017558D">
      <w:pPr>
        <w:ind w:firstLine="720"/>
        <w:rPr>
          <w:rFonts w:ascii="Times New Roman" w:hAnsi="Times New Roman"/>
          <w:bCs/>
          <w:sz w:val="22"/>
          <w:szCs w:val="22"/>
        </w:rPr>
      </w:pPr>
      <w:r w:rsidRPr="0017558D">
        <w:rPr>
          <w:rFonts w:ascii="Times New Roman" w:hAnsi="Times New Roman"/>
          <w:bCs/>
          <w:sz w:val="22"/>
          <w:szCs w:val="22"/>
        </w:rPr>
        <w:t>Potpora se odobrava u visini od 100,00 EUR po učeniku.</w:t>
      </w:r>
    </w:p>
    <w:p w14:paraId="3A823795" w14:textId="77777777" w:rsidR="00025DEF" w:rsidRPr="00E71EED" w:rsidRDefault="00025DEF" w:rsidP="00E04A32">
      <w:pPr>
        <w:rPr>
          <w:rFonts w:ascii="Times New Roman" w:hAnsi="Times New Roman"/>
          <w:sz w:val="22"/>
          <w:szCs w:val="22"/>
        </w:rPr>
      </w:pPr>
    </w:p>
    <w:p w14:paraId="0D1CFFB4" w14:textId="2342780A" w:rsidR="0017558D" w:rsidRPr="00604EDB" w:rsidRDefault="00025DEF" w:rsidP="00604EDB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II.</w:t>
      </w:r>
    </w:p>
    <w:p w14:paraId="448FD564" w14:textId="289AC35B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Potpora iz točke I. ove Odluke osigurana je u Proračunu Općine Mljet za 202</w:t>
      </w:r>
      <w:r w:rsidR="00B1364A">
        <w:rPr>
          <w:rFonts w:ascii="Times New Roman" w:hAnsi="Times New Roman"/>
          <w:sz w:val="22"/>
          <w:szCs w:val="22"/>
        </w:rPr>
        <w:t>4</w:t>
      </w:r>
      <w:r w:rsidRPr="00E71EED">
        <w:rPr>
          <w:rFonts w:ascii="Times New Roman" w:hAnsi="Times New Roman"/>
          <w:sz w:val="22"/>
          <w:szCs w:val="22"/>
        </w:rPr>
        <w:t xml:space="preserve">. godinu, </w:t>
      </w:r>
      <w:r w:rsidR="006C0B7D" w:rsidRPr="00E71EED">
        <w:rPr>
          <w:rFonts w:ascii="Times New Roman" w:hAnsi="Times New Roman"/>
          <w:sz w:val="22"/>
          <w:szCs w:val="22"/>
        </w:rPr>
        <w:t xml:space="preserve">oznaka: </w:t>
      </w:r>
      <w:r w:rsidR="00732816" w:rsidRPr="00A6177E">
        <w:rPr>
          <w:rFonts w:ascii="Times New Roman" w:hAnsi="Times New Roman"/>
          <w:sz w:val="22"/>
          <w:szCs w:val="22"/>
        </w:rPr>
        <w:t>Aktivnost A203503</w:t>
      </w:r>
      <w:r w:rsidR="00732816">
        <w:rPr>
          <w:rFonts w:ascii="Times New Roman" w:hAnsi="Times New Roman"/>
          <w:sz w:val="22"/>
          <w:szCs w:val="22"/>
        </w:rPr>
        <w:t xml:space="preserve"> </w:t>
      </w:r>
      <w:r w:rsidR="00732816" w:rsidRPr="00A6177E">
        <w:rPr>
          <w:rFonts w:ascii="Times New Roman" w:hAnsi="Times New Roman"/>
          <w:sz w:val="22"/>
          <w:szCs w:val="22"/>
        </w:rPr>
        <w:t>Sufinanciranje nabavke školskog materijala</w:t>
      </w:r>
      <w:r w:rsidR="006C0B7D" w:rsidRPr="00E71EED">
        <w:rPr>
          <w:rFonts w:ascii="Times New Roman" w:hAnsi="Times New Roman"/>
          <w:sz w:val="22"/>
          <w:szCs w:val="22"/>
        </w:rPr>
        <w:t xml:space="preserve">, proračunska pozicija broj: </w:t>
      </w:r>
      <w:r w:rsidR="00E71EED" w:rsidRPr="00E71EED">
        <w:rPr>
          <w:rFonts w:ascii="Times New Roman" w:hAnsi="Times New Roman"/>
          <w:sz w:val="22"/>
          <w:szCs w:val="22"/>
        </w:rPr>
        <w:t>38119.</w:t>
      </w:r>
    </w:p>
    <w:p w14:paraId="063DE2D3" w14:textId="77777777" w:rsidR="00E71EED" w:rsidRPr="00E71EED" w:rsidRDefault="00E71EE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5CFA47A6" w14:textId="77777777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III.</w:t>
      </w:r>
    </w:p>
    <w:p w14:paraId="511E99C9" w14:textId="71642716" w:rsidR="00732816" w:rsidRPr="00033CFB" w:rsidRDefault="00025DEF" w:rsidP="00033CFB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 xml:space="preserve">Predmetna potpora </w:t>
      </w:r>
      <w:r w:rsidR="00732816">
        <w:rPr>
          <w:rFonts w:ascii="Times New Roman" w:hAnsi="Times New Roman"/>
          <w:sz w:val="22"/>
          <w:szCs w:val="22"/>
        </w:rPr>
        <w:t>iz točke I. stavak 2. ove Odluke</w:t>
      </w:r>
      <w:r w:rsidRPr="00E71EED">
        <w:rPr>
          <w:rFonts w:ascii="Times New Roman" w:hAnsi="Times New Roman"/>
          <w:sz w:val="22"/>
          <w:szCs w:val="22"/>
        </w:rPr>
        <w:t xml:space="preserve"> isplatit će se na bankovni račun korisnika potpore </w:t>
      </w:r>
      <w:r w:rsidR="00732816">
        <w:rPr>
          <w:rFonts w:ascii="Times New Roman" w:hAnsi="Times New Roman"/>
          <w:sz w:val="22"/>
          <w:szCs w:val="22"/>
        </w:rPr>
        <w:t>kako slijedi:</w:t>
      </w:r>
    </w:p>
    <w:p w14:paraId="67B072A6" w14:textId="5A6BD075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1. razred</w:t>
      </w:r>
    </w:p>
    <w:p w14:paraId="772B2771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Marija Nikolić(Vito)HR3224020063208389203</w:t>
      </w:r>
    </w:p>
    <w:p w14:paraId="4D95026D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Marija Hajdić(Josip) HR1524070003207026781</w:t>
      </w:r>
    </w:p>
    <w:p w14:paraId="688AEA7C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Lailani Franić(Oliver)HR5023400093232936482</w:t>
      </w:r>
    </w:p>
    <w:p w14:paraId="5BA75047" w14:textId="2A3C5CE5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Marijana Marković(Mihaela) HR3323900013201664988</w:t>
      </w:r>
    </w:p>
    <w:p w14:paraId="3CBFADA0" w14:textId="3FFF9EF8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2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.</w:t>
      </w: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 xml:space="preserve"> i 3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.</w:t>
      </w: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 xml:space="preserve"> razred</w:t>
      </w:r>
    </w:p>
    <w:p w14:paraId="2074BA4E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Ljubica Hajdić(Maris)HR1024840083234986156</w:t>
      </w:r>
    </w:p>
    <w:p w14:paraId="391BFA62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Sanja Bakota(Krešo) HR8623400093210026180</w:t>
      </w:r>
    </w:p>
    <w:p w14:paraId="01615659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Mihela Popović(Andrija)HR7824020063212235395</w:t>
      </w:r>
    </w:p>
    <w:p w14:paraId="0E3A588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Ružic Bašica(Luka i Franko)HR1024070003205906618</w:t>
      </w:r>
    </w:p>
    <w:p w14:paraId="6F62A508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Blaženka Čumbelić(Ivan)HR5924840083218871052</w:t>
      </w:r>
    </w:p>
    <w:p w14:paraId="36620A8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Nikolina Šojka(Antonio) HR4023900013298398597</w:t>
      </w:r>
    </w:p>
    <w:p w14:paraId="6A3A740B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Đana Stražićić(Rita)HR9423900013220668227</w:t>
      </w:r>
    </w:p>
    <w:p w14:paraId="770EA867" w14:textId="77777777" w:rsid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Gordana Smolčić Matna(Dorina) HR5523400093206476538</w:t>
      </w:r>
    </w:p>
    <w:p w14:paraId="1E91E926" w14:textId="5910DD82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 xml:space="preserve">4. razred </w:t>
      </w:r>
    </w:p>
    <w:p w14:paraId="5EAA1E0F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lastRenderedPageBreak/>
        <w:t>Đana Stražićić (Vicko)HR9423900013220668227</w:t>
      </w:r>
    </w:p>
    <w:p w14:paraId="3F501BB0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Tanja Puhjera(Antea)HR1223400093202140248</w:t>
      </w:r>
    </w:p>
    <w:p w14:paraId="7F42FA89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Orlandini Matan Nikica(Nika)HR2223400093203519990</w:t>
      </w:r>
    </w:p>
    <w:p w14:paraId="47926489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Dabelić Marino (Nikola)HR9824070003262493185</w:t>
      </w:r>
    </w:p>
    <w:p w14:paraId="5627C4E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Antun Stražičić(Anđela)HR3023400093209760826</w:t>
      </w:r>
    </w:p>
    <w:p w14:paraId="4EB958F6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Sandra Market(Anđelo)HR4724840083206040302</w:t>
      </w:r>
    </w:p>
    <w:p w14:paraId="3796B20E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Željka Radulj Šijaković(Filip) HR1524840083237329780</w:t>
      </w:r>
    </w:p>
    <w:p w14:paraId="2B399103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Josipa Bušurelo Pavković(Elizabet)HR5624070003204729277</w:t>
      </w:r>
    </w:p>
    <w:p w14:paraId="0702F758" w14:textId="085F7201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Petra Stražičić (Luka)HR4623900013292474602</w:t>
      </w:r>
    </w:p>
    <w:p w14:paraId="17D7A3FE" w14:textId="3F0D6B31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5. razred</w:t>
      </w:r>
    </w:p>
    <w:p w14:paraId="46BB0384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Ružica Bašica(Nikola)HR1024070003205906618</w:t>
      </w:r>
    </w:p>
    <w:p w14:paraId="0F82BA4B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Benković Sandra(Marin)HR8423900013222565242</w:t>
      </w:r>
    </w:p>
    <w:p w14:paraId="253192D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Čumbelić Blaženka (Luka)HR5924840083218871052</w:t>
      </w:r>
    </w:p>
    <w:p w14:paraId="79DAC912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Dabelić Marino(Marija)HR9824070003262493185</w:t>
      </w:r>
    </w:p>
    <w:p w14:paraId="5960B39E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Kralj Tina(Ivano) HR9124020063206743506</w:t>
      </w:r>
    </w:p>
    <w:p w14:paraId="6DD7ACCE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Market Jelena(Marija) HR0523400093206107965</w:t>
      </w:r>
    </w:p>
    <w:p w14:paraId="060D5712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Gordana Smolčić Matana(Amadea) HR5523400093206476538</w:t>
      </w:r>
    </w:p>
    <w:p w14:paraId="48D2074F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Pavla Nodilo(Nives) HR5823400093211854940</w:t>
      </w:r>
    </w:p>
    <w:p w14:paraId="3C6F3D43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Josipa Bušurelo(Magdalena)HR5624070003204729277</w:t>
      </w:r>
    </w:p>
    <w:p w14:paraId="128E0BD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Margarita Polzer(Toni)HR9323900013221732141</w:t>
      </w:r>
    </w:p>
    <w:p w14:paraId="6E68B1B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Pave Skurla(Fanita) HR0224020063211356003</w:t>
      </w:r>
    </w:p>
    <w:p w14:paraId="417669F6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Lucija Stražičić(Ana)HR5423400093214184855</w:t>
      </w:r>
    </w:p>
    <w:p w14:paraId="030E4E7C" w14:textId="50A54A22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Stražičić Franica(Frano)HR2624070003262703225</w:t>
      </w:r>
    </w:p>
    <w:p w14:paraId="56E5A650" w14:textId="00D602B5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6. razred</w:t>
      </w:r>
    </w:p>
    <w:p w14:paraId="432A3EE7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Dabelić Ivan(Boško) HR6024020063204909406</w:t>
      </w:r>
    </w:p>
    <w:p w14:paraId="46BC0DB7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Nikolina Matić Gašpar(Tina) HR 5024840083218437333</w:t>
      </w:r>
    </w:p>
    <w:p w14:paraId="3767119A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 xml:space="preserve">Ana Marković(Luka)HR 9224070003262548874 </w:t>
      </w:r>
    </w:p>
    <w:p w14:paraId="081B1EE9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 xml:space="preserve">Nikica Orlndini(Lara) HR 222 34000 932 03 519 990 </w:t>
      </w:r>
    </w:p>
    <w:p w14:paraId="137D7B9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Pavla Nodilo(Hana) HR5823400093211854940</w:t>
      </w:r>
    </w:p>
    <w:p w14:paraId="4FFAB9AD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Polzer Margarira(Linda)HR9323900013221732141</w:t>
      </w:r>
    </w:p>
    <w:p w14:paraId="286A5118" w14:textId="7019D5E9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Šojka Nikolina(Nikola)HR4023900013298398597</w:t>
      </w:r>
    </w:p>
    <w:p w14:paraId="11B5BCF2" w14:textId="2D328D4E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7. razred</w:t>
      </w:r>
    </w:p>
    <w:p w14:paraId="041E3E60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Hajdić Kristina(Stjepan) HR0623900013222574018</w:t>
      </w:r>
    </w:p>
    <w:p w14:paraId="174B8DAB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Marija Nikolić(Stela)HR3224020063208389203</w:t>
      </w:r>
    </w:p>
    <w:p w14:paraId="488693B7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Pave Skurla(Nada)HR0224020063211356003</w:t>
      </w:r>
    </w:p>
    <w:p w14:paraId="6DDDAEF7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Sršen Sandra(Patricija)HR5823900013202506110</w:t>
      </w:r>
    </w:p>
    <w:p w14:paraId="261245DA" w14:textId="6D513B93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Lucija Str</w:t>
      </w:r>
      <w:r w:rsidR="00604EDB">
        <w:rPr>
          <w:rFonts w:ascii="Times New Roman" w:hAnsi="Times New Roman"/>
          <w:sz w:val="22"/>
          <w:szCs w:val="22"/>
          <w:lang w:val="en-US"/>
        </w:rPr>
        <w:t>a</w:t>
      </w:r>
      <w:r w:rsidRPr="00033CFB">
        <w:rPr>
          <w:rFonts w:ascii="Times New Roman" w:hAnsi="Times New Roman"/>
          <w:sz w:val="22"/>
          <w:szCs w:val="22"/>
          <w:lang w:val="en-US"/>
        </w:rPr>
        <w:t>žičić(Mia) HR5423400093214184855</w:t>
      </w:r>
    </w:p>
    <w:p w14:paraId="260E92BD" w14:textId="0763C1FB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8. razred</w:t>
      </w:r>
    </w:p>
    <w:p w14:paraId="18202EA2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Benković Sandra (Ema)HR8423900013222565242</w:t>
      </w:r>
    </w:p>
    <w:p w14:paraId="25A9CBC1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Pero Sesjak(Magdalen Bockovac)HR4523400093206048851</w:t>
      </w:r>
    </w:p>
    <w:p w14:paraId="7DFA68DA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Sanja Lazo(Sunčica)HR8623400093210026180</w:t>
      </w:r>
    </w:p>
    <w:p w14:paraId="0A9566D0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Ana Marković(Iva)HR9224070003262548874</w:t>
      </w:r>
    </w:p>
    <w:p w14:paraId="2095F788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Marijana Marković(Martina)HR3323900013201664988</w:t>
      </w:r>
    </w:p>
    <w:p w14:paraId="3445D833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Gordana Smolčić Matana(Franko)HR5523400093206476538</w:t>
      </w:r>
    </w:p>
    <w:p w14:paraId="7683F46A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Danijela Nezijar(Natalija)HR5424070003262431315</w:t>
      </w:r>
    </w:p>
    <w:p w14:paraId="3F44892F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Martina Sršen(Luka)HR2123600003219505555</w:t>
      </w:r>
    </w:p>
    <w:p w14:paraId="60F4562A" w14:textId="19A6D7E9" w:rsidR="00033CFB" w:rsidRDefault="00033CFB" w:rsidP="00033CFB">
      <w:pPr>
        <w:ind w:left="720"/>
        <w:rPr>
          <w:rFonts w:ascii="Times New Roman" w:hAnsi="Times New Roman"/>
          <w:sz w:val="22"/>
          <w:szCs w:val="22"/>
          <w:lang w:val="en-US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Stražičić Franica(Nika)HR2624070003262703225</w:t>
      </w:r>
    </w:p>
    <w:p w14:paraId="40FE6AD4" w14:textId="38D10549" w:rsidR="00091595" w:rsidRPr="00033CFB" w:rsidRDefault="00091595" w:rsidP="00033CFB">
      <w:pPr>
        <w:ind w:left="720"/>
        <w:rPr>
          <w:rFonts w:ascii="Times New Roman" w:hAnsi="Times New Roman"/>
          <w:sz w:val="22"/>
          <w:szCs w:val="22"/>
        </w:rPr>
      </w:pPr>
      <w:r w:rsidRPr="00091595">
        <w:rPr>
          <w:rFonts w:ascii="Times New Roman" w:hAnsi="Times New Roman"/>
          <w:sz w:val="22"/>
          <w:szCs w:val="22"/>
        </w:rPr>
        <w:t>Katarina Skurla</w:t>
      </w:r>
      <w:r>
        <w:rPr>
          <w:rFonts w:ascii="Times New Roman" w:hAnsi="Times New Roman"/>
          <w:sz w:val="22"/>
          <w:szCs w:val="22"/>
        </w:rPr>
        <w:t xml:space="preserve"> (Ivan)</w:t>
      </w:r>
      <w:r w:rsidRPr="00091595">
        <w:rPr>
          <w:rFonts w:ascii="Times New Roman" w:hAnsi="Times New Roman"/>
          <w:sz w:val="22"/>
          <w:szCs w:val="22"/>
        </w:rPr>
        <w:t xml:space="preserve"> HR8924070003205634469</w:t>
      </w:r>
    </w:p>
    <w:p w14:paraId="189A63D9" w14:textId="77777777" w:rsidR="00033CFB" w:rsidRPr="00033CFB" w:rsidRDefault="00033CFB" w:rsidP="00033CFB">
      <w:pPr>
        <w:ind w:left="720"/>
        <w:rPr>
          <w:rFonts w:ascii="Times New Roman" w:hAnsi="Times New Roman"/>
          <w:b/>
          <w:bCs/>
          <w:sz w:val="22"/>
          <w:szCs w:val="22"/>
        </w:rPr>
      </w:pPr>
      <w:r w:rsidRPr="00033CFB">
        <w:rPr>
          <w:rFonts w:ascii="Times New Roman" w:hAnsi="Times New Roman"/>
          <w:b/>
          <w:bCs/>
          <w:sz w:val="22"/>
          <w:szCs w:val="22"/>
          <w:lang w:val="en-US"/>
        </w:rPr>
        <w:t>Područna škola Goveđari</w:t>
      </w:r>
    </w:p>
    <w:p w14:paraId="75F54675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Marcela Nodilo(Ines)HR1824070003205001658</w:t>
      </w:r>
    </w:p>
    <w:p w14:paraId="5D9CF368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Magdalena Stražičić(Ivan)HR6223400093214132428</w:t>
      </w:r>
    </w:p>
    <w:p w14:paraId="6932D530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lastRenderedPageBreak/>
        <w:t>Ivan Dabelić(Lucija)HR6024020063204909406</w:t>
      </w:r>
    </w:p>
    <w:p w14:paraId="5E298EAB" w14:textId="77777777" w:rsidR="00033CFB" w:rsidRPr="00033CFB" w:rsidRDefault="00033CFB" w:rsidP="00033CFB">
      <w:pPr>
        <w:ind w:left="720"/>
        <w:rPr>
          <w:rFonts w:ascii="Times New Roman" w:hAnsi="Times New Roman"/>
          <w:sz w:val="22"/>
          <w:szCs w:val="22"/>
        </w:rPr>
      </w:pPr>
      <w:r w:rsidRPr="00033CFB">
        <w:rPr>
          <w:rFonts w:ascii="Times New Roman" w:hAnsi="Times New Roman"/>
          <w:sz w:val="22"/>
          <w:szCs w:val="22"/>
          <w:lang w:val="en-US"/>
        </w:rPr>
        <w:t>Pavla Nodilo(Andrej)HR5823400093211854940</w:t>
      </w:r>
    </w:p>
    <w:p w14:paraId="53A01B4E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0445D4C" w14:textId="3C419158" w:rsidR="00025DEF" w:rsidRPr="00E71EED" w:rsidRDefault="00732816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025DEF" w:rsidRPr="00E71EED">
        <w:rPr>
          <w:rFonts w:ascii="Times New Roman" w:hAnsi="Times New Roman"/>
          <w:b/>
          <w:sz w:val="22"/>
          <w:szCs w:val="22"/>
        </w:rPr>
        <w:t>V.</w:t>
      </w:r>
    </w:p>
    <w:p w14:paraId="19BBFDE9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Za provedbu ove Odluke ovlašćuje se viši referent za financijsko-računovodstvene poslove.</w:t>
      </w:r>
    </w:p>
    <w:p w14:paraId="5C088A31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EAA5CA1" w14:textId="3A71AB92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V.</w:t>
      </w:r>
    </w:p>
    <w:p w14:paraId="78B07CBA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</w:r>
      <w:r w:rsidR="00D1179D" w:rsidRPr="00E71EED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25ADEF85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38CE4D17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1CCA9636" w14:textId="77777777" w:rsidR="003D15AD" w:rsidRPr="00E71EED" w:rsidRDefault="003D15A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22F167BE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DOSTAVITI:</w:t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  <w:t>Općinski načelnik:</w:t>
      </w:r>
    </w:p>
    <w:p w14:paraId="22259A80" w14:textId="47AF2D35" w:rsidR="00025DEF" w:rsidRPr="00E71EED" w:rsidRDefault="00604EDB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OŠ Mljet</w:t>
      </w:r>
    </w:p>
    <w:p w14:paraId="17A4D600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Službeni glasnik</w:t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  <w:t>Đivo Market, dipl. ing.</w:t>
      </w:r>
    </w:p>
    <w:p w14:paraId="29B28C01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Registar akata</w:t>
      </w:r>
    </w:p>
    <w:p w14:paraId="41B1B936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Računovodstvo</w:t>
      </w:r>
    </w:p>
    <w:p w14:paraId="5A1B24F5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Pismohrana</w:t>
      </w:r>
    </w:p>
    <w:p w14:paraId="5E65AAC3" w14:textId="77777777" w:rsidR="00025DEF" w:rsidRPr="00E71EED" w:rsidRDefault="00025DEF" w:rsidP="00025DE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sectPr w:rsidR="00025DEF" w:rsidRPr="00E71EED" w:rsidSect="006D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C7F0" w14:textId="77777777" w:rsidR="00660411" w:rsidRDefault="00660411">
      <w:r>
        <w:separator/>
      </w:r>
    </w:p>
  </w:endnote>
  <w:endnote w:type="continuationSeparator" w:id="0">
    <w:p w14:paraId="159D2445" w14:textId="77777777" w:rsidR="00660411" w:rsidRDefault="00660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AF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00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6576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DA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1E46EE" wp14:editId="0F93F36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442FED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36A19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E12B5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A1C22" w14:textId="77777777" w:rsidR="00660411" w:rsidRDefault="00660411">
      <w:r>
        <w:separator/>
      </w:r>
    </w:p>
  </w:footnote>
  <w:footnote w:type="continuationSeparator" w:id="0">
    <w:p w14:paraId="0E3EC6F1" w14:textId="77777777" w:rsidR="00660411" w:rsidRDefault="00660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66E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6C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83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CE5C923" wp14:editId="3661F5C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D34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4B6BD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B75663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DEDB3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0277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25DEF"/>
    <w:rsid w:val="00033CFB"/>
    <w:rsid w:val="00035E59"/>
    <w:rsid w:val="000369B8"/>
    <w:rsid w:val="00055C4E"/>
    <w:rsid w:val="00061A33"/>
    <w:rsid w:val="00071382"/>
    <w:rsid w:val="00091595"/>
    <w:rsid w:val="000D0E35"/>
    <w:rsid w:val="000F75F8"/>
    <w:rsid w:val="00164C33"/>
    <w:rsid w:val="0017558D"/>
    <w:rsid w:val="001B3621"/>
    <w:rsid w:val="002967C9"/>
    <w:rsid w:val="002F1F4E"/>
    <w:rsid w:val="002F20A8"/>
    <w:rsid w:val="00331125"/>
    <w:rsid w:val="003B1656"/>
    <w:rsid w:val="003D15AD"/>
    <w:rsid w:val="00423226"/>
    <w:rsid w:val="00432A18"/>
    <w:rsid w:val="0045100C"/>
    <w:rsid w:val="005113AD"/>
    <w:rsid w:val="00514B46"/>
    <w:rsid w:val="0055046D"/>
    <w:rsid w:val="00554EAF"/>
    <w:rsid w:val="005647C8"/>
    <w:rsid w:val="005F6A8F"/>
    <w:rsid w:val="006045E1"/>
    <w:rsid w:val="00604EDB"/>
    <w:rsid w:val="0061012A"/>
    <w:rsid w:val="00626C7A"/>
    <w:rsid w:val="00655BE0"/>
    <w:rsid w:val="00660411"/>
    <w:rsid w:val="006C0B7D"/>
    <w:rsid w:val="006D5A8D"/>
    <w:rsid w:val="006F67C0"/>
    <w:rsid w:val="00724B5C"/>
    <w:rsid w:val="00732816"/>
    <w:rsid w:val="00755861"/>
    <w:rsid w:val="007E3034"/>
    <w:rsid w:val="008029A6"/>
    <w:rsid w:val="008323D2"/>
    <w:rsid w:val="008853D8"/>
    <w:rsid w:val="009531A7"/>
    <w:rsid w:val="00A17BB9"/>
    <w:rsid w:val="00A23355"/>
    <w:rsid w:val="00A54A8D"/>
    <w:rsid w:val="00A6177E"/>
    <w:rsid w:val="00AD1F6E"/>
    <w:rsid w:val="00AF4C44"/>
    <w:rsid w:val="00B1364A"/>
    <w:rsid w:val="00B44773"/>
    <w:rsid w:val="00C25CB1"/>
    <w:rsid w:val="00C33AEF"/>
    <w:rsid w:val="00C6576F"/>
    <w:rsid w:val="00C9017B"/>
    <w:rsid w:val="00CC37B8"/>
    <w:rsid w:val="00D03E59"/>
    <w:rsid w:val="00D1179D"/>
    <w:rsid w:val="00DD44D5"/>
    <w:rsid w:val="00E00698"/>
    <w:rsid w:val="00E04A32"/>
    <w:rsid w:val="00E14BA4"/>
    <w:rsid w:val="00E3221F"/>
    <w:rsid w:val="00E71EED"/>
    <w:rsid w:val="00EA259E"/>
    <w:rsid w:val="00EB6D37"/>
    <w:rsid w:val="00ED76CA"/>
    <w:rsid w:val="00F17F82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3D8B2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  <w:style w:type="table" w:styleId="TableGrid">
    <w:name w:val="Table Grid"/>
    <w:basedOn w:val="TableNormal"/>
    <w:uiPriority w:val="39"/>
    <w:rsid w:val="0075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">
    <w:name w:val="Zadani font odlomka"/>
    <w:rsid w:val="0061012A"/>
  </w:style>
  <w:style w:type="paragraph" w:customStyle="1" w:styleId="Standard">
    <w:name w:val="Standard"/>
    <w:rsid w:val="0061012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104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2009-06-18T11:51:00Z</cp:lastPrinted>
  <dcterms:created xsi:type="dcterms:W3CDTF">2022-03-08T08:29:00Z</dcterms:created>
  <dcterms:modified xsi:type="dcterms:W3CDTF">2025-11-25T07:39:00Z</dcterms:modified>
</cp:coreProperties>
</file>