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3274" w14:textId="77777777" w:rsidR="00A97417" w:rsidRDefault="00A97417" w:rsidP="00360A5E">
      <w:pPr>
        <w:rPr>
          <w:rFonts w:ascii="Times New Roman" w:hAnsi="Times New Roman"/>
          <w:sz w:val="22"/>
          <w:szCs w:val="22"/>
        </w:rPr>
      </w:pPr>
    </w:p>
    <w:p w14:paraId="1712F7DE" w14:textId="1468C8A8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551-04/2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9A64E6">
        <w:rPr>
          <w:rFonts w:ascii="Times New Roman" w:hAnsi="Times New Roman"/>
          <w:sz w:val="22"/>
          <w:szCs w:val="22"/>
        </w:rPr>
        <w:t>1</w:t>
      </w:r>
      <w:r w:rsidR="00B8600D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DBBB260" w14:textId="50A7FF0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4B6E597" w14:textId="6AAC4820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9A64E6">
        <w:rPr>
          <w:rFonts w:ascii="Times New Roman" w:hAnsi="Times New Roman"/>
          <w:sz w:val="22"/>
          <w:szCs w:val="22"/>
        </w:rPr>
        <w:t>1</w:t>
      </w:r>
      <w:r w:rsidR="00B8600D">
        <w:rPr>
          <w:rFonts w:ascii="Times New Roman" w:hAnsi="Times New Roman"/>
          <w:sz w:val="22"/>
          <w:szCs w:val="22"/>
        </w:rPr>
        <w:t>8</w:t>
      </w:r>
      <w:r w:rsidR="0080190E">
        <w:rPr>
          <w:rFonts w:ascii="Times New Roman" w:hAnsi="Times New Roman"/>
          <w:sz w:val="22"/>
          <w:szCs w:val="22"/>
        </w:rPr>
        <w:t>.1</w:t>
      </w:r>
      <w:r w:rsidR="009A64E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.202</w:t>
      </w:r>
      <w:r w:rsidR="005E115F">
        <w:rPr>
          <w:rFonts w:ascii="Times New Roman" w:hAnsi="Times New Roman"/>
          <w:sz w:val="22"/>
          <w:szCs w:val="22"/>
        </w:rPr>
        <w:t>5</w:t>
      </w:r>
      <w:r w:rsidR="00B858A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5C7B2A">
        <w:rPr>
          <w:rFonts w:ascii="Times New Roman" w:hAnsi="Times New Roman"/>
          <w:noProof/>
          <w:sz w:val="22"/>
          <w:szCs w:val="22"/>
        </w:rPr>
        <w:instrText>18.12.2025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792AE17" w14:textId="77777777" w:rsidR="00360A5E" w:rsidRDefault="00360A5E" w:rsidP="00360A5E">
      <w:pPr>
        <w:spacing w:before="120"/>
      </w:pPr>
    </w:p>
    <w:p w14:paraId="012D9934" w14:textId="66367CB3" w:rsidR="00360A5E" w:rsidRDefault="00360A5E" w:rsidP="00360A5E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5. stavak 4. Program socijalne skrbi i zdravstvene zaštite na području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E115F">
        <w:rPr>
          <w:rFonts w:ascii="Times New Roman" w:hAnsi="Times New Roman"/>
          <w:sz w:val="22"/>
          <w:szCs w:val="22"/>
        </w:rPr>
        <w:t>8</w:t>
      </w:r>
      <w:r w:rsidR="00C71727">
        <w:rPr>
          <w:rFonts w:ascii="Times New Roman" w:hAnsi="Times New Roman"/>
          <w:sz w:val="22"/>
          <w:szCs w:val="22"/>
        </w:rPr>
        <w:t>/24</w:t>
      </w:r>
      <w:r w:rsidR="009A64E6">
        <w:rPr>
          <w:rFonts w:ascii="Times New Roman" w:hAnsi="Times New Roman"/>
          <w:sz w:val="22"/>
          <w:szCs w:val="22"/>
        </w:rPr>
        <w:t xml:space="preserve"> i 9/25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broj: 2/21 i 5/21-ispr.), a u skladu s odredbama Odluke o donošenju Proračuna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5E115F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E115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1727">
        <w:rPr>
          <w:rFonts w:ascii="Times New Roman" w:hAnsi="Times New Roman"/>
          <w:sz w:val="22"/>
          <w:szCs w:val="22"/>
        </w:rPr>
        <w:t>4</w:t>
      </w:r>
      <w:r w:rsidR="009A64E6">
        <w:rPr>
          <w:rFonts w:ascii="Times New Roman" w:hAnsi="Times New Roman"/>
          <w:sz w:val="22"/>
          <w:szCs w:val="22"/>
        </w:rPr>
        <w:t>, 7</w:t>
      </w:r>
      <w:r w:rsidR="00D05A4A">
        <w:rPr>
          <w:rFonts w:ascii="Times New Roman" w:hAnsi="Times New Roman"/>
          <w:sz w:val="22"/>
          <w:szCs w:val="22"/>
        </w:rPr>
        <w:t>/25</w:t>
      </w:r>
      <w:r w:rsidR="009A64E6">
        <w:rPr>
          <w:rFonts w:ascii="Times New Roman" w:hAnsi="Times New Roman"/>
          <w:sz w:val="22"/>
          <w:szCs w:val="22"/>
        </w:rPr>
        <w:t xml:space="preserve"> i 9/25</w:t>
      </w:r>
      <w:r>
        <w:rPr>
          <w:rFonts w:ascii="Times New Roman" w:hAnsi="Times New Roman"/>
          <w:sz w:val="22"/>
          <w:szCs w:val="22"/>
        </w:rPr>
        <w:t xml:space="preserve">), po zahtjevu </w:t>
      </w:r>
      <w:r w:rsidR="009A64E6">
        <w:rPr>
          <w:rFonts w:ascii="Times New Roman" w:hAnsi="Times New Roman"/>
          <w:sz w:val="22"/>
          <w:szCs w:val="22"/>
        </w:rPr>
        <w:t>Tomislava Kralja</w:t>
      </w:r>
      <w:r w:rsidR="0080190E">
        <w:rPr>
          <w:rFonts w:ascii="Times New Roman" w:hAnsi="Times New Roman"/>
          <w:sz w:val="22"/>
          <w:szCs w:val="22"/>
        </w:rPr>
        <w:t xml:space="preserve"> iz </w:t>
      </w:r>
      <w:r w:rsidR="009A64E6">
        <w:rPr>
          <w:rFonts w:ascii="Times New Roman" w:hAnsi="Times New Roman"/>
          <w:sz w:val="22"/>
          <w:szCs w:val="22"/>
        </w:rPr>
        <w:t>Saplunare</w:t>
      </w:r>
      <w:r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AA3B31">
        <w:rPr>
          <w:rFonts w:ascii="Times New Roman" w:hAnsi="Times New Roman"/>
          <w:sz w:val="22"/>
          <w:szCs w:val="22"/>
        </w:rPr>
        <w:t>1</w:t>
      </w:r>
      <w:r w:rsidR="00B8600D">
        <w:rPr>
          <w:rFonts w:ascii="Times New Roman" w:hAnsi="Times New Roman"/>
          <w:sz w:val="22"/>
          <w:szCs w:val="22"/>
        </w:rPr>
        <w:t>8</w:t>
      </w:r>
      <w:r w:rsidR="00AA3B31">
        <w:rPr>
          <w:rFonts w:ascii="Times New Roman" w:hAnsi="Times New Roman"/>
          <w:sz w:val="22"/>
          <w:szCs w:val="22"/>
        </w:rPr>
        <w:t xml:space="preserve">. </w:t>
      </w:r>
      <w:r w:rsidR="009A64E6">
        <w:rPr>
          <w:rFonts w:ascii="Times New Roman" w:hAnsi="Times New Roman"/>
          <w:sz w:val="22"/>
          <w:szCs w:val="22"/>
        </w:rPr>
        <w:t>prosinca</w:t>
      </w:r>
      <w:r w:rsidR="008019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D5B0222" w14:textId="77777777" w:rsidR="00360A5E" w:rsidRDefault="00360A5E" w:rsidP="00360A5E">
      <w:pPr>
        <w:spacing w:before="120"/>
      </w:pPr>
    </w:p>
    <w:p w14:paraId="376DAC91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582104B" w14:textId="5C196B28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i isplati pomoći za novorođeno dijete </w:t>
      </w:r>
      <w:r w:rsidR="00B8600D">
        <w:rPr>
          <w:rFonts w:ascii="Times New Roman" w:hAnsi="Times New Roman"/>
          <w:b/>
          <w:sz w:val="22"/>
          <w:szCs w:val="22"/>
        </w:rPr>
        <w:t>Mila Klobasa</w:t>
      </w:r>
    </w:p>
    <w:p w14:paraId="69B7CA03" w14:textId="27488F50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9A64E6">
        <w:rPr>
          <w:rFonts w:ascii="Times New Roman" w:hAnsi="Times New Roman"/>
          <w:b/>
          <w:sz w:val="22"/>
          <w:szCs w:val="22"/>
        </w:rPr>
        <w:t>3</w:t>
      </w:r>
      <w:r w:rsidR="00B8600D">
        <w:rPr>
          <w:rFonts w:ascii="Times New Roman" w:hAnsi="Times New Roman"/>
          <w:b/>
          <w:sz w:val="22"/>
          <w:szCs w:val="22"/>
        </w:rPr>
        <w:t>23</w:t>
      </w:r>
      <w:r>
        <w:rPr>
          <w:rFonts w:ascii="Times New Roman" w:hAnsi="Times New Roman"/>
          <w:b/>
          <w:sz w:val="22"/>
          <w:szCs w:val="22"/>
        </w:rPr>
        <w:t>/202</w:t>
      </w:r>
      <w:r w:rsidR="005E115F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4ACDBAD8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185BD92" w14:textId="77777777" w:rsidR="00360A5E" w:rsidRDefault="00360A5E" w:rsidP="00360A5E">
      <w:pPr>
        <w:rPr>
          <w:rFonts w:ascii="Times New Roman" w:hAnsi="Times New Roman"/>
          <w:b/>
          <w:sz w:val="22"/>
          <w:szCs w:val="22"/>
        </w:rPr>
      </w:pPr>
    </w:p>
    <w:p w14:paraId="12C6605C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F6B667D" w14:textId="12D64751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8600D">
        <w:rPr>
          <w:rFonts w:ascii="Times New Roman" w:hAnsi="Times New Roman"/>
          <w:sz w:val="22"/>
          <w:szCs w:val="22"/>
        </w:rPr>
        <w:t xml:space="preserve">Moniki Klobasa 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B8600D">
        <w:rPr>
          <w:rFonts w:ascii="Times New Roman" w:hAnsi="Times New Roman"/>
          <w:sz w:val="22"/>
          <w:szCs w:val="22"/>
        </w:rPr>
        <w:t>Babinog Polja</w:t>
      </w:r>
      <w:r>
        <w:rPr>
          <w:rFonts w:ascii="Times New Roman" w:hAnsi="Times New Roman"/>
          <w:sz w:val="22"/>
          <w:szCs w:val="22"/>
        </w:rPr>
        <w:t xml:space="preserve">,  OIB: </w:t>
      </w:r>
      <w:r w:rsidR="009A64E6">
        <w:rPr>
          <w:rFonts w:ascii="Times New Roman" w:hAnsi="Times New Roman"/>
          <w:sz w:val="22"/>
          <w:szCs w:val="22"/>
        </w:rPr>
        <w:t>68101292174</w:t>
      </w:r>
      <w:r>
        <w:rPr>
          <w:rFonts w:ascii="Times New Roman" w:hAnsi="Times New Roman"/>
          <w:sz w:val="22"/>
          <w:szCs w:val="22"/>
        </w:rPr>
        <w:t>, odobrava se jednokratna pomoć za novorođeno dijete</w:t>
      </w:r>
      <w:r w:rsidR="00440EEA">
        <w:rPr>
          <w:rFonts w:ascii="Times New Roman" w:hAnsi="Times New Roman"/>
          <w:sz w:val="22"/>
          <w:szCs w:val="22"/>
        </w:rPr>
        <w:t xml:space="preserve"> </w:t>
      </w:r>
      <w:r w:rsidR="00B8600D">
        <w:rPr>
          <w:rFonts w:ascii="Times New Roman" w:hAnsi="Times New Roman"/>
          <w:sz w:val="22"/>
          <w:szCs w:val="22"/>
        </w:rPr>
        <w:t>Mila Klobasa</w:t>
      </w:r>
      <w:r>
        <w:rPr>
          <w:rFonts w:ascii="Times New Roman" w:hAnsi="Times New Roman"/>
          <w:sz w:val="22"/>
          <w:szCs w:val="22"/>
        </w:rPr>
        <w:t>, rođe</w:t>
      </w:r>
      <w:r w:rsidR="00C71727">
        <w:rPr>
          <w:rFonts w:ascii="Times New Roman" w:hAnsi="Times New Roman"/>
          <w:sz w:val="22"/>
          <w:szCs w:val="22"/>
        </w:rPr>
        <w:t>n</w:t>
      </w:r>
      <w:r w:rsidR="0080190E">
        <w:rPr>
          <w:rFonts w:ascii="Times New Roman" w:hAnsi="Times New Roman"/>
          <w:sz w:val="22"/>
          <w:szCs w:val="22"/>
        </w:rPr>
        <w:t>u</w:t>
      </w:r>
      <w:r w:rsidR="00C71727">
        <w:rPr>
          <w:rFonts w:ascii="Times New Roman" w:hAnsi="Times New Roman"/>
          <w:sz w:val="22"/>
          <w:szCs w:val="22"/>
        </w:rPr>
        <w:t xml:space="preserve"> </w:t>
      </w:r>
      <w:r w:rsidR="00B8600D">
        <w:rPr>
          <w:rFonts w:ascii="Times New Roman" w:hAnsi="Times New Roman"/>
          <w:sz w:val="22"/>
          <w:szCs w:val="22"/>
        </w:rPr>
        <w:t>30</w:t>
      </w:r>
      <w:r w:rsidR="00AA3B31">
        <w:rPr>
          <w:rFonts w:ascii="Times New Roman" w:hAnsi="Times New Roman"/>
          <w:sz w:val="22"/>
          <w:szCs w:val="22"/>
        </w:rPr>
        <w:t xml:space="preserve">. </w:t>
      </w:r>
      <w:r w:rsidR="009A64E6">
        <w:rPr>
          <w:rFonts w:ascii="Times New Roman" w:hAnsi="Times New Roman"/>
          <w:sz w:val="22"/>
          <w:szCs w:val="22"/>
        </w:rPr>
        <w:t>studenog</w:t>
      </w:r>
      <w:r w:rsidR="00DA57F6">
        <w:rPr>
          <w:rFonts w:ascii="Times New Roman" w:hAnsi="Times New Roman"/>
          <w:sz w:val="22"/>
          <w:szCs w:val="22"/>
        </w:rPr>
        <w:t xml:space="preserve"> </w:t>
      </w:r>
      <w:r w:rsidR="00C71727">
        <w:rPr>
          <w:rFonts w:ascii="Times New Roman" w:hAnsi="Times New Roman"/>
          <w:sz w:val="22"/>
          <w:szCs w:val="22"/>
        </w:rPr>
        <w:t>202</w:t>
      </w:r>
      <w:r w:rsidR="00D05A4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iznosu od 680,00 EUR.</w:t>
      </w:r>
    </w:p>
    <w:p w14:paraId="3647A4AC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75853D76" w14:textId="77777777" w:rsidR="00360A5E" w:rsidRDefault="00360A5E" w:rsidP="00360A5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II.</w:t>
      </w:r>
    </w:p>
    <w:p w14:paraId="1393D60D" w14:textId="3263205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oznaka: </w:t>
      </w:r>
      <w:r>
        <w:rPr>
          <w:rFonts w:ascii="Times New Roman" w:hAnsi="Times New Roman"/>
          <w:color w:val="000000"/>
          <w:sz w:val="22"/>
          <w:szCs w:val="22"/>
        </w:rPr>
        <w:t>Aktivnost A204103 Jednokratna potpora za novorođenu djecu</w:t>
      </w:r>
      <w:r>
        <w:rPr>
          <w:rFonts w:ascii="Times New Roman" w:hAnsi="Times New Roman"/>
          <w:sz w:val="22"/>
          <w:szCs w:val="22"/>
        </w:rPr>
        <w:t>, proračunska pozicija broj: 37217.</w:t>
      </w:r>
    </w:p>
    <w:p w14:paraId="29875FB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96F51F5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4EA80E7A" w14:textId="44CE40D6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Pomoć iz točke I. ove Odluke isplatit će viši referent za financijsko-računovodstvene poslove na bankovni račun korisnika potpore, </w:t>
      </w:r>
      <w:r w:rsidR="00AA3B31">
        <w:rPr>
          <w:rFonts w:ascii="Times New Roman" w:hAnsi="Times New Roman"/>
          <w:sz w:val="22"/>
          <w:szCs w:val="22"/>
        </w:rPr>
        <w:t>IBAN: HR</w:t>
      </w:r>
      <w:r w:rsidR="00B8600D">
        <w:rPr>
          <w:rFonts w:ascii="Times New Roman" w:hAnsi="Times New Roman"/>
          <w:sz w:val="22"/>
          <w:szCs w:val="22"/>
        </w:rPr>
        <w:t>7723400093213596621</w:t>
      </w:r>
      <w:r w:rsidR="00577A3F">
        <w:rPr>
          <w:rFonts w:ascii="Times New Roman" w:hAnsi="Times New Roman"/>
          <w:sz w:val="22"/>
          <w:szCs w:val="22"/>
        </w:rPr>
        <w:t>.</w:t>
      </w:r>
    </w:p>
    <w:p w14:paraId="20403C6F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5B5B2732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52FB7DD5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51737F6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36CA9B3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15B0F4A2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0A59D0E" w14:textId="43EEF8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</w:t>
      </w:r>
      <w:r w:rsidR="005E115F">
        <w:rPr>
          <w:rFonts w:ascii="Times New Roman" w:hAnsi="Times New Roman"/>
          <w:sz w:val="22"/>
          <w:szCs w:val="22"/>
        </w:rPr>
        <w:t>OSTAVITI</w:t>
      </w:r>
      <w:r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2C86F063" w14:textId="308F6FE1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B8600D">
        <w:rPr>
          <w:rFonts w:ascii="Times New Roman" w:hAnsi="Times New Roman"/>
          <w:sz w:val="22"/>
          <w:szCs w:val="22"/>
        </w:rPr>
        <w:t>a</w:t>
      </w:r>
    </w:p>
    <w:p w14:paraId="4FC0D8AF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4459FCB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6E101000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942C75C" w14:textId="77777777" w:rsidR="00360A5E" w:rsidRDefault="00360A5E" w:rsidP="00360A5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  Pismohrana</w:t>
      </w:r>
    </w:p>
    <w:p w14:paraId="55904C21" w14:textId="04AA9650" w:rsidR="006045E1" w:rsidRPr="008C75BE" w:rsidRDefault="00360A5E" w:rsidP="008C75BE">
      <w:p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FILLIN "Upisite datum..." \d </w:instrTex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5C7B2A">
        <w:rPr>
          <w:rFonts w:ascii="Times New Roman" w:hAnsi="Times New Roman"/>
          <w:noProof/>
          <w:sz w:val="24"/>
          <w:szCs w:val="24"/>
        </w:rPr>
        <w:instrText>18.12.2025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8C75B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692FC" w14:textId="77777777" w:rsidR="00DD0B3B" w:rsidRDefault="00DD0B3B">
      <w:r>
        <w:separator/>
      </w:r>
    </w:p>
  </w:endnote>
  <w:endnote w:type="continuationSeparator" w:id="0">
    <w:p w14:paraId="60ED1667" w14:textId="77777777" w:rsidR="00DD0B3B" w:rsidRDefault="00DD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83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69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B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BC3EE4" wp14:editId="39C5A8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64F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45E3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231B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E0BC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78B8" w14:textId="77777777" w:rsidR="00DD0B3B" w:rsidRDefault="00DD0B3B">
      <w:r>
        <w:separator/>
      </w:r>
    </w:p>
  </w:footnote>
  <w:footnote w:type="continuationSeparator" w:id="0">
    <w:p w14:paraId="57AFCBCE" w14:textId="77777777" w:rsidR="00DD0B3B" w:rsidRDefault="00DD0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D75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AFF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6FD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A21A4FD" wp14:editId="57C363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89B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46845B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47F7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9A24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943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5E"/>
    <w:rsid w:val="000101E7"/>
    <w:rsid w:val="00034BFE"/>
    <w:rsid w:val="00035E59"/>
    <w:rsid w:val="00061A33"/>
    <w:rsid w:val="00071382"/>
    <w:rsid w:val="000D06CD"/>
    <w:rsid w:val="000D7868"/>
    <w:rsid w:val="00115D93"/>
    <w:rsid w:val="00135CD6"/>
    <w:rsid w:val="001975B2"/>
    <w:rsid w:val="001B3621"/>
    <w:rsid w:val="001C2E0A"/>
    <w:rsid w:val="00212233"/>
    <w:rsid w:val="00233E7A"/>
    <w:rsid w:val="0024489F"/>
    <w:rsid w:val="00291E89"/>
    <w:rsid w:val="002967C9"/>
    <w:rsid w:val="002D1854"/>
    <w:rsid w:val="002E5E6D"/>
    <w:rsid w:val="002F1F4E"/>
    <w:rsid w:val="002F7DDA"/>
    <w:rsid w:val="00331125"/>
    <w:rsid w:val="003407C1"/>
    <w:rsid w:val="00354DD0"/>
    <w:rsid w:val="00355ADA"/>
    <w:rsid w:val="00360A5E"/>
    <w:rsid w:val="003612D4"/>
    <w:rsid w:val="0037286F"/>
    <w:rsid w:val="003802BF"/>
    <w:rsid w:val="003852FC"/>
    <w:rsid w:val="00423226"/>
    <w:rsid w:val="00440EEA"/>
    <w:rsid w:val="00460795"/>
    <w:rsid w:val="004875BF"/>
    <w:rsid w:val="004B4B5A"/>
    <w:rsid w:val="004C759A"/>
    <w:rsid w:val="00527E1B"/>
    <w:rsid w:val="005651AC"/>
    <w:rsid w:val="00577A3F"/>
    <w:rsid w:val="005C7B2A"/>
    <w:rsid w:val="005E115F"/>
    <w:rsid w:val="006045E1"/>
    <w:rsid w:val="00655BE0"/>
    <w:rsid w:val="00665609"/>
    <w:rsid w:val="006D79A4"/>
    <w:rsid w:val="006F67C0"/>
    <w:rsid w:val="007143DD"/>
    <w:rsid w:val="00762B28"/>
    <w:rsid w:val="00786ABA"/>
    <w:rsid w:val="007E3034"/>
    <w:rsid w:val="0080190E"/>
    <w:rsid w:val="00830BC8"/>
    <w:rsid w:val="00856BF5"/>
    <w:rsid w:val="00876864"/>
    <w:rsid w:val="008B7216"/>
    <w:rsid w:val="008C35E7"/>
    <w:rsid w:val="008C75BE"/>
    <w:rsid w:val="008E27CD"/>
    <w:rsid w:val="00927493"/>
    <w:rsid w:val="009A64E6"/>
    <w:rsid w:val="009F7B10"/>
    <w:rsid w:val="00A04AD1"/>
    <w:rsid w:val="00A23355"/>
    <w:rsid w:val="00A671B5"/>
    <w:rsid w:val="00A97417"/>
    <w:rsid w:val="00AA3B31"/>
    <w:rsid w:val="00AB0A18"/>
    <w:rsid w:val="00AB6E89"/>
    <w:rsid w:val="00AC706E"/>
    <w:rsid w:val="00AD1F6E"/>
    <w:rsid w:val="00AF4C44"/>
    <w:rsid w:val="00B01573"/>
    <w:rsid w:val="00B44773"/>
    <w:rsid w:val="00B77D3E"/>
    <w:rsid w:val="00B858AD"/>
    <w:rsid w:val="00B8600D"/>
    <w:rsid w:val="00BC0496"/>
    <w:rsid w:val="00BD04DE"/>
    <w:rsid w:val="00C04C61"/>
    <w:rsid w:val="00C33AEF"/>
    <w:rsid w:val="00C71727"/>
    <w:rsid w:val="00C72F1F"/>
    <w:rsid w:val="00C96BB0"/>
    <w:rsid w:val="00CE5993"/>
    <w:rsid w:val="00D03E59"/>
    <w:rsid w:val="00D03F7E"/>
    <w:rsid w:val="00D05A4A"/>
    <w:rsid w:val="00DA57F6"/>
    <w:rsid w:val="00DB5E3A"/>
    <w:rsid w:val="00DD0B3B"/>
    <w:rsid w:val="00DD44D5"/>
    <w:rsid w:val="00E00698"/>
    <w:rsid w:val="00E06227"/>
    <w:rsid w:val="00E21AB1"/>
    <w:rsid w:val="00E3221F"/>
    <w:rsid w:val="00E63E6D"/>
    <w:rsid w:val="00E807AE"/>
    <w:rsid w:val="00EA259E"/>
    <w:rsid w:val="00EB6D37"/>
    <w:rsid w:val="00ED76CA"/>
    <w:rsid w:val="00F201F6"/>
    <w:rsid w:val="00F64BE8"/>
    <w:rsid w:val="00F70EA8"/>
    <w:rsid w:val="00F71780"/>
    <w:rsid w:val="00FC75B2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C3B2B"/>
  <w15:chartTrackingRefBased/>
  <w15:docId w15:val="{C2406973-B739-454F-B448-61A82A3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0A5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0A5E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2025-12-18T10:41:00Z</cp:lastPrinted>
  <dcterms:created xsi:type="dcterms:W3CDTF">2025-12-18T10:53:00Z</dcterms:created>
  <dcterms:modified xsi:type="dcterms:W3CDTF">2025-12-18T10:53:00Z</dcterms:modified>
</cp:coreProperties>
</file>