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3274" w14:textId="77777777" w:rsidR="00A97417" w:rsidRDefault="00A97417" w:rsidP="00360A5E">
      <w:pPr>
        <w:rPr>
          <w:rFonts w:ascii="Times New Roman" w:hAnsi="Times New Roman"/>
          <w:sz w:val="22"/>
          <w:szCs w:val="22"/>
        </w:rPr>
      </w:pPr>
    </w:p>
    <w:p w14:paraId="1712F7DE" w14:textId="7F721AA2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551-04/2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9A64E6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DBBB260" w14:textId="50A7FF04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4B6E597" w14:textId="4570AEFF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9A64E6">
        <w:rPr>
          <w:rFonts w:ascii="Times New Roman" w:hAnsi="Times New Roman"/>
          <w:sz w:val="22"/>
          <w:szCs w:val="22"/>
        </w:rPr>
        <w:t>15</w:t>
      </w:r>
      <w:r w:rsidR="0080190E">
        <w:rPr>
          <w:rFonts w:ascii="Times New Roman" w:hAnsi="Times New Roman"/>
          <w:sz w:val="22"/>
          <w:szCs w:val="22"/>
        </w:rPr>
        <w:t>.1</w:t>
      </w:r>
      <w:r w:rsidR="009A64E6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.202</w:t>
      </w:r>
      <w:r w:rsidR="005E115F">
        <w:rPr>
          <w:rFonts w:ascii="Times New Roman" w:hAnsi="Times New Roman"/>
          <w:sz w:val="22"/>
          <w:szCs w:val="22"/>
        </w:rPr>
        <w:t>5</w:t>
      </w:r>
      <w:r w:rsidR="00B858AD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9A64E6">
        <w:rPr>
          <w:rFonts w:ascii="Times New Roman" w:hAnsi="Times New Roman"/>
          <w:noProof/>
          <w:sz w:val="22"/>
          <w:szCs w:val="22"/>
        </w:rPr>
        <w:instrText>12.12.2025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792AE17" w14:textId="77777777" w:rsidR="00360A5E" w:rsidRDefault="00360A5E" w:rsidP="00360A5E">
      <w:pPr>
        <w:spacing w:before="120"/>
      </w:pPr>
    </w:p>
    <w:p w14:paraId="012D9934" w14:textId="29F165FD" w:rsidR="00360A5E" w:rsidRDefault="00360A5E" w:rsidP="00360A5E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Temeljem članka 5. stavak 4. Program socijalne skrbi i zdravstvene zaštite na području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5E115F">
        <w:rPr>
          <w:rFonts w:ascii="Times New Roman" w:hAnsi="Times New Roman"/>
          <w:sz w:val="22"/>
          <w:szCs w:val="22"/>
        </w:rPr>
        <w:t>8</w:t>
      </w:r>
      <w:r w:rsidR="00C71727">
        <w:rPr>
          <w:rFonts w:ascii="Times New Roman" w:hAnsi="Times New Roman"/>
          <w:sz w:val="22"/>
          <w:szCs w:val="22"/>
        </w:rPr>
        <w:t>/24</w:t>
      </w:r>
      <w:r w:rsidR="009A64E6">
        <w:rPr>
          <w:rFonts w:ascii="Times New Roman" w:hAnsi="Times New Roman"/>
          <w:sz w:val="22"/>
          <w:szCs w:val="22"/>
        </w:rPr>
        <w:t xml:space="preserve"> i 9/25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broj: 2/21 i 5/21-ispr.), a u skladu s odredbama Odluke o donošenju Proračuna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5E115F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5E115F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C71727">
        <w:rPr>
          <w:rFonts w:ascii="Times New Roman" w:hAnsi="Times New Roman"/>
          <w:sz w:val="22"/>
          <w:szCs w:val="22"/>
        </w:rPr>
        <w:t>4</w:t>
      </w:r>
      <w:r w:rsidR="009A64E6">
        <w:rPr>
          <w:rFonts w:ascii="Times New Roman" w:hAnsi="Times New Roman"/>
          <w:sz w:val="22"/>
          <w:szCs w:val="22"/>
        </w:rPr>
        <w:t>, 7</w:t>
      </w:r>
      <w:r w:rsidR="00D05A4A">
        <w:rPr>
          <w:rFonts w:ascii="Times New Roman" w:hAnsi="Times New Roman"/>
          <w:sz w:val="22"/>
          <w:szCs w:val="22"/>
        </w:rPr>
        <w:t>/25</w:t>
      </w:r>
      <w:r w:rsidR="009A64E6">
        <w:rPr>
          <w:rFonts w:ascii="Times New Roman" w:hAnsi="Times New Roman"/>
          <w:sz w:val="22"/>
          <w:szCs w:val="22"/>
        </w:rPr>
        <w:t xml:space="preserve"> i 9/25</w:t>
      </w:r>
      <w:r>
        <w:rPr>
          <w:rFonts w:ascii="Times New Roman" w:hAnsi="Times New Roman"/>
          <w:sz w:val="22"/>
          <w:szCs w:val="22"/>
        </w:rPr>
        <w:t xml:space="preserve">), po zahtjevu </w:t>
      </w:r>
      <w:r w:rsidR="009A64E6">
        <w:rPr>
          <w:rFonts w:ascii="Times New Roman" w:hAnsi="Times New Roman"/>
          <w:sz w:val="22"/>
          <w:szCs w:val="22"/>
        </w:rPr>
        <w:t>Tomislava Kralja</w:t>
      </w:r>
      <w:r w:rsidR="0080190E">
        <w:rPr>
          <w:rFonts w:ascii="Times New Roman" w:hAnsi="Times New Roman"/>
          <w:sz w:val="22"/>
          <w:szCs w:val="22"/>
        </w:rPr>
        <w:t xml:space="preserve"> iz </w:t>
      </w:r>
      <w:r w:rsidR="009A64E6">
        <w:rPr>
          <w:rFonts w:ascii="Times New Roman" w:hAnsi="Times New Roman"/>
          <w:sz w:val="22"/>
          <w:szCs w:val="22"/>
        </w:rPr>
        <w:t>Saplunare</w:t>
      </w:r>
      <w:r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AA3B31">
        <w:rPr>
          <w:rFonts w:ascii="Times New Roman" w:hAnsi="Times New Roman"/>
          <w:sz w:val="22"/>
          <w:szCs w:val="22"/>
        </w:rPr>
        <w:t>1</w:t>
      </w:r>
      <w:r w:rsidR="009A64E6">
        <w:rPr>
          <w:rFonts w:ascii="Times New Roman" w:hAnsi="Times New Roman"/>
          <w:sz w:val="22"/>
          <w:szCs w:val="22"/>
        </w:rPr>
        <w:t>5</w:t>
      </w:r>
      <w:r w:rsidR="00AA3B31">
        <w:rPr>
          <w:rFonts w:ascii="Times New Roman" w:hAnsi="Times New Roman"/>
          <w:sz w:val="22"/>
          <w:szCs w:val="22"/>
        </w:rPr>
        <w:t xml:space="preserve">. </w:t>
      </w:r>
      <w:r w:rsidR="009A64E6">
        <w:rPr>
          <w:rFonts w:ascii="Times New Roman" w:hAnsi="Times New Roman"/>
          <w:sz w:val="22"/>
          <w:szCs w:val="22"/>
        </w:rPr>
        <w:t>prosinca</w:t>
      </w:r>
      <w:r w:rsidR="008019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4D5B0222" w14:textId="77777777" w:rsidR="00360A5E" w:rsidRDefault="00360A5E" w:rsidP="00360A5E">
      <w:pPr>
        <w:spacing w:before="120"/>
      </w:pPr>
    </w:p>
    <w:p w14:paraId="376DAC91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14:paraId="0582104B" w14:textId="55B2BA04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odobrenju i isplati pomoći za novorođeno dijete </w:t>
      </w:r>
      <w:r w:rsidR="009A64E6">
        <w:rPr>
          <w:rFonts w:ascii="Times New Roman" w:hAnsi="Times New Roman"/>
          <w:b/>
          <w:sz w:val="22"/>
          <w:szCs w:val="22"/>
        </w:rPr>
        <w:t>Lotu Kralj</w:t>
      </w:r>
    </w:p>
    <w:p w14:paraId="69B7CA03" w14:textId="08CF8A1E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9A64E6">
        <w:rPr>
          <w:rFonts w:ascii="Times New Roman" w:hAnsi="Times New Roman"/>
          <w:b/>
          <w:sz w:val="22"/>
          <w:szCs w:val="22"/>
        </w:rPr>
        <w:t>319</w:t>
      </w:r>
      <w:r>
        <w:rPr>
          <w:rFonts w:ascii="Times New Roman" w:hAnsi="Times New Roman"/>
          <w:b/>
          <w:sz w:val="22"/>
          <w:szCs w:val="22"/>
        </w:rPr>
        <w:t>/202</w:t>
      </w:r>
      <w:r w:rsidR="005E115F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-PAD)</w:t>
      </w:r>
    </w:p>
    <w:p w14:paraId="4ACDBAD8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185BD92" w14:textId="77777777" w:rsidR="00360A5E" w:rsidRDefault="00360A5E" w:rsidP="00360A5E">
      <w:pPr>
        <w:rPr>
          <w:rFonts w:ascii="Times New Roman" w:hAnsi="Times New Roman"/>
          <w:b/>
          <w:sz w:val="22"/>
          <w:szCs w:val="22"/>
        </w:rPr>
      </w:pPr>
    </w:p>
    <w:p w14:paraId="12C6605C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5F6B667D" w14:textId="6EDF46D4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9A64E6">
        <w:rPr>
          <w:rFonts w:ascii="Times New Roman" w:hAnsi="Times New Roman"/>
          <w:sz w:val="22"/>
          <w:szCs w:val="22"/>
        </w:rPr>
        <w:t>Tomislavu Kralju</w:t>
      </w:r>
      <w:r w:rsidR="00A97417">
        <w:rPr>
          <w:rFonts w:ascii="Times New Roman" w:hAnsi="Times New Roman"/>
          <w:sz w:val="22"/>
          <w:szCs w:val="22"/>
        </w:rPr>
        <w:t xml:space="preserve"> iz </w:t>
      </w:r>
      <w:r w:rsidR="009A64E6">
        <w:rPr>
          <w:rFonts w:ascii="Times New Roman" w:hAnsi="Times New Roman"/>
          <w:sz w:val="22"/>
          <w:szCs w:val="22"/>
        </w:rPr>
        <w:t>Saplunare</w:t>
      </w:r>
      <w:r>
        <w:rPr>
          <w:rFonts w:ascii="Times New Roman" w:hAnsi="Times New Roman"/>
          <w:sz w:val="22"/>
          <w:szCs w:val="22"/>
        </w:rPr>
        <w:t xml:space="preserve">,  OIB: </w:t>
      </w:r>
      <w:r w:rsidR="009A64E6">
        <w:rPr>
          <w:rFonts w:ascii="Times New Roman" w:hAnsi="Times New Roman"/>
          <w:sz w:val="22"/>
          <w:szCs w:val="22"/>
        </w:rPr>
        <w:t>68101292174</w:t>
      </w:r>
      <w:r>
        <w:rPr>
          <w:rFonts w:ascii="Times New Roman" w:hAnsi="Times New Roman"/>
          <w:sz w:val="22"/>
          <w:szCs w:val="22"/>
        </w:rPr>
        <w:t>, odobrava se jednokratna pomoć za novorođeno dijete</w:t>
      </w:r>
      <w:r w:rsidR="00440EEA">
        <w:rPr>
          <w:rFonts w:ascii="Times New Roman" w:hAnsi="Times New Roman"/>
          <w:sz w:val="22"/>
          <w:szCs w:val="22"/>
        </w:rPr>
        <w:t xml:space="preserve"> </w:t>
      </w:r>
      <w:r w:rsidR="009A64E6">
        <w:rPr>
          <w:rFonts w:ascii="Times New Roman" w:hAnsi="Times New Roman"/>
          <w:sz w:val="22"/>
          <w:szCs w:val="22"/>
        </w:rPr>
        <w:t>Lotu Kralj</w:t>
      </w:r>
      <w:r>
        <w:rPr>
          <w:rFonts w:ascii="Times New Roman" w:hAnsi="Times New Roman"/>
          <w:sz w:val="22"/>
          <w:szCs w:val="22"/>
        </w:rPr>
        <w:t>, rođe</w:t>
      </w:r>
      <w:r w:rsidR="00C71727">
        <w:rPr>
          <w:rFonts w:ascii="Times New Roman" w:hAnsi="Times New Roman"/>
          <w:sz w:val="22"/>
          <w:szCs w:val="22"/>
        </w:rPr>
        <w:t>n</w:t>
      </w:r>
      <w:r w:rsidR="0080190E">
        <w:rPr>
          <w:rFonts w:ascii="Times New Roman" w:hAnsi="Times New Roman"/>
          <w:sz w:val="22"/>
          <w:szCs w:val="22"/>
        </w:rPr>
        <w:t>u</w:t>
      </w:r>
      <w:r w:rsidR="00C71727">
        <w:rPr>
          <w:rFonts w:ascii="Times New Roman" w:hAnsi="Times New Roman"/>
          <w:sz w:val="22"/>
          <w:szCs w:val="22"/>
        </w:rPr>
        <w:t xml:space="preserve"> </w:t>
      </w:r>
      <w:r w:rsidR="009A64E6">
        <w:rPr>
          <w:rFonts w:ascii="Times New Roman" w:hAnsi="Times New Roman"/>
          <w:sz w:val="22"/>
          <w:szCs w:val="22"/>
        </w:rPr>
        <w:t>13</w:t>
      </w:r>
      <w:r w:rsidR="00AA3B31">
        <w:rPr>
          <w:rFonts w:ascii="Times New Roman" w:hAnsi="Times New Roman"/>
          <w:sz w:val="22"/>
          <w:szCs w:val="22"/>
        </w:rPr>
        <w:t xml:space="preserve">. </w:t>
      </w:r>
      <w:r w:rsidR="009A64E6">
        <w:rPr>
          <w:rFonts w:ascii="Times New Roman" w:hAnsi="Times New Roman"/>
          <w:sz w:val="22"/>
          <w:szCs w:val="22"/>
        </w:rPr>
        <w:t>studenog</w:t>
      </w:r>
      <w:r w:rsidR="00DA57F6">
        <w:rPr>
          <w:rFonts w:ascii="Times New Roman" w:hAnsi="Times New Roman"/>
          <w:sz w:val="22"/>
          <w:szCs w:val="22"/>
        </w:rPr>
        <w:t xml:space="preserve"> </w:t>
      </w:r>
      <w:r w:rsidR="00C71727">
        <w:rPr>
          <w:rFonts w:ascii="Times New Roman" w:hAnsi="Times New Roman"/>
          <w:sz w:val="22"/>
          <w:szCs w:val="22"/>
        </w:rPr>
        <w:t>202</w:t>
      </w:r>
      <w:r w:rsidR="00D05A4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u iznosu od 680,00 EUR.</w:t>
      </w:r>
    </w:p>
    <w:p w14:paraId="3647A4AC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75853D76" w14:textId="77777777" w:rsidR="00360A5E" w:rsidRDefault="00360A5E" w:rsidP="00360A5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II.</w:t>
      </w:r>
    </w:p>
    <w:p w14:paraId="1393D60D" w14:textId="3263205B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Pomoć iz točke I. ove Odluke osigurana je u Proračunu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godinu, oznaka: </w:t>
      </w:r>
      <w:r>
        <w:rPr>
          <w:rFonts w:ascii="Times New Roman" w:hAnsi="Times New Roman"/>
          <w:color w:val="000000"/>
          <w:sz w:val="22"/>
          <w:szCs w:val="22"/>
        </w:rPr>
        <w:t>Aktivnost A204103 Jednokratna potpora za novorođenu djecu</w:t>
      </w:r>
      <w:r>
        <w:rPr>
          <w:rFonts w:ascii="Times New Roman" w:hAnsi="Times New Roman"/>
          <w:sz w:val="22"/>
          <w:szCs w:val="22"/>
        </w:rPr>
        <w:t>, proračunska pozicija broj: 37217.</w:t>
      </w:r>
    </w:p>
    <w:p w14:paraId="29875FB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96F51F5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4EA80E7A" w14:textId="12ABD225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Pomoć iz točke I. ove Odluke isplatit će viši referent za financijsko-računovodstvene poslove na bankovni račun korisnika potpore, </w:t>
      </w:r>
      <w:r w:rsidR="00AA3B31">
        <w:rPr>
          <w:rFonts w:ascii="Times New Roman" w:hAnsi="Times New Roman"/>
          <w:sz w:val="22"/>
          <w:szCs w:val="22"/>
        </w:rPr>
        <w:t>IBAN: HR</w:t>
      </w:r>
      <w:r w:rsidR="009A64E6">
        <w:rPr>
          <w:rFonts w:ascii="Times New Roman" w:hAnsi="Times New Roman"/>
          <w:sz w:val="22"/>
          <w:szCs w:val="22"/>
        </w:rPr>
        <w:t>73</w:t>
      </w:r>
      <w:r w:rsidR="00AA3B31">
        <w:rPr>
          <w:rFonts w:ascii="Times New Roman" w:hAnsi="Times New Roman"/>
          <w:sz w:val="22"/>
          <w:szCs w:val="22"/>
        </w:rPr>
        <w:t>2407000320</w:t>
      </w:r>
      <w:r w:rsidR="009A64E6">
        <w:rPr>
          <w:rFonts w:ascii="Times New Roman" w:hAnsi="Times New Roman"/>
          <w:sz w:val="22"/>
          <w:szCs w:val="22"/>
        </w:rPr>
        <w:t>5</w:t>
      </w:r>
      <w:r w:rsidR="00AA3B31">
        <w:rPr>
          <w:rFonts w:ascii="Times New Roman" w:hAnsi="Times New Roman"/>
          <w:sz w:val="22"/>
          <w:szCs w:val="22"/>
        </w:rPr>
        <w:t>81</w:t>
      </w:r>
      <w:r w:rsidR="009A64E6">
        <w:rPr>
          <w:rFonts w:ascii="Times New Roman" w:hAnsi="Times New Roman"/>
          <w:sz w:val="22"/>
          <w:szCs w:val="22"/>
        </w:rPr>
        <w:t>7117</w:t>
      </w:r>
      <w:r w:rsidR="00577A3F">
        <w:rPr>
          <w:rFonts w:ascii="Times New Roman" w:hAnsi="Times New Roman"/>
          <w:sz w:val="22"/>
          <w:szCs w:val="22"/>
        </w:rPr>
        <w:t>.</w:t>
      </w:r>
    </w:p>
    <w:p w14:paraId="20403C6F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5B5B2732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52FB7DD5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151737F6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36CA9B3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15B0F4A2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0A59D0E" w14:textId="43EEF825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</w:t>
      </w:r>
      <w:r w:rsidR="005E115F">
        <w:rPr>
          <w:rFonts w:ascii="Times New Roman" w:hAnsi="Times New Roman"/>
          <w:sz w:val="22"/>
          <w:szCs w:val="22"/>
        </w:rPr>
        <w:t>OSTAVITI</w:t>
      </w:r>
      <w:r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2C86F063" w14:textId="22BFE9FE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</w:t>
      </w:r>
      <w:r w:rsidR="0080190E">
        <w:rPr>
          <w:rFonts w:ascii="Times New Roman" w:hAnsi="Times New Roman"/>
          <w:sz w:val="22"/>
          <w:szCs w:val="22"/>
        </w:rPr>
        <w:t>i</w:t>
      </w:r>
    </w:p>
    <w:p w14:paraId="4FC0D8AF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34459FCB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6E101000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942C75C" w14:textId="77777777" w:rsidR="00360A5E" w:rsidRDefault="00360A5E" w:rsidP="00360A5E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  Pismohrana</w:t>
      </w:r>
    </w:p>
    <w:p w14:paraId="55904C21" w14:textId="15A9A0D2" w:rsidR="006045E1" w:rsidRPr="008C75BE" w:rsidRDefault="00360A5E" w:rsidP="008C75BE">
      <w:p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FILLIN "Upisite datum..." \d </w:instrTex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9A64E6">
        <w:rPr>
          <w:rFonts w:ascii="Times New Roman" w:hAnsi="Times New Roman"/>
          <w:noProof/>
          <w:sz w:val="24"/>
          <w:szCs w:val="24"/>
        </w:rPr>
        <w:instrText>12.12.2025</w:instrTex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fldChar w:fldCharType="end"/>
      </w:r>
    </w:p>
    <w:sectPr w:rsidR="006045E1" w:rsidRPr="008C75BE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EAA48" w14:textId="77777777" w:rsidR="00DB5E3A" w:rsidRDefault="00DB5E3A">
      <w:r>
        <w:separator/>
      </w:r>
    </w:p>
  </w:endnote>
  <w:endnote w:type="continuationSeparator" w:id="0">
    <w:p w14:paraId="266A5395" w14:textId="77777777" w:rsidR="00DB5E3A" w:rsidRDefault="00DB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831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B69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B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DBC3EE4" wp14:editId="39C5A81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64F1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245E30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E231B7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3E0BC1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D9AB" w14:textId="77777777" w:rsidR="00DB5E3A" w:rsidRDefault="00DB5E3A">
      <w:r>
        <w:separator/>
      </w:r>
    </w:p>
  </w:footnote>
  <w:footnote w:type="continuationSeparator" w:id="0">
    <w:p w14:paraId="323AB85E" w14:textId="77777777" w:rsidR="00DB5E3A" w:rsidRDefault="00DB5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D75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AFF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6FD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A21A4FD" wp14:editId="57C3631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89B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46845B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F47F75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E9A24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943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5E"/>
    <w:rsid w:val="000101E7"/>
    <w:rsid w:val="00035E59"/>
    <w:rsid w:val="00061A33"/>
    <w:rsid w:val="00071382"/>
    <w:rsid w:val="000D06CD"/>
    <w:rsid w:val="000D7868"/>
    <w:rsid w:val="00115D93"/>
    <w:rsid w:val="00135CD6"/>
    <w:rsid w:val="001975B2"/>
    <w:rsid w:val="001B3621"/>
    <w:rsid w:val="001C2E0A"/>
    <w:rsid w:val="00212233"/>
    <w:rsid w:val="00233E7A"/>
    <w:rsid w:val="00291E89"/>
    <w:rsid w:val="002967C9"/>
    <w:rsid w:val="002D1854"/>
    <w:rsid w:val="002E5E6D"/>
    <w:rsid w:val="002F1F4E"/>
    <w:rsid w:val="002F7DDA"/>
    <w:rsid w:val="00331125"/>
    <w:rsid w:val="003407C1"/>
    <w:rsid w:val="00354DD0"/>
    <w:rsid w:val="00355ADA"/>
    <w:rsid w:val="00360A5E"/>
    <w:rsid w:val="003612D4"/>
    <w:rsid w:val="0037286F"/>
    <w:rsid w:val="003802BF"/>
    <w:rsid w:val="003852FC"/>
    <w:rsid w:val="00423226"/>
    <w:rsid w:val="00440EEA"/>
    <w:rsid w:val="00460795"/>
    <w:rsid w:val="004875BF"/>
    <w:rsid w:val="004B4B5A"/>
    <w:rsid w:val="004C759A"/>
    <w:rsid w:val="00527E1B"/>
    <w:rsid w:val="005651AC"/>
    <w:rsid w:val="00577A3F"/>
    <w:rsid w:val="005E115F"/>
    <w:rsid w:val="006045E1"/>
    <w:rsid w:val="00655BE0"/>
    <w:rsid w:val="00665609"/>
    <w:rsid w:val="006D79A4"/>
    <w:rsid w:val="006F67C0"/>
    <w:rsid w:val="007143DD"/>
    <w:rsid w:val="00762B28"/>
    <w:rsid w:val="00786ABA"/>
    <w:rsid w:val="007E3034"/>
    <w:rsid w:val="0080190E"/>
    <w:rsid w:val="00830BC8"/>
    <w:rsid w:val="00856BF5"/>
    <w:rsid w:val="00876864"/>
    <w:rsid w:val="008B7216"/>
    <w:rsid w:val="008C35E7"/>
    <w:rsid w:val="008C75BE"/>
    <w:rsid w:val="008E27CD"/>
    <w:rsid w:val="00927493"/>
    <w:rsid w:val="009A64E6"/>
    <w:rsid w:val="009F7B10"/>
    <w:rsid w:val="00A04AD1"/>
    <w:rsid w:val="00A23355"/>
    <w:rsid w:val="00A671B5"/>
    <w:rsid w:val="00A97417"/>
    <w:rsid w:val="00AA3B31"/>
    <w:rsid w:val="00AB0A18"/>
    <w:rsid w:val="00AB6E89"/>
    <w:rsid w:val="00AC706E"/>
    <w:rsid w:val="00AD1F6E"/>
    <w:rsid w:val="00AF4C44"/>
    <w:rsid w:val="00B01573"/>
    <w:rsid w:val="00B44773"/>
    <w:rsid w:val="00B77D3E"/>
    <w:rsid w:val="00B858AD"/>
    <w:rsid w:val="00BC0496"/>
    <w:rsid w:val="00BD04DE"/>
    <w:rsid w:val="00C04C61"/>
    <w:rsid w:val="00C33AEF"/>
    <w:rsid w:val="00C71727"/>
    <w:rsid w:val="00C72F1F"/>
    <w:rsid w:val="00C96BB0"/>
    <w:rsid w:val="00CE5993"/>
    <w:rsid w:val="00D03E59"/>
    <w:rsid w:val="00D03F7E"/>
    <w:rsid w:val="00D05A4A"/>
    <w:rsid w:val="00DA57F6"/>
    <w:rsid w:val="00DB5E3A"/>
    <w:rsid w:val="00DD44D5"/>
    <w:rsid w:val="00E00698"/>
    <w:rsid w:val="00E06227"/>
    <w:rsid w:val="00E21AB1"/>
    <w:rsid w:val="00E3221F"/>
    <w:rsid w:val="00E63E6D"/>
    <w:rsid w:val="00E807AE"/>
    <w:rsid w:val="00EA259E"/>
    <w:rsid w:val="00EB6D37"/>
    <w:rsid w:val="00ED76CA"/>
    <w:rsid w:val="00F201F6"/>
    <w:rsid w:val="00F64BE8"/>
    <w:rsid w:val="00F70EA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FC3B2B"/>
  <w15:chartTrackingRefBased/>
  <w15:docId w15:val="{C2406973-B739-454F-B448-61A82A38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0A5E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60A5E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27</cp:revision>
  <cp:lastPrinted>2025-11-13T08:16:00Z</cp:lastPrinted>
  <dcterms:created xsi:type="dcterms:W3CDTF">2023-09-18T12:19:00Z</dcterms:created>
  <dcterms:modified xsi:type="dcterms:W3CDTF">2025-12-12T13:20:00Z</dcterms:modified>
</cp:coreProperties>
</file>