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4583" w14:textId="77777777" w:rsidR="00AA7336" w:rsidRDefault="00AA7336" w:rsidP="00AA7336">
      <w:pPr>
        <w:rPr>
          <w:b/>
          <w:sz w:val="22"/>
          <w:szCs w:val="22"/>
          <w:lang w:eastAsia="hr-HR"/>
        </w:rPr>
      </w:pPr>
    </w:p>
    <w:p w14:paraId="0CFFAC80" w14:textId="6FBC424B" w:rsidR="00AA7336" w:rsidRPr="00AA7336" w:rsidRDefault="00DB6073" w:rsidP="00AA73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KLASA:</w:t>
      </w:r>
      <w:r>
        <w:rPr>
          <w:rFonts w:ascii="Times New Roman" w:hAnsi="Times New Roman"/>
          <w:sz w:val="22"/>
          <w:szCs w:val="22"/>
        </w:rPr>
        <w:tab/>
        <w:t>113-02/2</w:t>
      </w:r>
      <w:r w:rsidR="00B2365F">
        <w:rPr>
          <w:rFonts w:ascii="Times New Roman" w:hAnsi="Times New Roman"/>
          <w:sz w:val="22"/>
          <w:szCs w:val="22"/>
        </w:rPr>
        <w:t>5</w:t>
      </w:r>
      <w:r w:rsidR="00AA7336" w:rsidRPr="00AA7336">
        <w:rPr>
          <w:rFonts w:ascii="Times New Roman" w:hAnsi="Times New Roman"/>
          <w:sz w:val="22"/>
          <w:szCs w:val="22"/>
        </w:rPr>
        <w:t>-01/</w:t>
      </w:r>
      <w:r w:rsidR="006A2FBD">
        <w:rPr>
          <w:rFonts w:ascii="Times New Roman" w:hAnsi="Times New Roman"/>
          <w:sz w:val="22"/>
          <w:szCs w:val="22"/>
        </w:rPr>
        <w:t>05</w:t>
      </w:r>
      <w:r w:rsidR="00AA7336" w:rsidRPr="00AA7336">
        <w:rPr>
          <w:rFonts w:ascii="Times New Roman" w:hAnsi="Times New Roman"/>
          <w:sz w:val="22"/>
          <w:szCs w:val="22"/>
        </w:rPr>
        <w:fldChar w:fldCharType="begin"/>
      </w:r>
      <w:r w:rsidR="00AA7336" w:rsidRPr="00AA7336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="00AA7336" w:rsidRPr="00AA7336">
        <w:rPr>
          <w:rFonts w:ascii="Times New Roman" w:hAnsi="Times New Roman"/>
          <w:sz w:val="22"/>
          <w:szCs w:val="22"/>
        </w:rPr>
        <w:fldChar w:fldCharType="end"/>
      </w:r>
    </w:p>
    <w:p w14:paraId="4789725B" w14:textId="51259B12" w:rsidR="00AA7336" w:rsidRPr="00AA7336" w:rsidRDefault="00DB6073" w:rsidP="00AA73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URBROJ:</w:t>
      </w:r>
      <w:r>
        <w:rPr>
          <w:rFonts w:ascii="Times New Roman" w:hAnsi="Times New Roman"/>
          <w:sz w:val="22"/>
          <w:szCs w:val="22"/>
        </w:rPr>
        <w:tab/>
        <w:t>2117-</w:t>
      </w:r>
      <w:r w:rsidR="00064FF1">
        <w:rPr>
          <w:rFonts w:ascii="Times New Roman" w:hAnsi="Times New Roman"/>
          <w:sz w:val="22"/>
          <w:szCs w:val="22"/>
        </w:rPr>
        <w:t>03</w:t>
      </w:r>
      <w:r>
        <w:rPr>
          <w:rFonts w:ascii="Times New Roman" w:hAnsi="Times New Roman"/>
          <w:sz w:val="22"/>
          <w:szCs w:val="22"/>
        </w:rPr>
        <w:t>-2</w:t>
      </w:r>
      <w:r w:rsidR="00B2365F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-</w:t>
      </w:r>
      <w:r w:rsidR="004F6B84">
        <w:rPr>
          <w:rFonts w:ascii="Times New Roman" w:hAnsi="Times New Roman"/>
          <w:sz w:val="22"/>
          <w:szCs w:val="22"/>
        </w:rPr>
        <w:t>1</w:t>
      </w:r>
      <w:r w:rsidR="00AA7336" w:rsidRPr="00AA7336">
        <w:rPr>
          <w:rFonts w:ascii="Times New Roman" w:hAnsi="Times New Roman"/>
          <w:sz w:val="22"/>
          <w:szCs w:val="22"/>
        </w:rPr>
        <w:fldChar w:fldCharType="begin"/>
      </w:r>
      <w:r w:rsidR="00AA7336" w:rsidRPr="00AA7336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="00AA7336" w:rsidRPr="00AA7336">
        <w:rPr>
          <w:rFonts w:ascii="Times New Roman" w:hAnsi="Times New Roman"/>
          <w:sz w:val="22"/>
          <w:szCs w:val="22"/>
        </w:rPr>
        <w:fldChar w:fldCharType="end"/>
      </w:r>
    </w:p>
    <w:p w14:paraId="7EF4EE50" w14:textId="50FB71FA" w:rsidR="00AA7336" w:rsidRPr="00AA7336" w:rsidRDefault="00DB6073" w:rsidP="00AA73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Babino Polje, </w:t>
      </w:r>
      <w:r>
        <w:rPr>
          <w:rFonts w:ascii="Times New Roman" w:hAnsi="Times New Roman"/>
          <w:sz w:val="22"/>
          <w:szCs w:val="22"/>
        </w:rPr>
        <w:tab/>
      </w:r>
      <w:r w:rsidR="006A2FBD">
        <w:rPr>
          <w:rFonts w:ascii="Times New Roman" w:hAnsi="Times New Roman"/>
          <w:sz w:val="22"/>
          <w:szCs w:val="22"/>
        </w:rPr>
        <w:t>01.</w:t>
      </w:r>
      <w:r w:rsidR="00F22C45">
        <w:rPr>
          <w:rFonts w:ascii="Times New Roman" w:hAnsi="Times New Roman"/>
          <w:sz w:val="22"/>
          <w:szCs w:val="22"/>
        </w:rPr>
        <w:t>12</w:t>
      </w:r>
      <w:r>
        <w:rPr>
          <w:rFonts w:ascii="Times New Roman" w:hAnsi="Times New Roman"/>
          <w:sz w:val="22"/>
          <w:szCs w:val="22"/>
        </w:rPr>
        <w:t>.202</w:t>
      </w:r>
      <w:r w:rsidR="00B2365F">
        <w:rPr>
          <w:rFonts w:ascii="Times New Roman" w:hAnsi="Times New Roman"/>
          <w:sz w:val="22"/>
          <w:szCs w:val="22"/>
        </w:rPr>
        <w:t>5</w:t>
      </w:r>
      <w:r w:rsidR="00AA7336" w:rsidRPr="00AA7336">
        <w:rPr>
          <w:rFonts w:ascii="Times New Roman" w:hAnsi="Times New Roman"/>
          <w:sz w:val="22"/>
          <w:szCs w:val="22"/>
        </w:rPr>
        <w:t>.</w:t>
      </w:r>
    </w:p>
    <w:p w14:paraId="15676A6D" w14:textId="77777777" w:rsidR="00AA7336" w:rsidRPr="00AA7336" w:rsidRDefault="00AA7336" w:rsidP="00AA7336">
      <w:pPr>
        <w:rPr>
          <w:rFonts w:ascii="Times New Roman" w:hAnsi="Times New Roman"/>
          <w:sz w:val="22"/>
          <w:szCs w:val="22"/>
        </w:rPr>
      </w:pPr>
    </w:p>
    <w:p w14:paraId="3B6A98B6" w14:textId="29E66F91" w:rsidR="00AA7336" w:rsidRPr="00AA7336" w:rsidRDefault="00AA7336" w:rsidP="00AA733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A7336">
        <w:rPr>
          <w:rFonts w:ascii="Times New Roman" w:hAnsi="Times New Roman"/>
          <w:sz w:val="22"/>
          <w:szCs w:val="22"/>
        </w:rPr>
        <w:t xml:space="preserve">Temeljem </w:t>
      </w:r>
      <w:r w:rsidR="00814DA3">
        <w:rPr>
          <w:rFonts w:ascii="Times New Roman" w:hAnsi="Times New Roman"/>
          <w:sz w:val="22"/>
          <w:szCs w:val="22"/>
        </w:rPr>
        <w:t xml:space="preserve">članka 29. stavak 2. </w:t>
      </w:r>
      <w:r w:rsidR="00814DA3" w:rsidRPr="00AA7336">
        <w:rPr>
          <w:rFonts w:ascii="Times New Roman" w:hAnsi="Times New Roman"/>
          <w:sz w:val="22"/>
          <w:szCs w:val="22"/>
        </w:rPr>
        <w:t xml:space="preserve">Pravilnika o unutarnjem redu Jedinstvenog upravnog odjela Općine Mljet („Službeni glasnik Općine Mljet“ broj </w:t>
      </w:r>
      <w:r w:rsidR="00F22C45">
        <w:rPr>
          <w:rFonts w:ascii="Times New Roman" w:hAnsi="Times New Roman"/>
          <w:sz w:val="22"/>
          <w:szCs w:val="22"/>
        </w:rPr>
        <w:t>9</w:t>
      </w:r>
      <w:r w:rsidR="006801DB">
        <w:rPr>
          <w:rFonts w:ascii="Times New Roman" w:hAnsi="Times New Roman"/>
          <w:sz w:val="22"/>
          <w:szCs w:val="22"/>
        </w:rPr>
        <w:t>/2024</w:t>
      </w:r>
      <w:r w:rsidR="00814DA3">
        <w:rPr>
          <w:rFonts w:ascii="Times New Roman" w:hAnsi="Times New Roman"/>
          <w:sz w:val="22"/>
          <w:szCs w:val="22"/>
        </w:rPr>
        <w:t>) i</w:t>
      </w:r>
      <w:r w:rsidR="00814DA3" w:rsidRPr="00AA7336">
        <w:rPr>
          <w:rFonts w:ascii="Times New Roman" w:hAnsi="Times New Roman"/>
          <w:sz w:val="22"/>
          <w:szCs w:val="22"/>
        </w:rPr>
        <w:t xml:space="preserve"> </w:t>
      </w:r>
      <w:r w:rsidR="00DB6073">
        <w:rPr>
          <w:rFonts w:ascii="Times New Roman" w:hAnsi="Times New Roman"/>
          <w:sz w:val="22"/>
          <w:szCs w:val="22"/>
        </w:rPr>
        <w:t>članka 53. stavak 1. točka 30</w:t>
      </w:r>
      <w:r w:rsidRPr="00AA7336">
        <w:rPr>
          <w:rFonts w:ascii="Times New Roman" w:hAnsi="Times New Roman"/>
          <w:sz w:val="22"/>
          <w:szCs w:val="22"/>
        </w:rPr>
        <w:t xml:space="preserve">. Statuta Općine Mljet („Službeni </w:t>
      </w:r>
      <w:r w:rsidR="00DB6073">
        <w:rPr>
          <w:rFonts w:ascii="Times New Roman" w:hAnsi="Times New Roman"/>
          <w:sz w:val="22"/>
          <w:szCs w:val="22"/>
        </w:rPr>
        <w:t>glasnik Općine Mljet“ broj: 2/</w:t>
      </w:r>
      <w:r w:rsidR="00064FF1">
        <w:rPr>
          <w:rFonts w:ascii="Times New Roman" w:hAnsi="Times New Roman"/>
          <w:sz w:val="22"/>
          <w:szCs w:val="22"/>
        </w:rPr>
        <w:t>20</w:t>
      </w:r>
      <w:r w:rsidR="00DB6073">
        <w:rPr>
          <w:rFonts w:ascii="Times New Roman" w:hAnsi="Times New Roman"/>
          <w:sz w:val="22"/>
          <w:szCs w:val="22"/>
        </w:rPr>
        <w:t>21 i 5/</w:t>
      </w:r>
      <w:r w:rsidR="00064FF1">
        <w:rPr>
          <w:rFonts w:ascii="Times New Roman" w:hAnsi="Times New Roman"/>
          <w:sz w:val="22"/>
          <w:szCs w:val="22"/>
        </w:rPr>
        <w:t>20</w:t>
      </w:r>
      <w:r w:rsidR="00DB6073">
        <w:rPr>
          <w:rFonts w:ascii="Times New Roman" w:hAnsi="Times New Roman"/>
          <w:sz w:val="22"/>
          <w:szCs w:val="22"/>
        </w:rPr>
        <w:t>21-ispr.</w:t>
      </w:r>
      <w:r w:rsidRPr="00AA7336">
        <w:rPr>
          <w:rFonts w:ascii="Times New Roman" w:hAnsi="Times New Roman"/>
          <w:sz w:val="22"/>
          <w:szCs w:val="22"/>
        </w:rPr>
        <w:t xml:space="preserve">), a u skladu s odredbama Zakona o službenicima i namještenicima u lokalnoj i područnoj (regionalnoj) samoupravi („Narodne novine“ broj </w:t>
      </w:r>
      <w:r w:rsidR="00064FF1" w:rsidRPr="00165B5B">
        <w:rPr>
          <w:rFonts w:ascii="Times New Roman" w:hAnsi="Times New Roman"/>
          <w:sz w:val="22"/>
          <w:szCs w:val="22"/>
        </w:rPr>
        <w:t>86/08, 61/11, 4/18-Uredba i 112/19</w:t>
      </w:r>
      <w:r w:rsidRPr="00AA7336">
        <w:rPr>
          <w:rFonts w:ascii="Times New Roman" w:hAnsi="Times New Roman"/>
          <w:sz w:val="22"/>
          <w:szCs w:val="22"/>
        </w:rPr>
        <w:t>)</w:t>
      </w:r>
      <w:r w:rsidR="00814DA3">
        <w:rPr>
          <w:rFonts w:ascii="Times New Roman" w:hAnsi="Times New Roman"/>
          <w:sz w:val="22"/>
          <w:szCs w:val="22"/>
        </w:rPr>
        <w:t xml:space="preserve">, </w:t>
      </w:r>
      <w:r w:rsidRPr="00AA7336">
        <w:rPr>
          <w:rFonts w:ascii="Times New Roman" w:hAnsi="Times New Roman"/>
          <w:sz w:val="22"/>
          <w:szCs w:val="22"/>
        </w:rPr>
        <w:t xml:space="preserve">Općinski načelnik Općine Mljet dana </w:t>
      </w:r>
      <w:r w:rsidR="006A2FBD">
        <w:rPr>
          <w:rFonts w:ascii="Times New Roman" w:hAnsi="Times New Roman"/>
          <w:sz w:val="22"/>
          <w:szCs w:val="22"/>
        </w:rPr>
        <w:t xml:space="preserve">01. </w:t>
      </w:r>
      <w:r w:rsidR="00F22C45">
        <w:rPr>
          <w:rFonts w:ascii="Times New Roman" w:hAnsi="Times New Roman"/>
          <w:sz w:val="22"/>
          <w:szCs w:val="22"/>
        </w:rPr>
        <w:t>prosinca</w:t>
      </w:r>
      <w:r w:rsidR="00DB6073">
        <w:rPr>
          <w:rFonts w:ascii="Times New Roman" w:hAnsi="Times New Roman"/>
          <w:sz w:val="22"/>
          <w:szCs w:val="22"/>
        </w:rPr>
        <w:t xml:space="preserve"> 202</w:t>
      </w:r>
      <w:r w:rsidR="00B2365F">
        <w:rPr>
          <w:rFonts w:ascii="Times New Roman" w:hAnsi="Times New Roman"/>
          <w:sz w:val="22"/>
          <w:szCs w:val="22"/>
        </w:rPr>
        <w:t>5</w:t>
      </w:r>
      <w:r w:rsidRPr="00AA7336">
        <w:rPr>
          <w:rFonts w:ascii="Times New Roman" w:hAnsi="Times New Roman"/>
          <w:sz w:val="22"/>
          <w:szCs w:val="22"/>
        </w:rPr>
        <w:t>. godine donosi slijedeći</w:t>
      </w:r>
    </w:p>
    <w:p w14:paraId="0371520A" w14:textId="77777777" w:rsidR="00AA7336" w:rsidRPr="00AA7336" w:rsidRDefault="00AA7336" w:rsidP="00AA7336">
      <w:pPr>
        <w:jc w:val="both"/>
        <w:rPr>
          <w:rFonts w:ascii="Times New Roman" w:hAnsi="Times New Roman"/>
          <w:sz w:val="22"/>
          <w:szCs w:val="22"/>
        </w:rPr>
      </w:pPr>
    </w:p>
    <w:p w14:paraId="2D650DE5" w14:textId="77777777" w:rsidR="00AA7336" w:rsidRPr="00AA7336" w:rsidRDefault="00023043" w:rsidP="00AA7336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 L A N</w:t>
      </w:r>
    </w:p>
    <w:p w14:paraId="18D2CFE1" w14:textId="54590CC4" w:rsidR="000577F6" w:rsidRDefault="00AA7336" w:rsidP="00AA7336">
      <w:pPr>
        <w:jc w:val="center"/>
        <w:rPr>
          <w:rFonts w:ascii="Times New Roman" w:hAnsi="Times New Roman"/>
          <w:b/>
          <w:sz w:val="22"/>
          <w:szCs w:val="22"/>
        </w:rPr>
      </w:pPr>
      <w:r w:rsidRPr="00AA7336">
        <w:rPr>
          <w:rFonts w:ascii="Times New Roman" w:hAnsi="Times New Roman"/>
          <w:b/>
          <w:sz w:val="22"/>
          <w:szCs w:val="22"/>
        </w:rPr>
        <w:t>ko</w:t>
      </w:r>
      <w:r w:rsidR="004F6B84">
        <w:rPr>
          <w:rFonts w:ascii="Times New Roman" w:hAnsi="Times New Roman"/>
          <w:b/>
          <w:sz w:val="22"/>
          <w:szCs w:val="22"/>
        </w:rPr>
        <w:t xml:space="preserve">rištenja </w:t>
      </w:r>
      <w:r w:rsidR="00DB6073">
        <w:rPr>
          <w:rFonts w:ascii="Times New Roman" w:hAnsi="Times New Roman"/>
          <w:b/>
          <w:sz w:val="22"/>
          <w:szCs w:val="22"/>
        </w:rPr>
        <w:t xml:space="preserve">godišnjih odmora </w:t>
      </w:r>
      <w:r w:rsidRPr="00AA7336">
        <w:rPr>
          <w:rFonts w:ascii="Times New Roman" w:hAnsi="Times New Roman"/>
          <w:b/>
          <w:sz w:val="22"/>
          <w:szCs w:val="22"/>
        </w:rPr>
        <w:t xml:space="preserve">službenika i namještenika </w:t>
      </w:r>
    </w:p>
    <w:p w14:paraId="6A7D9B5D" w14:textId="28400894" w:rsidR="00AA7336" w:rsidRPr="00AA7336" w:rsidRDefault="00AA7336" w:rsidP="00AA7336">
      <w:pPr>
        <w:jc w:val="center"/>
        <w:rPr>
          <w:rFonts w:ascii="Times New Roman" w:hAnsi="Times New Roman"/>
          <w:b/>
          <w:sz w:val="22"/>
          <w:szCs w:val="22"/>
        </w:rPr>
      </w:pPr>
      <w:r w:rsidRPr="00AA7336">
        <w:rPr>
          <w:rFonts w:ascii="Times New Roman" w:hAnsi="Times New Roman"/>
          <w:b/>
          <w:sz w:val="22"/>
          <w:szCs w:val="22"/>
        </w:rPr>
        <w:t>Jedinstvenog upravnog odjela Općine Mljet</w:t>
      </w:r>
      <w:r w:rsidR="006A2FBD">
        <w:rPr>
          <w:rFonts w:ascii="Times New Roman" w:hAnsi="Times New Roman"/>
          <w:b/>
          <w:sz w:val="22"/>
          <w:szCs w:val="22"/>
        </w:rPr>
        <w:t xml:space="preserve"> </w:t>
      </w:r>
      <w:r w:rsidR="006A2FBD">
        <w:rPr>
          <w:rFonts w:ascii="Times New Roman" w:hAnsi="Times New Roman"/>
          <w:b/>
          <w:sz w:val="22"/>
          <w:szCs w:val="22"/>
        </w:rPr>
        <w:t>u 2026</w:t>
      </w:r>
      <w:r w:rsidR="006A2FBD" w:rsidRPr="00AA7336">
        <w:rPr>
          <w:rFonts w:ascii="Times New Roman" w:hAnsi="Times New Roman"/>
          <w:b/>
          <w:sz w:val="22"/>
          <w:szCs w:val="22"/>
        </w:rPr>
        <w:t>. godini</w:t>
      </w:r>
    </w:p>
    <w:p w14:paraId="6FBE3A90" w14:textId="5BDF592E" w:rsidR="00AA7336" w:rsidRPr="00AA7336" w:rsidRDefault="00C26AC9" w:rsidP="00AA7336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</w:t>
      </w:r>
      <w:r w:rsidR="006A2FBD">
        <w:rPr>
          <w:rFonts w:ascii="Times New Roman" w:hAnsi="Times New Roman"/>
          <w:b/>
          <w:sz w:val="22"/>
          <w:szCs w:val="22"/>
        </w:rPr>
        <w:t>297</w:t>
      </w:r>
      <w:r>
        <w:rPr>
          <w:rFonts w:ascii="Times New Roman" w:hAnsi="Times New Roman"/>
          <w:b/>
          <w:sz w:val="22"/>
          <w:szCs w:val="22"/>
        </w:rPr>
        <w:t>/202</w:t>
      </w:r>
      <w:r w:rsidR="00B2365F">
        <w:rPr>
          <w:rFonts w:ascii="Times New Roman" w:hAnsi="Times New Roman"/>
          <w:b/>
          <w:sz w:val="22"/>
          <w:szCs w:val="22"/>
        </w:rPr>
        <w:t>5</w:t>
      </w:r>
      <w:r w:rsidR="004F6B84">
        <w:rPr>
          <w:rFonts w:ascii="Times New Roman" w:hAnsi="Times New Roman"/>
          <w:b/>
          <w:sz w:val="22"/>
          <w:szCs w:val="22"/>
        </w:rPr>
        <w:t>-PAO</w:t>
      </w:r>
      <w:r w:rsidR="00AA7336" w:rsidRPr="00AA7336">
        <w:rPr>
          <w:rFonts w:ascii="Times New Roman" w:hAnsi="Times New Roman"/>
          <w:b/>
          <w:sz w:val="22"/>
          <w:szCs w:val="22"/>
        </w:rPr>
        <w:t>)</w:t>
      </w:r>
    </w:p>
    <w:p w14:paraId="6FD9A936" w14:textId="77777777" w:rsidR="00AA7336" w:rsidRPr="00AA7336" w:rsidRDefault="00AA7336" w:rsidP="00AA7336">
      <w:pPr>
        <w:jc w:val="both"/>
        <w:rPr>
          <w:rFonts w:ascii="Times New Roman" w:hAnsi="Times New Roman"/>
          <w:b/>
          <w:sz w:val="22"/>
          <w:szCs w:val="22"/>
        </w:rPr>
      </w:pPr>
    </w:p>
    <w:p w14:paraId="0C3D630C" w14:textId="77777777" w:rsidR="00AA7336" w:rsidRPr="00AA7336" w:rsidRDefault="00AA7336" w:rsidP="00AA7336">
      <w:pPr>
        <w:jc w:val="center"/>
        <w:rPr>
          <w:rFonts w:ascii="Times New Roman" w:hAnsi="Times New Roman"/>
          <w:b/>
          <w:sz w:val="22"/>
          <w:szCs w:val="22"/>
        </w:rPr>
      </w:pPr>
      <w:r w:rsidRPr="00AA7336">
        <w:rPr>
          <w:rFonts w:ascii="Times New Roman" w:hAnsi="Times New Roman"/>
          <w:b/>
          <w:sz w:val="22"/>
          <w:szCs w:val="22"/>
        </w:rPr>
        <w:t>Točka 1.</w:t>
      </w:r>
    </w:p>
    <w:p w14:paraId="2A0D8287" w14:textId="490D0C38" w:rsidR="00AA7336" w:rsidRPr="00AA7336" w:rsidRDefault="00023043" w:rsidP="00AA73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Utvrđuje se P</w:t>
      </w:r>
      <w:r w:rsidR="00AA7336" w:rsidRPr="00AA7336">
        <w:rPr>
          <w:rFonts w:ascii="Times New Roman" w:hAnsi="Times New Roman"/>
          <w:sz w:val="22"/>
          <w:szCs w:val="22"/>
        </w:rPr>
        <w:t>lan ko</w:t>
      </w:r>
      <w:r w:rsidR="000577F6">
        <w:rPr>
          <w:rFonts w:ascii="Times New Roman" w:hAnsi="Times New Roman"/>
          <w:sz w:val="22"/>
          <w:szCs w:val="22"/>
        </w:rPr>
        <w:t xml:space="preserve">rištenja godišnjih </w:t>
      </w:r>
      <w:r w:rsidR="00DB6073">
        <w:rPr>
          <w:rFonts w:ascii="Times New Roman" w:hAnsi="Times New Roman"/>
          <w:sz w:val="22"/>
          <w:szCs w:val="22"/>
        </w:rPr>
        <w:t>odmora u 202</w:t>
      </w:r>
      <w:r w:rsidR="00B2365F">
        <w:rPr>
          <w:rFonts w:ascii="Times New Roman" w:hAnsi="Times New Roman"/>
          <w:sz w:val="22"/>
          <w:szCs w:val="22"/>
        </w:rPr>
        <w:t>6</w:t>
      </w:r>
      <w:r w:rsidR="00AA7336" w:rsidRPr="00AA7336">
        <w:rPr>
          <w:rFonts w:ascii="Times New Roman" w:hAnsi="Times New Roman"/>
          <w:sz w:val="22"/>
          <w:szCs w:val="22"/>
        </w:rPr>
        <w:t>. godini  službenika i namještenika Jedinstvenog upravnog odjela Općine Mljet (nastavno: Plan) kako slijedi:</w:t>
      </w:r>
    </w:p>
    <w:p w14:paraId="63552D3D" w14:textId="77777777" w:rsidR="00AA7336" w:rsidRPr="00AA7336" w:rsidRDefault="00AA7336" w:rsidP="00AA7336">
      <w:pPr>
        <w:rPr>
          <w:rFonts w:ascii="Times New Roman" w:hAnsi="Times New Roman"/>
          <w:b/>
          <w:sz w:val="22"/>
          <w:szCs w:val="22"/>
        </w:rPr>
      </w:pPr>
    </w:p>
    <w:p w14:paraId="55B55FD7" w14:textId="77777777" w:rsidR="00AA7336" w:rsidRPr="00AA7336" w:rsidRDefault="00AA7336" w:rsidP="00AA7336">
      <w:pPr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0"/>
        <w:gridCol w:w="2560"/>
        <w:gridCol w:w="1081"/>
        <w:gridCol w:w="2173"/>
        <w:gridCol w:w="2268"/>
      </w:tblGrid>
      <w:tr w:rsidR="004267F3" w:rsidRPr="00AA7336" w14:paraId="4FC91979" w14:textId="77777777" w:rsidTr="000956F2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9D6A" w14:textId="77777777" w:rsidR="00AA7336" w:rsidRPr="00AA7336" w:rsidRDefault="00AA7336" w:rsidP="00216AA8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Ime i prezime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AAF9" w14:textId="77777777" w:rsidR="00AA7336" w:rsidRPr="00AA7336" w:rsidRDefault="00AA7336" w:rsidP="00216AA8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 xml:space="preserve">Poslovi i zadaće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E686" w14:textId="77777777" w:rsidR="00AA7336" w:rsidRPr="00AA7336" w:rsidRDefault="00AA7336" w:rsidP="00216AA8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Broj dana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9B3C" w14:textId="77777777" w:rsidR="00AA7336" w:rsidRPr="00AA7336" w:rsidRDefault="00AA7336" w:rsidP="00216AA8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1. razdoblje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56F6" w14:textId="77777777" w:rsidR="00AA7336" w:rsidRPr="00AA7336" w:rsidRDefault="00AA7336" w:rsidP="00216AA8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2. razdoblje</w:t>
            </w:r>
          </w:p>
        </w:tc>
      </w:tr>
      <w:tr w:rsidR="000956F2" w:rsidRPr="00AA7336" w14:paraId="2CC76BD0" w14:textId="77777777" w:rsidTr="000956F2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0554" w14:textId="77777777" w:rsidR="000956F2" w:rsidRPr="00AA7336" w:rsidRDefault="000956F2" w:rsidP="000956F2">
            <w:pPr>
              <w:jc w:val="both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sz w:val="22"/>
                <w:szCs w:val="22"/>
                <w:lang w:eastAsia="hr-HR"/>
              </w:rPr>
              <w:t>Dragec Levak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6791" w14:textId="77777777" w:rsidR="000956F2" w:rsidRPr="00AA7336" w:rsidRDefault="000956F2" w:rsidP="000956F2">
            <w:pPr>
              <w:jc w:val="both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sz w:val="22"/>
                <w:szCs w:val="22"/>
                <w:lang w:eastAsia="hr-HR"/>
              </w:rPr>
              <w:t>Pročelnik JUO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0FDA" w14:textId="77777777" w:rsidR="000956F2" w:rsidRPr="00AA7336" w:rsidRDefault="000956F2" w:rsidP="000956F2">
            <w:pPr>
              <w:jc w:val="center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E06E" w14:textId="61BCC9CD" w:rsidR="00DB6073" w:rsidRDefault="008566C4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3</w:t>
            </w:r>
            <w:r w:rsidR="00DB6073">
              <w:rPr>
                <w:rFonts w:ascii="Times New Roman" w:hAnsi="Times New Roman"/>
                <w:sz w:val="22"/>
                <w:szCs w:val="22"/>
                <w:lang w:eastAsia="hr-HR"/>
              </w:rPr>
              <w:t>2 dana</w:t>
            </w:r>
          </w:p>
          <w:p w14:paraId="3D1CCBAE" w14:textId="4AE3B24C" w:rsidR="000956F2" w:rsidRPr="00AA7336" w:rsidRDefault="008566C4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28. kolovoza</w:t>
            </w:r>
            <w:r w:rsidR="00DB6073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 do</w:t>
            </w:r>
            <w:r w:rsidR="00C12AA1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12</w:t>
            </w:r>
            <w:r w:rsidR="00C12AA1">
              <w:rPr>
                <w:rFonts w:ascii="Times New Roman" w:hAnsi="Times New Roman"/>
                <w:sz w:val="22"/>
                <w:szCs w:val="22"/>
                <w:lang w:eastAsia="hr-HR"/>
              </w:rPr>
              <w:t>. listopada 202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 w:rsidR="00C12AA1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. godine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6BE7" w14:textId="0B8A2C70" w:rsidR="00C12AA1" w:rsidRPr="00AA7336" w:rsidRDefault="00C12AA1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</w:p>
        </w:tc>
      </w:tr>
      <w:tr w:rsidR="000956F2" w:rsidRPr="00AA7336" w14:paraId="1B2E413E" w14:textId="77777777" w:rsidTr="000956F2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D374" w14:textId="77777777" w:rsidR="000956F2" w:rsidRPr="00AA7336" w:rsidRDefault="000956F2" w:rsidP="000956F2">
            <w:pPr>
              <w:jc w:val="both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sz w:val="22"/>
                <w:szCs w:val="22"/>
                <w:lang w:eastAsia="hr-HR"/>
              </w:rPr>
              <w:t>Antonia Nusskern Lazo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D2B8" w14:textId="77777777" w:rsidR="000956F2" w:rsidRPr="00AA7336" w:rsidRDefault="000956F2" w:rsidP="000956F2">
            <w:pPr>
              <w:jc w:val="both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sz w:val="22"/>
                <w:szCs w:val="22"/>
                <w:lang w:eastAsia="hr-HR"/>
              </w:rPr>
              <w:t>Administrativni referent – komunalni redar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 – Viši referent za komunalne poslove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C4EB" w14:textId="0A47CCAE" w:rsidR="000956F2" w:rsidRPr="00AA7336" w:rsidRDefault="000956F2" w:rsidP="000956F2">
            <w:pPr>
              <w:jc w:val="center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sz w:val="22"/>
                <w:szCs w:val="22"/>
                <w:lang w:eastAsia="hr-HR"/>
              </w:rPr>
              <w:t>2</w:t>
            </w:r>
            <w:r w:rsidR="00B2365F">
              <w:rPr>
                <w:rFonts w:ascii="Times New Roman" w:hAnsi="Times New Roman"/>
                <w:sz w:val="22"/>
                <w:szCs w:val="22"/>
                <w:lang w:eastAsia="hr-HR"/>
              </w:rPr>
              <w:t>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50AD" w14:textId="3B913046" w:rsidR="000956F2" w:rsidRDefault="001D459C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9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 dana </w:t>
            </w:r>
          </w:p>
          <w:p w14:paraId="1EEBC681" w14:textId="64F9A0FE" w:rsidR="001D459C" w:rsidRPr="00AA7336" w:rsidRDefault="001D459C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3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srpnja do 0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kolovoza 202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godine – na posao 0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7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kolovoza 202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godine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0B8B" w14:textId="77777777" w:rsidR="00C12AA1" w:rsidRDefault="00C12AA1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10 dana</w:t>
            </w:r>
          </w:p>
          <w:p w14:paraId="4C66B4AD" w14:textId="7EB7D49D" w:rsidR="000956F2" w:rsidRPr="00AA7336" w:rsidRDefault="00327C1C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23. prosinca 202</w:t>
            </w:r>
            <w:r w:rsidR="006A2FBD"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godine do 0</w:t>
            </w:r>
            <w:r w:rsidR="006A2FBD">
              <w:rPr>
                <w:rFonts w:ascii="Times New Roman" w:hAnsi="Times New Roman"/>
                <w:sz w:val="22"/>
                <w:szCs w:val="22"/>
                <w:lang w:eastAsia="hr-HR"/>
              </w:rPr>
              <w:t>8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siječnja 202</w:t>
            </w:r>
            <w:r w:rsidR="006A2FBD">
              <w:rPr>
                <w:rFonts w:ascii="Times New Roman" w:hAnsi="Times New Roman"/>
                <w:sz w:val="22"/>
                <w:szCs w:val="22"/>
                <w:lang w:eastAsia="hr-HR"/>
              </w:rPr>
              <w:t>7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godine – na posao 1</w:t>
            </w:r>
            <w:r w:rsidR="006A2FBD">
              <w:rPr>
                <w:rFonts w:ascii="Times New Roman" w:hAnsi="Times New Roman"/>
                <w:sz w:val="22"/>
                <w:szCs w:val="22"/>
                <w:lang w:eastAsia="hr-HR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siječnja 202</w:t>
            </w:r>
            <w:r w:rsidR="006A2FBD">
              <w:rPr>
                <w:rFonts w:ascii="Times New Roman" w:hAnsi="Times New Roman"/>
                <w:sz w:val="22"/>
                <w:szCs w:val="22"/>
                <w:lang w:eastAsia="hr-HR"/>
              </w:rPr>
              <w:t>7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godine</w:t>
            </w:r>
          </w:p>
        </w:tc>
      </w:tr>
      <w:tr w:rsidR="00F93319" w:rsidRPr="00AA7336" w14:paraId="2CB4809A" w14:textId="77777777" w:rsidTr="000956F2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F796" w14:textId="77777777" w:rsidR="00F93319" w:rsidRPr="00AA7336" w:rsidRDefault="00F93319" w:rsidP="000956F2">
            <w:pPr>
              <w:jc w:val="both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Josipa Bušurelo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EDC4" w14:textId="77777777" w:rsidR="00F93319" w:rsidRPr="00AA7336" w:rsidRDefault="00F93319" w:rsidP="000956F2">
            <w:pPr>
              <w:jc w:val="both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707874">
              <w:rPr>
                <w:rFonts w:ascii="Times New Roman" w:hAnsi="Times New Roman"/>
                <w:color w:val="231F20"/>
                <w:sz w:val="22"/>
                <w:szCs w:val="22"/>
              </w:rPr>
              <w:t xml:space="preserve">Viši referent </w:t>
            </w:r>
            <w:r w:rsidRPr="00707874">
              <w:rPr>
                <w:rFonts w:ascii="Times New Roman" w:hAnsi="Times New Roman"/>
                <w:sz w:val="22"/>
                <w:szCs w:val="22"/>
              </w:rPr>
              <w:t>za upravne, društvene i druge poslove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3B7C" w14:textId="0328F9C4" w:rsidR="00F93319" w:rsidRDefault="00DB6073" w:rsidP="000956F2">
            <w:pPr>
              <w:jc w:val="center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2</w:t>
            </w:r>
            <w:r w:rsidR="00B2365F">
              <w:rPr>
                <w:rFonts w:ascii="Times New Roman" w:hAnsi="Times New Roman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0899" w14:textId="01112DB1" w:rsidR="00DB6073" w:rsidRDefault="00012619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 w:rsidR="00DB6073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 dana</w:t>
            </w:r>
          </w:p>
          <w:p w14:paraId="3BE0AC6D" w14:textId="4884DE6E" w:rsidR="00F93319" w:rsidRDefault="00651ACB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5</w:t>
            </w:r>
            <w:r w:rsidR="00DB6073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. lipnja do </w:t>
            </w:r>
            <w:r w:rsidR="00327C1C">
              <w:rPr>
                <w:rFonts w:ascii="Times New Roman" w:hAnsi="Times New Roman"/>
                <w:sz w:val="22"/>
                <w:szCs w:val="22"/>
                <w:lang w:eastAsia="hr-HR"/>
              </w:rPr>
              <w:t>0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 w:rsidR="00DB6073">
              <w:rPr>
                <w:rFonts w:ascii="Times New Roman" w:hAnsi="Times New Roman"/>
                <w:sz w:val="22"/>
                <w:szCs w:val="22"/>
                <w:lang w:eastAsia="hr-HR"/>
              </w:rPr>
              <w:t>. srpnja 202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 w:rsidR="00DB6073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. godine – na posao </w:t>
            </w:r>
            <w:r w:rsidR="00327C1C">
              <w:rPr>
                <w:rFonts w:ascii="Times New Roman" w:hAnsi="Times New Roman"/>
                <w:sz w:val="22"/>
                <w:szCs w:val="22"/>
                <w:lang w:eastAsia="hr-HR"/>
              </w:rPr>
              <w:t>0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7</w:t>
            </w:r>
            <w:r w:rsidR="00DB6073">
              <w:rPr>
                <w:rFonts w:ascii="Times New Roman" w:hAnsi="Times New Roman"/>
                <w:sz w:val="22"/>
                <w:szCs w:val="22"/>
                <w:lang w:eastAsia="hr-HR"/>
              </w:rPr>
              <w:t>. srpnja 202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 w:rsidR="00DB6073">
              <w:rPr>
                <w:rFonts w:ascii="Times New Roman" w:hAnsi="Times New Roman"/>
                <w:sz w:val="22"/>
                <w:szCs w:val="22"/>
                <w:lang w:eastAsia="hr-HR"/>
              </w:rPr>
              <w:t>. godine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9915" w14:textId="7D4CC688" w:rsidR="00012619" w:rsidRDefault="00327C1C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7</w:t>
            </w:r>
            <w:r w:rsidR="00012619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 dana</w:t>
            </w:r>
          </w:p>
          <w:p w14:paraId="7D54790A" w14:textId="425B001E" w:rsidR="00F93319" w:rsidRDefault="00651ACB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23. prosinca 202</w:t>
            </w:r>
            <w:r w:rsidR="006A2FBD"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godine do 0</w:t>
            </w:r>
            <w:r w:rsidR="006A2FBD">
              <w:rPr>
                <w:rFonts w:ascii="Times New Roman" w:hAnsi="Times New Roman"/>
                <w:sz w:val="22"/>
                <w:szCs w:val="22"/>
                <w:lang w:eastAsia="hr-HR"/>
              </w:rPr>
              <w:t>5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siječnja 202</w:t>
            </w:r>
            <w:r w:rsidR="006A2FBD">
              <w:rPr>
                <w:rFonts w:ascii="Times New Roman" w:hAnsi="Times New Roman"/>
                <w:sz w:val="22"/>
                <w:szCs w:val="22"/>
                <w:lang w:eastAsia="hr-HR"/>
              </w:rPr>
              <w:t>7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godine – na posao 0</w:t>
            </w:r>
            <w:r w:rsidR="00327C1C">
              <w:rPr>
                <w:rFonts w:ascii="Times New Roman" w:hAnsi="Times New Roman"/>
                <w:sz w:val="22"/>
                <w:szCs w:val="22"/>
                <w:lang w:eastAsia="hr-HR"/>
              </w:rPr>
              <w:t>7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siječnja 202</w:t>
            </w:r>
            <w:r w:rsidR="006A2FBD">
              <w:rPr>
                <w:rFonts w:ascii="Times New Roman" w:hAnsi="Times New Roman"/>
                <w:sz w:val="22"/>
                <w:szCs w:val="22"/>
                <w:lang w:eastAsia="hr-HR"/>
              </w:rPr>
              <w:t>7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. godine</w:t>
            </w:r>
          </w:p>
        </w:tc>
      </w:tr>
      <w:tr w:rsidR="000956F2" w:rsidRPr="00AA7336" w14:paraId="47817D03" w14:textId="77777777" w:rsidTr="000956F2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531D" w14:textId="77777777" w:rsidR="000956F2" w:rsidRPr="00AA7336" w:rsidRDefault="00F93319" w:rsidP="000956F2">
            <w:pPr>
              <w:jc w:val="both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Marijana Marković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37BC" w14:textId="77777777" w:rsidR="000956F2" w:rsidRPr="00AA7336" w:rsidRDefault="000956F2" w:rsidP="000956F2">
            <w:pPr>
              <w:jc w:val="both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sz w:val="22"/>
                <w:szCs w:val="22"/>
                <w:lang w:eastAsia="hr-HR"/>
              </w:rPr>
              <w:t>Čistač – dostavljač - uslužitelj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E39E" w14:textId="3B0D6506" w:rsidR="000956F2" w:rsidRPr="00AA7336" w:rsidRDefault="000956F2" w:rsidP="000956F2">
            <w:pPr>
              <w:jc w:val="center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AA7336">
              <w:rPr>
                <w:rFonts w:ascii="Times New Roman" w:hAnsi="Times New Roman"/>
                <w:sz w:val="22"/>
                <w:szCs w:val="22"/>
                <w:lang w:eastAsia="hr-HR"/>
              </w:rPr>
              <w:t>2</w:t>
            </w:r>
            <w:r w:rsidR="00B2365F">
              <w:rPr>
                <w:rFonts w:ascii="Times New Roman" w:hAnsi="Times New Roman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E057" w14:textId="7B252812" w:rsidR="000956F2" w:rsidRDefault="001D459C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</w:t>
            </w:r>
            <w:r w:rsidR="008566C4">
              <w:rPr>
                <w:rFonts w:ascii="Times New Roman" w:hAnsi="Times New Roman"/>
                <w:sz w:val="22"/>
                <w:szCs w:val="22"/>
                <w:lang w:eastAsia="hr-HR"/>
              </w:rPr>
              <w:t>4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 dana</w:t>
            </w:r>
          </w:p>
          <w:p w14:paraId="6C644F6E" w14:textId="1DCE3674" w:rsidR="001D459C" w:rsidRPr="00AA7336" w:rsidRDefault="008566C4" w:rsidP="00687F7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27</w:t>
            </w:r>
            <w:r w:rsidR="00012619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. srpnja </w:t>
            </w:r>
            <w:r w:rsidR="00C26AC9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do 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13</w:t>
            </w:r>
            <w:r w:rsidR="00C26AC9">
              <w:rPr>
                <w:rFonts w:ascii="Times New Roman" w:hAnsi="Times New Roman"/>
                <w:sz w:val="22"/>
                <w:szCs w:val="22"/>
                <w:lang w:eastAsia="hr-HR"/>
              </w:rPr>
              <w:t>. kolovoza 202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 w:rsidR="00C26AC9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. godine – na posao 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14</w:t>
            </w:r>
            <w:r w:rsidR="00C26AC9">
              <w:rPr>
                <w:rFonts w:ascii="Times New Roman" w:hAnsi="Times New Roman"/>
                <w:sz w:val="22"/>
                <w:szCs w:val="22"/>
                <w:lang w:eastAsia="hr-HR"/>
              </w:rPr>
              <w:t>. kolovoza 202</w:t>
            </w: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6</w:t>
            </w:r>
            <w:r w:rsidR="00C26AC9">
              <w:rPr>
                <w:rFonts w:ascii="Times New Roman" w:hAnsi="Times New Roman"/>
                <w:sz w:val="22"/>
                <w:szCs w:val="22"/>
                <w:lang w:eastAsia="hr-HR"/>
              </w:rPr>
              <w:t>. godine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AA3B" w14:textId="77777777" w:rsidR="006A2FBD" w:rsidRDefault="006A2FBD" w:rsidP="006A2FBD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10 dana</w:t>
            </w:r>
          </w:p>
          <w:p w14:paraId="6E68DA09" w14:textId="08FF9A50" w:rsidR="001D459C" w:rsidRPr="00AA7336" w:rsidRDefault="006A2FBD" w:rsidP="006A2FBD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23. prosinca 2026. godine do 08. siječnja 2027. godine – na posao 11. siječnja 2027. godine</w:t>
            </w:r>
          </w:p>
        </w:tc>
      </w:tr>
    </w:tbl>
    <w:p w14:paraId="67BA4EB8" w14:textId="77777777" w:rsidR="00AA7336" w:rsidRPr="00AA7336" w:rsidRDefault="00AA7336" w:rsidP="005F621F">
      <w:pPr>
        <w:rPr>
          <w:rFonts w:ascii="Times New Roman" w:hAnsi="Times New Roman"/>
          <w:b/>
          <w:sz w:val="22"/>
          <w:szCs w:val="22"/>
        </w:rPr>
      </w:pPr>
    </w:p>
    <w:p w14:paraId="18DF0E6D" w14:textId="77777777" w:rsidR="00DF79A8" w:rsidRDefault="00DF79A8" w:rsidP="006801DB">
      <w:pPr>
        <w:jc w:val="center"/>
        <w:rPr>
          <w:rFonts w:ascii="Times New Roman" w:hAnsi="Times New Roman"/>
          <w:b/>
          <w:sz w:val="22"/>
          <w:szCs w:val="22"/>
        </w:rPr>
      </w:pPr>
    </w:p>
    <w:p w14:paraId="2E73177C" w14:textId="7C20FEE2" w:rsidR="00AA7336" w:rsidRPr="00AA7336" w:rsidRDefault="00AA7336" w:rsidP="006801DB">
      <w:pPr>
        <w:jc w:val="center"/>
        <w:rPr>
          <w:rFonts w:ascii="Times New Roman" w:hAnsi="Times New Roman"/>
          <w:b/>
          <w:sz w:val="22"/>
          <w:szCs w:val="22"/>
        </w:rPr>
      </w:pPr>
      <w:r w:rsidRPr="00AA7336">
        <w:rPr>
          <w:rFonts w:ascii="Times New Roman" w:hAnsi="Times New Roman"/>
          <w:b/>
          <w:sz w:val="22"/>
          <w:szCs w:val="22"/>
        </w:rPr>
        <w:lastRenderedPageBreak/>
        <w:t>Točka 2.</w:t>
      </w:r>
    </w:p>
    <w:p w14:paraId="1058AE64" w14:textId="77777777" w:rsidR="00AA7336" w:rsidRPr="00AA7336" w:rsidRDefault="00AA7336" w:rsidP="00AA7336">
      <w:pPr>
        <w:jc w:val="both"/>
        <w:rPr>
          <w:rFonts w:ascii="Times New Roman" w:hAnsi="Times New Roman"/>
          <w:sz w:val="22"/>
          <w:szCs w:val="22"/>
        </w:rPr>
      </w:pPr>
      <w:r w:rsidRPr="00AA7336">
        <w:rPr>
          <w:rFonts w:ascii="Times New Roman" w:hAnsi="Times New Roman"/>
          <w:sz w:val="22"/>
          <w:szCs w:val="22"/>
        </w:rPr>
        <w:tab/>
        <w:t>U skladu s točkom 1. ovog Plana izdat će se pojedinačna rješenja o korištenju godišnjeg odmora</w:t>
      </w:r>
      <w:r w:rsidR="00012619">
        <w:rPr>
          <w:rFonts w:ascii="Times New Roman" w:hAnsi="Times New Roman"/>
          <w:sz w:val="22"/>
          <w:szCs w:val="22"/>
        </w:rPr>
        <w:t>, najkasnije prije početka korištenja godišnjeg odmora</w:t>
      </w:r>
      <w:r w:rsidR="005F621F">
        <w:rPr>
          <w:rFonts w:ascii="Times New Roman" w:hAnsi="Times New Roman"/>
          <w:sz w:val="22"/>
          <w:szCs w:val="22"/>
        </w:rPr>
        <w:t>.</w:t>
      </w:r>
      <w:r w:rsidRPr="00AA7336">
        <w:rPr>
          <w:rFonts w:ascii="Times New Roman" w:hAnsi="Times New Roman"/>
          <w:sz w:val="22"/>
          <w:szCs w:val="22"/>
        </w:rPr>
        <w:t xml:space="preserve"> </w:t>
      </w:r>
    </w:p>
    <w:p w14:paraId="3526EA9A" w14:textId="77777777" w:rsidR="00AA7336" w:rsidRPr="00AA7336" w:rsidRDefault="00AA7336" w:rsidP="00AA7336">
      <w:pPr>
        <w:jc w:val="both"/>
        <w:rPr>
          <w:rFonts w:ascii="Times New Roman" w:hAnsi="Times New Roman"/>
          <w:sz w:val="22"/>
          <w:szCs w:val="22"/>
        </w:rPr>
      </w:pPr>
    </w:p>
    <w:p w14:paraId="3102D93B" w14:textId="342687C0" w:rsidR="00AA7336" w:rsidRPr="00AA7336" w:rsidRDefault="00AA7336" w:rsidP="00AA7336">
      <w:pPr>
        <w:jc w:val="center"/>
        <w:rPr>
          <w:rFonts w:ascii="Times New Roman" w:hAnsi="Times New Roman"/>
          <w:b/>
          <w:sz w:val="22"/>
          <w:szCs w:val="22"/>
        </w:rPr>
      </w:pPr>
      <w:r w:rsidRPr="00AA7336">
        <w:rPr>
          <w:rFonts w:ascii="Times New Roman" w:hAnsi="Times New Roman"/>
          <w:b/>
          <w:sz w:val="22"/>
          <w:szCs w:val="22"/>
        </w:rPr>
        <w:t xml:space="preserve">Točka </w:t>
      </w:r>
      <w:r w:rsidR="006801DB">
        <w:rPr>
          <w:rFonts w:ascii="Times New Roman" w:hAnsi="Times New Roman"/>
          <w:b/>
          <w:sz w:val="22"/>
          <w:szCs w:val="22"/>
        </w:rPr>
        <w:t>3</w:t>
      </w:r>
      <w:r w:rsidRPr="00AA7336">
        <w:rPr>
          <w:rFonts w:ascii="Times New Roman" w:hAnsi="Times New Roman"/>
          <w:b/>
          <w:sz w:val="22"/>
          <w:szCs w:val="22"/>
        </w:rPr>
        <w:t>.</w:t>
      </w:r>
    </w:p>
    <w:p w14:paraId="55548A9E" w14:textId="09762D08" w:rsidR="00AA7336" w:rsidRDefault="00AA7336" w:rsidP="00AA7336">
      <w:pPr>
        <w:jc w:val="both"/>
        <w:rPr>
          <w:rFonts w:ascii="Times New Roman" w:hAnsi="Times New Roman"/>
          <w:sz w:val="22"/>
          <w:szCs w:val="22"/>
        </w:rPr>
      </w:pPr>
      <w:r w:rsidRPr="00AA7336">
        <w:rPr>
          <w:rFonts w:ascii="Times New Roman" w:hAnsi="Times New Roman"/>
          <w:sz w:val="22"/>
          <w:szCs w:val="22"/>
        </w:rPr>
        <w:tab/>
        <w:t>Ovaj Plan stupa na snagu danom donošenja</w:t>
      </w:r>
      <w:r w:rsidR="00B2365F">
        <w:rPr>
          <w:rFonts w:ascii="Times New Roman" w:hAnsi="Times New Roman"/>
          <w:sz w:val="22"/>
          <w:szCs w:val="22"/>
        </w:rPr>
        <w:t xml:space="preserve"> i objavljuje se u „Službenom glasniku Općine Mljet“</w:t>
      </w:r>
      <w:r w:rsidRPr="00AA7336">
        <w:rPr>
          <w:rFonts w:ascii="Times New Roman" w:hAnsi="Times New Roman"/>
          <w:sz w:val="22"/>
          <w:szCs w:val="22"/>
        </w:rPr>
        <w:t>, te se unosi u propisane registre i objavljuje u skladu sa Zakonom o pravu na pristup informacijama (Narodne novine broj: 25/13</w:t>
      </w:r>
      <w:r w:rsidR="00012619">
        <w:rPr>
          <w:rFonts w:ascii="Times New Roman" w:hAnsi="Times New Roman"/>
          <w:sz w:val="22"/>
          <w:szCs w:val="22"/>
        </w:rPr>
        <w:t>,</w:t>
      </w:r>
      <w:r w:rsidRPr="00AA7336">
        <w:rPr>
          <w:rFonts w:ascii="Times New Roman" w:hAnsi="Times New Roman"/>
          <w:sz w:val="22"/>
          <w:szCs w:val="22"/>
        </w:rPr>
        <w:t xml:space="preserve"> 85/1</w:t>
      </w:r>
      <w:r w:rsidR="00012619">
        <w:rPr>
          <w:rFonts w:ascii="Times New Roman" w:hAnsi="Times New Roman"/>
          <w:sz w:val="22"/>
          <w:szCs w:val="22"/>
        </w:rPr>
        <w:t>5 i 69/22</w:t>
      </w:r>
      <w:r w:rsidRPr="00AA7336">
        <w:rPr>
          <w:rFonts w:ascii="Times New Roman" w:hAnsi="Times New Roman"/>
          <w:sz w:val="22"/>
          <w:szCs w:val="22"/>
        </w:rPr>
        <w:t>) i općim aktima Općine Mljet.</w:t>
      </w:r>
    </w:p>
    <w:p w14:paraId="2756B59A" w14:textId="77777777" w:rsidR="005F621F" w:rsidRDefault="005F621F" w:rsidP="00AA7336">
      <w:pPr>
        <w:jc w:val="both"/>
        <w:rPr>
          <w:rFonts w:ascii="Times New Roman" w:hAnsi="Times New Roman"/>
          <w:sz w:val="22"/>
          <w:szCs w:val="22"/>
        </w:rPr>
      </w:pPr>
    </w:p>
    <w:p w14:paraId="4481A57E" w14:textId="77777777" w:rsidR="005F621F" w:rsidRDefault="005F621F" w:rsidP="00AA7336">
      <w:pPr>
        <w:jc w:val="both"/>
        <w:rPr>
          <w:rFonts w:ascii="Times New Roman" w:hAnsi="Times New Roman"/>
          <w:sz w:val="22"/>
          <w:szCs w:val="22"/>
        </w:rPr>
      </w:pPr>
    </w:p>
    <w:p w14:paraId="3CB6B6BA" w14:textId="77777777" w:rsidR="005F621F" w:rsidRDefault="005F621F" w:rsidP="00AA7336">
      <w:pPr>
        <w:jc w:val="both"/>
        <w:rPr>
          <w:rFonts w:ascii="Times New Roman" w:hAnsi="Times New Roman"/>
          <w:sz w:val="22"/>
          <w:szCs w:val="22"/>
        </w:rPr>
      </w:pPr>
    </w:p>
    <w:p w14:paraId="488CE33F" w14:textId="77777777" w:rsidR="005F621F" w:rsidRDefault="005F621F" w:rsidP="00AA73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DOSTAVITI: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Općinski načelnik:</w:t>
      </w:r>
    </w:p>
    <w:p w14:paraId="5FF6D462" w14:textId="77777777" w:rsidR="005F621F" w:rsidRDefault="005F621F" w:rsidP="005F621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Službeni glasnik</w:t>
      </w:r>
    </w:p>
    <w:p w14:paraId="1B3E8E0B" w14:textId="77777777" w:rsidR="005F621F" w:rsidRDefault="005F621F" w:rsidP="005F621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Registar akata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Đivo Market, dipl. ing.</w:t>
      </w:r>
    </w:p>
    <w:p w14:paraId="49DBF8B0" w14:textId="77777777" w:rsidR="005F621F" w:rsidRPr="005F621F" w:rsidRDefault="005F621F" w:rsidP="005F621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Pismohrana</w:t>
      </w:r>
    </w:p>
    <w:p w14:paraId="16E056BA" w14:textId="77777777" w:rsidR="00AA7336" w:rsidRPr="00AA7336" w:rsidRDefault="00AA7336" w:rsidP="00AA7336">
      <w:pPr>
        <w:jc w:val="both"/>
        <w:rPr>
          <w:rFonts w:ascii="Times New Roman" w:hAnsi="Times New Roman"/>
          <w:sz w:val="22"/>
          <w:szCs w:val="22"/>
        </w:rPr>
      </w:pPr>
    </w:p>
    <w:p w14:paraId="376BC86E" w14:textId="77777777" w:rsidR="00AA7336" w:rsidRPr="00AA7336" w:rsidRDefault="00AA7336" w:rsidP="00AA7336">
      <w:pPr>
        <w:jc w:val="both"/>
        <w:rPr>
          <w:rFonts w:ascii="Times New Roman" w:hAnsi="Times New Roman"/>
          <w:sz w:val="22"/>
          <w:szCs w:val="22"/>
        </w:rPr>
      </w:pPr>
    </w:p>
    <w:p w14:paraId="3CF4F9E7" w14:textId="77777777" w:rsidR="006045E1" w:rsidRPr="00AA7336" w:rsidRDefault="006045E1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sectPr w:rsidR="006045E1" w:rsidRPr="00AA7336" w:rsidSect="009222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50B3" w14:textId="77777777" w:rsidR="0088184E" w:rsidRDefault="0088184E">
      <w:r>
        <w:separator/>
      </w:r>
    </w:p>
  </w:endnote>
  <w:endnote w:type="continuationSeparator" w:id="0">
    <w:p w14:paraId="0928C4AB" w14:textId="77777777" w:rsidR="0088184E" w:rsidRDefault="0088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70548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9B3D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26AC9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68FF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1510EA4" wp14:editId="5DAB802D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0848A3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10F9C8AB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59940D47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1FCE4FBC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D41FD" w14:textId="77777777" w:rsidR="0088184E" w:rsidRDefault="0088184E">
      <w:r>
        <w:separator/>
      </w:r>
    </w:p>
  </w:footnote>
  <w:footnote w:type="continuationSeparator" w:id="0">
    <w:p w14:paraId="50593F62" w14:textId="77777777" w:rsidR="0088184E" w:rsidRDefault="00881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77549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E250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1759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0045D0B2" wp14:editId="1163EB93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677898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798A08BA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3F7DB98A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5543ACC9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D0513"/>
    <w:multiLevelType w:val="hybridMultilevel"/>
    <w:tmpl w:val="A25C0B12"/>
    <w:lvl w:ilvl="0" w:tplc="77AEB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831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336"/>
    <w:rsid w:val="00012619"/>
    <w:rsid w:val="00023043"/>
    <w:rsid w:val="00035E59"/>
    <w:rsid w:val="000577F6"/>
    <w:rsid w:val="00061A33"/>
    <w:rsid w:val="00064FF1"/>
    <w:rsid w:val="00071382"/>
    <w:rsid w:val="000956F2"/>
    <w:rsid w:val="00164DCD"/>
    <w:rsid w:val="00176E5A"/>
    <w:rsid w:val="001B3621"/>
    <w:rsid w:val="001D459C"/>
    <w:rsid w:val="002945C3"/>
    <w:rsid w:val="002967C9"/>
    <w:rsid w:val="002F1F4E"/>
    <w:rsid w:val="00327C1C"/>
    <w:rsid w:val="00331125"/>
    <w:rsid w:val="003C4053"/>
    <w:rsid w:val="00423226"/>
    <w:rsid w:val="004267F3"/>
    <w:rsid w:val="00467303"/>
    <w:rsid w:val="004B7B51"/>
    <w:rsid w:val="004F6B84"/>
    <w:rsid w:val="00532595"/>
    <w:rsid w:val="00582B05"/>
    <w:rsid w:val="005F621F"/>
    <w:rsid w:val="006045E1"/>
    <w:rsid w:val="00651ACB"/>
    <w:rsid w:val="006801DB"/>
    <w:rsid w:val="00686A52"/>
    <w:rsid w:val="00687F7A"/>
    <w:rsid w:val="006A2FBD"/>
    <w:rsid w:val="006F67C0"/>
    <w:rsid w:val="00757EFA"/>
    <w:rsid w:val="00783DC9"/>
    <w:rsid w:val="007E3034"/>
    <w:rsid w:val="00814DA3"/>
    <w:rsid w:val="008566C4"/>
    <w:rsid w:val="0088184E"/>
    <w:rsid w:val="008D5CE9"/>
    <w:rsid w:val="0092224D"/>
    <w:rsid w:val="00A23355"/>
    <w:rsid w:val="00AA7336"/>
    <w:rsid w:val="00AD1F6E"/>
    <w:rsid w:val="00B22178"/>
    <w:rsid w:val="00B2365F"/>
    <w:rsid w:val="00B44773"/>
    <w:rsid w:val="00BA2115"/>
    <w:rsid w:val="00C04DD8"/>
    <w:rsid w:val="00C12AA1"/>
    <w:rsid w:val="00C26AC9"/>
    <w:rsid w:val="00C33AEF"/>
    <w:rsid w:val="00D03E59"/>
    <w:rsid w:val="00D80FEE"/>
    <w:rsid w:val="00DB6073"/>
    <w:rsid w:val="00DD44D5"/>
    <w:rsid w:val="00DF79A8"/>
    <w:rsid w:val="00E00698"/>
    <w:rsid w:val="00E07887"/>
    <w:rsid w:val="00E3221F"/>
    <w:rsid w:val="00E7233E"/>
    <w:rsid w:val="00EA259E"/>
    <w:rsid w:val="00EB6D37"/>
    <w:rsid w:val="00ED76CA"/>
    <w:rsid w:val="00F201F6"/>
    <w:rsid w:val="00F22C45"/>
    <w:rsid w:val="00F71780"/>
    <w:rsid w:val="00F93319"/>
    <w:rsid w:val="00FB129C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F50F16"/>
  <w15:chartTrackingRefBased/>
  <w15:docId w15:val="{F404C98E-9636-4132-82E8-A065A4B7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6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205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15</cp:revision>
  <cp:lastPrinted>2021-03-04T17:54:00Z</cp:lastPrinted>
  <dcterms:created xsi:type="dcterms:W3CDTF">2020-03-18T19:10:00Z</dcterms:created>
  <dcterms:modified xsi:type="dcterms:W3CDTF">2025-12-01T07:33:00Z</dcterms:modified>
</cp:coreProperties>
</file>