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EFB57" w14:textId="77777777" w:rsidR="00D0751C" w:rsidRDefault="00D0751C" w:rsidP="00D0751C">
      <w:pPr>
        <w:rPr>
          <w:rFonts w:ascii="Times New Roman" w:hAnsi="Times New Roman"/>
          <w:sz w:val="24"/>
          <w:szCs w:val="24"/>
        </w:rPr>
      </w:pPr>
    </w:p>
    <w:p w14:paraId="1173D158" w14:textId="5CBA598E" w:rsidR="006045E1" w:rsidRPr="00A23355" w:rsidRDefault="006045E1" w:rsidP="00D0751C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KLASA:</w:t>
      </w:r>
      <w:r w:rsidRPr="00A23355">
        <w:rPr>
          <w:rFonts w:ascii="Times New Roman" w:hAnsi="Times New Roman"/>
          <w:sz w:val="24"/>
          <w:szCs w:val="24"/>
        </w:rPr>
        <w:tab/>
      </w:r>
      <w:r w:rsidR="00D0751C">
        <w:rPr>
          <w:rFonts w:ascii="Times New Roman" w:hAnsi="Times New Roman"/>
          <w:sz w:val="24"/>
          <w:szCs w:val="24"/>
        </w:rPr>
        <w:t>406-06/2</w:t>
      </w:r>
      <w:r w:rsidR="007716AD">
        <w:rPr>
          <w:rFonts w:ascii="Times New Roman" w:hAnsi="Times New Roman"/>
          <w:sz w:val="24"/>
          <w:szCs w:val="24"/>
        </w:rPr>
        <w:t>5</w:t>
      </w:r>
      <w:r w:rsidR="00D0751C">
        <w:rPr>
          <w:rFonts w:ascii="Times New Roman" w:hAnsi="Times New Roman"/>
          <w:sz w:val="24"/>
          <w:szCs w:val="24"/>
        </w:rPr>
        <w:t>-01/</w:t>
      </w:r>
      <w:r w:rsidR="007716AD">
        <w:rPr>
          <w:rFonts w:ascii="Times New Roman" w:hAnsi="Times New Roman"/>
          <w:sz w:val="24"/>
          <w:szCs w:val="24"/>
        </w:rPr>
        <w:t>13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2332C98E" w14:textId="7E77C17F" w:rsidR="006045E1" w:rsidRPr="00A23355" w:rsidRDefault="006045E1" w:rsidP="00D0751C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URBROJ:</w:t>
      </w:r>
      <w:r w:rsidRPr="00A23355">
        <w:rPr>
          <w:rFonts w:ascii="Times New Roman" w:hAnsi="Times New Roman"/>
          <w:sz w:val="24"/>
          <w:szCs w:val="24"/>
        </w:rPr>
        <w:tab/>
      </w:r>
      <w:r w:rsidR="00D0751C">
        <w:rPr>
          <w:rFonts w:ascii="Times New Roman" w:hAnsi="Times New Roman"/>
          <w:sz w:val="24"/>
          <w:szCs w:val="24"/>
        </w:rPr>
        <w:t>2117-03-24-2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6E6B02FB" w14:textId="7FC1A011" w:rsidR="006045E1" w:rsidRDefault="006045E1" w:rsidP="00D0751C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 xml:space="preserve">Babino Polje, </w:t>
      </w:r>
      <w:r w:rsidRPr="00A23355">
        <w:rPr>
          <w:rFonts w:ascii="Times New Roman" w:hAnsi="Times New Roman"/>
          <w:sz w:val="24"/>
          <w:szCs w:val="24"/>
        </w:rPr>
        <w:tab/>
      </w:r>
      <w:r w:rsidR="007716AD">
        <w:rPr>
          <w:rFonts w:ascii="Times New Roman" w:hAnsi="Times New Roman"/>
          <w:sz w:val="24"/>
          <w:szCs w:val="24"/>
        </w:rPr>
        <w:t>12.12</w:t>
      </w:r>
      <w:r w:rsidR="00D0751C">
        <w:rPr>
          <w:rFonts w:ascii="Times New Roman" w:hAnsi="Times New Roman"/>
          <w:sz w:val="24"/>
          <w:szCs w:val="24"/>
        </w:rPr>
        <w:t>.</w:t>
      </w:r>
      <w:r w:rsidR="007716AD">
        <w:rPr>
          <w:rFonts w:ascii="Times New Roman" w:hAnsi="Times New Roman"/>
          <w:sz w:val="24"/>
          <w:szCs w:val="24"/>
        </w:rPr>
        <w:t>2025.</w:t>
      </w:r>
    </w:p>
    <w:p w14:paraId="13A9E1DB" w14:textId="77777777" w:rsidR="00D0751C" w:rsidRDefault="00D0751C" w:rsidP="00D0751C">
      <w:pPr>
        <w:rPr>
          <w:rFonts w:ascii="Times New Roman" w:hAnsi="Times New Roman"/>
          <w:sz w:val="24"/>
          <w:szCs w:val="24"/>
        </w:rPr>
      </w:pPr>
    </w:p>
    <w:p w14:paraId="681E0B49" w14:textId="77777777" w:rsidR="001E455F" w:rsidRDefault="001E455F" w:rsidP="00D0751C">
      <w:pPr>
        <w:rPr>
          <w:rFonts w:ascii="Times New Roman" w:hAnsi="Times New Roman"/>
          <w:sz w:val="24"/>
          <w:szCs w:val="24"/>
        </w:rPr>
      </w:pPr>
    </w:p>
    <w:p w14:paraId="1FB2661A" w14:textId="77777777" w:rsidR="001E455F" w:rsidRDefault="001E455F" w:rsidP="00D0751C">
      <w:pPr>
        <w:rPr>
          <w:rFonts w:ascii="Times New Roman" w:hAnsi="Times New Roman"/>
          <w:sz w:val="24"/>
          <w:szCs w:val="24"/>
        </w:rPr>
      </w:pPr>
    </w:p>
    <w:p w14:paraId="7A9FB93A" w14:textId="6764E46F" w:rsidR="00D0751C" w:rsidRDefault="00D0751C" w:rsidP="00D0751C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članka 53. stavak 1. točka 30. Statuta Općine Mljet („Službeni glasnik Općine Mljet“ broj 2/21 i 5/21-ispr.), a u skladu s odredbama Izjave i općih akata </w:t>
      </w:r>
      <w:r w:rsidR="007716AD">
        <w:rPr>
          <w:rFonts w:ascii="Times New Roman" w:hAnsi="Times New Roman"/>
          <w:sz w:val="24"/>
          <w:szCs w:val="24"/>
        </w:rPr>
        <w:t>Usluge</w:t>
      </w:r>
      <w:r>
        <w:rPr>
          <w:rFonts w:ascii="Times New Roman" w:hAnsi="Times New Roman"/>
          <w:sz w:val="24"/>
          <w:szCs w:val="24"/>
        </w:rPr>
        <w:t xml:space="preserve"> Mljet d.o.o. Babino Polje, na zahtjev direktora </w:t>
      </w:r>
      <w:r w:rsidR="007716AD">
        <w:rPr>
          <w:rFonts w:ascii="Times New Roman" w:hAnsi="Times New Roman"/>
          <w:sz w:val="24"/>
          <w:szCs w:val="24"/>
        </w:rPr>
        <w:t>Usluge</w:t>
      </w:r>
      <w:r>
        <w:rPr>
          <w:rFonts w:ascii="Times New Roman" w:hAnsi="Times New Roman"/>
          <w:sz w:val="24"/>
          <w:szCs w:val="24"/>
        </w:rPr>
        <w:t xml:space="preserve"> Mljet d.o.o. Babino Polje, </w:t>
      </w:r>
      <w:r w:rsidR="00F93A2A">
        <w:rPr>
          <w:rFonts w:ascii="Times New Roman" w:hAnsi="Times New Roman"/>
          <w:sz w:val="24"/>
          <w:szCs w:val="24"/>
        </w:rPr>
        <w:t xml:space="preserve">dana </w:t>
      </w:r>
      <w:r w:rsidR="007716AD">
        <w:rPr>
          <w:rFonts w:ascii="Times New Roman" w:hAnsi="Times New Roman"/>
          <w:sz w:val="24"/>
          <w:szCs w:val="24"/>
        </w:rPr>
        <w:t>12</w:t>
      </w:r>
      <w:r w:rsidR="00F93A2A">
        <w:rPr>
          <w:rFonts w:ascii="Times New Roman" w:hAnsi="Times New Roman"/>
          <w:sz w:val="24"/>
          <w:szCs w:val="24"/>
        </w:rPr>
        <w:t>. prosinca 202</w:t>
      </w:r>
      <w:r w:rsidR="007716AD">
        <w:rPr>
          <w:rFonts w:ascii="Times New Roman" w:hAnsi="Times New Roman"/>
          <w:sz w:val="24"/>
          <w:szCs w:val="24"/>
        </w:rPr>
        <w:t>5</w:t>
      </w:r>
      <w:r w:rsidR="00F93A2A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daje slijedeću</w:t>
      </w:r>
    </w:p>
    <w:p w14:paraId="40A092D4" w14:textId="77777777" w:rsidR="00D0751C" w:rsidRDefault="00D0751C" w:rsidP="00D0751C">
      <w:pPr>
        <w:rPr>
          <w:rFonts w:ascii="Times New Roman" w:hAnsi="Times New Roman"/>
          <w:sz w:val="24"/>
          <w:szCs w:val="24"/>
        </w:rPr>
      </w:pPr>
    </w:p>
    <w:p w14:paraId="1B6F0328" w14:textId="77777777" w:rsidR="001E455F" w:rsidRDefault="001E455F" w:rsidP="00D0751C">
      <w:pPr>
        <w:rPr>
          <w:rFonts w:ascii="Times New Roman" w:hAnsi="Times New Roman"/>
          <w:sz w:val="24"/>
          <w:szCs w:val="24"/>
        </w:rPr>
      </w:pPr>
    </w:p>
    <w:p w14:paraId="51BF2AB6" w14:textId="67001A7A" w:rsidR="00D0751C" w:rsidRPr="001E455F" w:rsidRDefault="00D0751C" w:rsidP="00D0751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E455F">
        <w:rPr>
          <w:rFonts w:ascii="Times New Roman" w:hAnsi="Times New Roman"/>
          <w:b/>
          <w:bCs/>
          <w:sz w:val="24"/>
          <w:szCs w:val="24"/>
        </w:rPr>
        <w:t>S U G L A S N O S T</w:t>
      </w:r>
    </w:p>
    <w:p w14:paraId="78ED2FEB" w14:textId="2E773A22" w:rsidR="00D0751C" w:rsidRDefault="00D0751C" w:rsidP="00D0751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E455F">
        <w:rPr>
          <w:rFonts w:ascii="Times New Roman" w:hAnsi="Times New Roman"/>
          <w:b/>
          <w:bCs/>
          <w:sz w:val="24"/>
          <w:szCs w:val="24"/>
        </w:rPr>
        <w:t xml:space="preserve">na planove i programe </w:t>
      </w:r>
      <w:r w:rsidR="007716AD">
        <w:rPr>
          <w:rFonts w:ascii="Times New Roman" w:hAnsi="Times New Roman"/>
          <w:b/>
          <w:bCs/>
          <w:sz w:val="24"/>
          <w:szCs w:val="24"/>
        </w:rPr>
        <w:t>Usluge</w:t>
      </w:r>
      <w:r w:rsidRPr="001E455F">
        <w:rPr>
          <w:rFonts w:ascii="Times New Roman" w:hAnsi="Times New Roman"/>
          <w:b/>
          <w:bCs/>
          <w:sz w:val="24"/>
          <w:szCs w:val="24"/>
        </w:rPr>
        <w:t xml:space="preserve"> Mljet d.o.o. Babino Polje za 202</w:t>
      </w:r>
      <w:r w:rsidR="007716AD">
        <w:rPr>
          <w:rFonts w:ascii="Times New Roman" w:hAnsi="Times New Roman"/>
          <w:b/>
          <w:bCs/>
          <w:sz w:val="24"/>
          <w:szCs w:val="24"/>
        </w:rPr>
        <w:t>6</w:t>
      </w:r>
      <w:r w:rsidRPr="001E455F">
        <w:rPr>
          <w:rFonts w:ascii="Times New Roman" w:hAnsi="Times New Roman"/>
          <w:b/>
          <w:bCs/>
          <w:sz w:val="24"/>
          <w:szCs w:val="24"/>
        </w:rPr>
        <w:t>. godinu</w:t>
      </w:r>
    </w:p>
    <w:p w14:paraId="66EB839D" w14:textId="159B5644" w:rsidR="003A3976" w:rsidRPr="001E455F" w:rsidRDefault="003A3976" w:rsidP="00D0751C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</w:t>
      </w:r>
      <w:r w:rsidR="007716AD">
        <w:rPr>
          <w:rFonts w:ascii="Times New Roman" w:hAnsi="Times New Roman"/>
          <w:b/>
          <w:bCs/>
          <w:sz w:val="24"/>
          <w:szCs w:val="24"/>
        </w:rPr>
        <w:t>316</w:t>
      </w:r>
      <w:r>
        <w:rPr>
          <w:rFonts w:ascii="Times New Roman" w:hAnsi="Times New Roman"/>
          <w:b/>
          <w:bCs/>
          <w:sz w:val="24"/>
          <w:szCs w:val="24"/>
        </w:rPr>
        <w:t>/202</w:t>
      </w:r>
      <w:r w:rsidR="007716AD"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>-PAO)</w:t>
      </w:r>
    </w:p>
    <w:p w14:paraId="5AD310B4" w14:textId="77777777" w:rsidR="00D0751C" w:rsidRPr="001E455F" w:rsidRDefault="00D0751C" w:rsidP="00D0751C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3B787FE" w14:textId="212F4755" w:rsidR="00D0751C" w:rsidRPr="001E455F" w:rsidRDefault="00D0751C" w:rsidP="00D0751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E455F">
        <w:rPr>
          <w:rFonts w:ascii="Times New Roman" w:hAnsi="Times New Roman"/>
          <w:b/>
          <w:bCs/>
          <w:sz w:val="24"/>
          <w:szCs w:val="24"/>
        </w:rPr>
        <w:t>I.</w:t>
      </w:r>
    </w:p>
    <w:p w14:paraId="2A452F6E" w14:textId="11EFAAAC" w:rsidR="00D0751C" w:rsidRDefault="00D0751C" w:rsidP="00D0751C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Daje se suglasnost na planove i programe </w:t>
      </w:r>
      <w:r w:rsidR="007716AD">
        <w:rPr>
          <w:rFonts w:ascii="Times New Roman" w:hAnsi="Times New Roman"/>
          <w:sz w:val="24"/>
          <w:szCs w:val="24"/>
        </w:rPr>
        <w:t>Usluge</w:t>
      </w:r>
      <w:r>
        <w:rPr>
          <w:rFonts w:ascii="Times New Roman" w:hAnsi="Times New Roman"/>
          <w:sz w:val="24"/>
          <w:szCs w:val="24"/>
        </w:rPr>
        <w:t xml:space="preserve"> Mljet d.o.o. Babino Polje, kako slijedi:</w:t>
      </w:r>
    </w:p>
    <w:p w14:paraId="3B712FB5" w14:textId="068075B6" w:rsidR="00D0751C" w:rsidRDefault="00D0751C" w:rsidP="00D0751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Plan i program rada </w:t>
      </w:r>
      <w:r w:rsidR="007716AD">
        <w:rPr>
          <w:rFonts w:ascii="Times New Roman" w:hAnsi="Times New Roman"/>
          <w:sz w:val="24"/>
          <w:szCs w:val="24"/>
        </w:rPr>
        <w:t>Usluge</w:t>
      </w:r>
      <w:r>
        <w:rPr>
          <w:rFonts w:ascii="Times New Roman" w:hAnsi="Times New Roman"/>
          <w:sz w:val="24"/>
          <w:szCs w:val="24"/>
        </w:rPr>
        <w:t xml:space="preserve"> Mljet d.o.o. Babino Polje za 202</w:t>
      </w:r>
      <w:r w:rsidR="007716A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godinu</w:t>
      </w:r>
      <w:r w:rsidR="00F93A2A">
        <w:rPr>
          <w:rFonts w:ascii="Times New Roman" w:hAnsi="Times New Roman"/>
          <w:sz w:val="24"/>
          <w:szCs w:val="24"/>
        </w:rPr>
        <w:t xml:space="preserve"> i</w:t>
      </w:r>
    </w:p>
    <w:p w14:paraId="1EA8E5BC" w14:textId="03BF1C3B" w:rsidR="00F93A2A" w:rsidRDefault="00D0751C" w:rsidP="00F93A2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Financijski plan </w:t>
      </w:r>
      <w:r w:rsidR="007716AD">
        <w:rPr>
          <w:rFonts w:ascii="Times New Roman" w:hAnsi="Times New Roman"/>
          <w:sz w:val="24"/>
          <w:szCs w:val="24"/>
        </w:rPr>
        <w:t>Usluge</w:t>
      </w:r>
      <w:r>
        <w:rPr>
          <w:rFonts w:ascii="Times New Roman" w:hAnsi="Times New Roman"/>
          <w:sz w:val="24"/>
          <w:szCs w:val="24"/>
        </w:rPr>
        <w:t xml:space="preserve"> Mljet d.o.o. Babino Polje za 202</w:t>
      </w:r>
      <w:r w:rsidR="007716A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godinu</w:t>
      </w:r>
      <w:r w:rsidR="00F93A2A">
        <w:rPr>
          <w:rFonts w:ascii="Times New Roman" w:hAnsi="Times New Roman"/>
          <w:sz w:val="24"/>
          <w:szCs w:val="24"/>
        </w:rPr>
        <w:t>.</w:t>
      </w:r>
    </w:p>
    <w:p w14:paraId="51C5E458" w14:textId="77777777" w:rsidR="00D0751C" w:rsidRDefault="00D0751C" w:rsidP="00D0751C">
      <w:pPr>
        <w:rPr>
          <w:rFonts w:ascii="Times New Roman" w:hAnsi="Times New Roman"/>
          <w:sz w:val="24"/>
          <w:szCs w:val="24"/>
        </w:rPr>
      </w:pPr>
    </w:p>
    <w:p w14:paraId="19FB3B77" w14:textId="41D2F782" w:rsidR="00D0751C" w:rsidRPr="001E455F" w:rsidRDefault="00D0751C" w:rsidP="00D0751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E455F">
        <w:rPr>
          <w:rFonts w:ascii="Times New Roman" w:hAnsi="Times New Roman"/>
          <w:b/>
          <w:bCs/>
          <w:sz w:val="24"/>
          <w:szCs w:val="24"/>
        </w:rPr>
        <w:t>II.</w:t>
      </w:r>
    </w:p>
    <w:p w14:paraId="78B361A2" w14:textId="18ABCA37" w:rsidR="00D0751C" w:rsidRDefault="00D0751C" w:rsidP="00D0751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Ova suglasnost stupa na snagu danom donošenja, a objavit će se u „Službenom glasniku Općine Mljet“.</w:t>
      </w:r>
    </w:p>
    <w:p w14:paraId="787A960B" w14:textId="77777777" w:rsidR="00D0751C" w:rsidRDefault="00D0751C" w:rsidP="00D0751C">
      <w:pPr>
        <w:rPr>
          <w:rFonts w:ascii="Times New Roman" w:hAnsi="Times New Roman"/>
          <w:sz w:val="24"/>
          <w:szCs w:val="24"/>
        </w:rPr>
      </w:pPr>
    </w:p>
    <w:p w14:paraId="1C9196A0" w14:textId="77777777" w:rsidR="00D0751C" w:rsidRDefault="00D0751C" w:rsidP="00D0751C">
      <w:pPr>
        <w:rPr>
          <w:rFonts w:ascii="Times New Roman" w:hAnsi="Times New Roman"/>
          <w:sz w:val="24"/>
          <w:szCs w:val="24"/>
        </w:rPr>
      </w:pPr>
    </w:p>
    <w:p w14:paraId="74AF775E" w14:textId="77777777" w:rsidR="001E455F" w:rsidRDefault="001E455F" w:rsidP="00D0751C">
      <w:pPr>
        <w:rPr>
          <w:rFonts w:ascii="Times New Roman" w:hAnsi="Times New Roman"/>
          <w:sz w:val="24"/>
          <w:szCs w:val="24"/>
        </w:rPr>
      </w:pPr>
    </w:p>
    <w:p w14:paraId="40FA3909" w14:textId="01A3AE8D" w:rsidR="00D0751C" w:rsidRDefault="00D0751C" w:rsidP="00D0751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DOSTAVITI: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Općinski načelnik u funkciji</w:t>
      </w:r>
    </w:p>
    <w:p w14:paraId="6CBB5F87" w14:textId="7D64A006" w:rsidR="00D0751C" w:rsidRDefault="007716AD" w:rsidP="00D0751C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Usluge</w:t>
      </w:r>
      <w:r w:rsidR="00D0751C">
        <w:rPr>
          <w:rFonts w:ascii="Times New Roman" w:hAnsi="Times New Roman"/>
          <w:sz w:val="24"/>
          <w:szCs w:val="24"/>
        </w:rPr>
        <w:t xml:space="preserve"> Mljet d.o.o.</w:t>
      </w:r>
      <w:r w:rsidR="00D0751C">
        <w:rPr>
          <w:rFonts w:ascii="Times New Roman" w:hAnsi="Times New Roman"/>
          <w:sz w:val="24"/>
          <w:szCs w:val="24"/>
        </w:rPr>
        <w:tab/>
      </w:r>
      <w:r w:rsidR="00D0751C">
        <w:rPr>
          <w:rFonts w:ascii="Times New Roman" w:hAnsi="Times New Roman"/>
          <w:sz w:val="24"/>
          <w:szCs w:val="24"/>
        </w:rPr>
        <w:tab/>
      </w:r>
      <w:r w:rsidR="00D0751C">
        <w:rPr>
          <w:rFonts w:ascii="Times New Roman" w:hAnsi="Times New Roman"/>
          <w:sz w:val="24"/>
          <w:szCs w:val="24"/>
        </w:rPr>
        <w:tab/>
      </w:r>
      <w:r w:rsidR="00D0751C">
        <w:rPr>
          <w:rFonts w:ascii="Times New Roman" w:hAnsi="Times New Roman"/>
          <w:sz w:val="24"/>
          <w:szCs w:val="24"/>
        </w:rPr>
        <w:tab/>
        <w:t>Skupštine Društva:</w:t>
      </w:r>
    </w:p>
    <w:p w14:paraId="42361832" w14:textId="1722B5C7" w:rsidR="00D0751C" w:rsidRDefault="00D0751C" w:rsidP="00D0751C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Službeni glasnik</w:t>
      </w:r>
    </w:p>
    <w:p w14:paraId="2240D6F1" w14:textId="765D2E8D" w:rsidR="00D0751C" w:rsidRDefault="00D0751C" w:rsidP="00D0751C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Registar akata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Đivo Market, dipl. ing.</w:t>
      </w:r>
    </w:p>
    <w:p w14:paraId="0F60B233" w14:textId="572C8972" w:rsidR="00D0751C" w:rsidRPr="00D0751C" w:rsidRDefault="00D0751C" w:rsidP="00D0751C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Pismohrana</w:t>
      </w:r>
    </w:p>
    <w:p w14:paraId="03AD5C2F" w14:textId="77777777" w:rsidR="00D0751C" w:rsidRDefault="00D0751C" w:rsidP="00D0751C">
      <w:pPr>
        <w:rPr>
          <w:rFonts w:ascii="Times New Roman" w:hAnsi="Times New Roman"/>
          <w:sz w:val="24"/>
          <w:szCs w:val="24"/>
        </w:rPr>
      </w:pPr>
    </w:p>
    <w:p w14:paraId="5F2822F9" w14:textId="77777777" w:rsidR="00D0751C" w:rsidRDefault="00D0751C" w:rsidP="00D0751C">
      <w:pPr>
        <w:rPr>
          <w:rFonts w:ascii="Times New Roman" w:hAnsi="Times New Roman"/>
          <w:sz w:val="24"/>
          <w:szCs w:val="24"/>
        </w:rPr>
      </w:pPr>
    </w:p>
    <w:p w14:paraId="24F91FF9" w14:textId="77777777" w:rsidR="00D0751C" w:rsidRDefault="00D0751C" w:rsidP="00D0751C">
      <w:pPr>
        <w:rPr>
          <w:rFonts w:ascii="Times New Roman" w:hAnsi="Times New Roman"/>
          <w:sz w:val="24"/>
          <w:szCs w:val="24"/>
        </w:rPr>
      </w:pPr>
    </w:p>
    <w:p w14:paraId="7EBFBFAE" w14:textId="77777777" w:rsidR="00D0751C" w:rsidRDefault="00D0751C" w:rsidP="00D0751C">
      <w:pPr>
        <w:rPr>
          <w:rFonts w:ascii="Times New Roman" w:hAnsi="Times New Roman"/>
          <w:sz w:val="24"/>
          <w:szCs w:val="24"/>
        </w:rPr>
      </w:pPr>
    </w:p>
    <w:p w14:paraId="1D56FFCE" w14:textId="77777777" w:rsidR="00D0751C" w:rsidRPr="00A23355" w:rsidRDefault="00D0751C" w:rsidP="00D0751C">
      <w:pPr>
        <w:rPr>
          <w:rFonts w:ascii="Times New Roman" w:hAnsi="Times New Roman"/>
          <w:sz w:val="24"/>
          <w:szCs w:val="24"/>
        </w:rPr>
      </w:pPr>
    </w:p>
    <w:p w14:paraId="1A5E5271" w14:textId="77777777" w:rsidR="006045E1" w:rsidRDefault="006045E1" w:rsidP="00D0751C"/>
    <w:p w14:paraId="2F8D8B40" w14:textId="77777777" w:rsidR="006045E1" w:rsidRDefault="006045E1" w:rsidP="00D0751C"/>
    <w:p w14:paraId="6423D3B0" w14:textId="77777777" w:rsidR="006045E1" w:rsidRDefault="006045E1">
      <w:pPr>
        <w:pStyle w:val="Header"/>
        <w:tabs>
          <w:tab w:val="clear" w:pos="4153"/>
          <w:tab w:val="clear" w:pos="8306"/>
        </w:tabs>
      </w:pPr>
    </w:p>
    <w:p w14:paraId="372B922F" w14:textId="77777777" w:rsidR="00D0751C" w:rsidRDefault="00D0751C">
      <w:pPr>
        <w:pStyle w:val="Header"/>
        <w:tabs>
          <w:tab w:val="clear" w:pos="4153"/>
          <w:tab w:val="clear" w:pos="8306"/>
        </w:tabs>
      </w:pPr>
    </w:p>
    <w:sectPr w:rsidR="00D0751C" w:rsidSect="008F20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C362B" w14:textId="77777777" w:rsidR="004A4DC7" w:rsidRDefault="004A4DC7">
      <w:r>
        <w:separator/>
      </w:r>
    </w:p>
  </w:endnote>
  <w:endnote w:type="continuationSeparator" w:id="0">
    <w:p w14:paraId="1167510D" w14:textId="77777777" w:rsidR="004A4DC7" w:rsidRDefault="004A4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CE330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710E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7501E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A050885" wp14:editId="7E24831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7A2869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ED94BE4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61413E1F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EF9125E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8E532" w14:textId="77777777" w:rsidR="004A4DC7" w:rsidRDefault="004A4DC7">
      <w:r>
        <w:separator/>
      </w:r>
    </w:p>
  </w:footnote>
  <w:footnote w:type="continuationSeparator" w:id="0">
    <w:p w14:paraId="0A58A0EF" w14:textId="77777777" w:rsidR="004A4DC7" w:rsidRDefault="004A4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0F8A3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82D6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8CCC2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1381900" wp14:editId="5023D73C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A3FA9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FD1D4C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FDC2F7C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D165814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E2644"/>
    <w:multiLevelType w:val="hybridMultilevel"/>
    <w:tmpl w:val="ECE0005C"/>
    <w:lvl w:ilvl="0" w:tplc="66369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99125F"/>
    <w:multiLevelType w:val="hybridMultilevel"/>
    <w:tmpl w:val="3176F160"/>
    <w:lvl w:ilvl="0" w:tplc="47D404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3814114">
    <w:abstractNumId w:val="0"/>
  </w:num>
  <w:num w:numId="2" w16cid:durableId="825244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1C"/>
    <w:rsid w:val="00035E59"/>
    <w:rsid w:val="0005781E"/>
    <w:rsid w:val="00061A33"/>
    <w:rsid w:val="00071382"/>
    <w:rsid w:val="001266A6"/>
    <w:rsid w:val="001B3621"/>
    <w:rsid w:val="001D57F2"/>
    <w:rsid w:val="001E455F"/>
    <w:rsid w:val="002967C9"/>
    <w:rsid w:val="002B0F58"/>
    <w:rsid w:val="002F1F4E"/>
    <w:rsid w:val="00331125"/>
    <w:rsid w:val="00354443"/>
    <w:rsid w:val="003A3976"/>
    <w:rsid w:val="00423226"/>
    <w:rsid w:val="004A4DC7"/>
    <w:rsid w:val="006045E1"/>
    <w:rsid w:val="00655BE0"/>
    <w:rsid w:val="006975B3"/>
    <w:rsid w:val="006F67C0"/>
    <w:rsid w:val="007716AD"/>
    <w:rsid w:val="007C06BD"/>
    <w:rsid w:val="007E3034"/>
    <w:rsid w:val="008F20D3"/>
    <w:rsid w:val="00A23355"/>
    <w:rsid w:val="00AD1F6E"/>
    <w:rsid w:val="00AF4C44"/>
    <w:rsid w:val="00B44773"/>
    <w:rsid w:val="00C33AEF"/>
    <w:rsid w:val="00D03E59"/>
    <w:rsid w:val="00D0751C"/>
    <w:rsid w:val="00D85F5B"/>
    <w:rsid w:val="00DD44D5"/>
    <w:rsid w:val="00E00698"/>
    <w:rsid w:val="00E3221F"/>
    <w:rsid w:val="00E43CCD"/>
    <w:rsid w:val="00EA259E"/>
    <w:rsid w:val="00EB6D37"/>
    <w:rsid w:val="00ED76CA"/>
    <w:rsid w:val="00F201F6"/>
    <w:rsid w:val="00F71780"/>
    <w:rsid w:val="00F93A2A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568264"/>
  <w15:chartTrackingRefBased/>
  <w15:docId w15:val="{37C77D70-7635-4763-9E21-576D43CF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075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47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5</cp:revision>
  <cp:lastPrinted>2009-06-18T11:51:00Z</cp:lastPrinted>
  <dcterms:created xsi:type="dcterms:W3CDTF">2024-02-20T07:18:00Z</dcterms:created>
  <dcterms:modified xsi:type="dcterms:W3CDTF">2025-12-10T12:01:00Z</dcterms:modified>
</cp:coreProperties>
</file>