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B8D80AA" w14:textId="4929756C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bookmarkStart w:id="0" w:name="_Hlk146267725"/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A51E0A">
        <w:rPr>
          <w:rFonts w:ascii="Times New Roman" w:hAnsi="Times New Roman"/>
          <w:sz w:val="22"/>
          <w:szCs w:val="22"/>
        </w:rPr>
        <w:t>110-01</w:t>
      </w:r>
      <w:r>
        <w:rPr>
          <w:rFonts w:ascii="Times New Roman" w:hAnsi="Times New Roman"/>
          <w:sz w:val="22"/>
          <w:szCs w:val="22"/>
        </w:rPr>
        <w:t>/2</w:t>
      </w:r>
      <w:r w:rsidR="00A51E0A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-01/0</w:t>
      </w:r>
      <w:r w:rsidR="003D4E78">
        <w:rPr>
          <w:rFonts w:ascii="Times New Roman" w:hAnsi="Times New Roman"/>
          <w:sz w:val="22"/>
          <w:szCs w:val="22"/>
        </w:rPr>
        <w:t>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E8DE401" w14:textId="37952243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</w:t>
      </w:r>
      <w:r w:rsidR="00A51E0A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31EEC7C" w14:textId="16E5340B" w:rsidR="00C2496D" w:rsidRDefault="001D3A7F" w:rsidP="001D3A7F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</w:t>
      </w:r>
      <w:r w:rsidR="00A51E0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A51E0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.202</w:t>
      </w:r>
      <w:r w:rsidR="00A51E0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4257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 </w:t>
      </w: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1B3BC84C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A51E0A">
        <w:rPr>
          <w:rFonts w:ascii="Times New Roman" w:hAnsi="Times New Roman"/>
          <w:sz w:val="22"/>
          <w:szCs w:val="22"/>
        </w:rPr>
        <w:t xml:space="preserve">shodno </w:t>
      </w:r>
      <w:r w:rsidR="00FA40B5">
        <w:rPr>
          <w:rFonts w:ascii="Times New Roman" w:hAnsi="Times New Roman"/>
          <w:sz w:val="22"/>
          <w:szCs w:val="22"/>
        </w:rPr>
        <w:t>odredb</w:t>
      </w:r>
      <w:r w:rsidR="00A51E0A">
        <w:rPr>
          <w:rFonts w:ascii="Times New Roman" w:hAnsi="Times New Roman"/>
          <w:sz w:val="22"/>
          <w:szCs w:val="22"/>
        </w:rPr>
        <w:t>ama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A51E0A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A51E0A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A51E0A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58C1CE86" w14:textId="77777777" w:rsidR="003D4E78" w:rsidRDefault="00C2496D" w:rsidP="003D4E78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3D4E78">
        <w:rPr>
          <w:rFonts w:ascii="Times New Roman" w:hAnsi="Times New Roman"/>
          <w:b/>
          <w:sz w:val="22"/>
          <w:szCs w:val="22"/>
        </w:rPr>
        <w:t xml:space="preserve">Pravilnika </w:t>
      </w:r>
      <w:r w:rsidR="003D4E78" w:rsidRPr="007F4A4A">
        <w:rPr>
          <w:rFonts w:ascii="Times New Roman" w:hAnsi="Times New Roman"/>
          <w:b/>
          <w:bCs/>
          <w:sz w:val="22"/>
          <w:szCs w:val="22"/>
        </w:rPr>
        <w:t xml:space="preserve">o </w:t>
      </w:r>
      <w:r w:rsidR="003D4E78">
        <w:rPr>
          <w:rFonts w:ascii="Times New Roman" w:hAnsi="Times New Roman"/>
          <w:b/>
          <w:bCs/>
          <w:sz w:val="22"/>
          <w:szCs w:val="22"/>
        </w:rPr>
        <w:t xml:space="preserve">izmjenama i dopunama Pravilnika </w:t>
      </w:r>
      <w:r w:rsidR="003D4E78" w:rsidRPr="007F4A4A">
        <w:rPr>
          <w:rFonts w:ascii="Times New Roman" w:hAnsi="Times New Roman"/>
          <w:b/>
          <w:bCs/>
          <w:sz w:val="22"/>
          <w:szCs w:val="22"/>
        </w:rPr>
        <w:t xml:space="preserve">unutarnjem </w:t>
      </w:r>
    </w:p>
    <w:p w14:paraId="04B1094F" w14:textId="08D92BB9" w:rsidR="00C2496D" w:rsidRPr="00A51E0A" w:rsidRDefault="003D4E78" w:rsidP="003D4E78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7F4A4A">
        <w:rPr>
          <w:rFonts w:ascii="Times New Roman" w:hAnsi="Times New Roman"/>
          <w:b/>
          <w:bCs/>
          <w:sz w:val="22"/>
          <w:szCs w:val="22"/>
        </w:rPr>
        <w:t>redu Jedinstvenog upravnog odjela Općine Mljet</w:t>
      </w:r>
    </w:p>
    <w:p w14:paraId="16BED399" w14:textId="34C6E92A" w:rsidR="00E37BC6" w:rsidRPr="00C2496D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D3A7F">
        <w:rPr>
          <w:rFonts w:ascii="Times New Roman" w:hAnsi="Times New Roman"/>
          <w:b/>
          <w:sz w:val="22"/>
          <w:szCs w:val="22"/>
        </w:rPr>
        <w:t>2</w:t>
      </w:r>
      <w:r w:rsidR="003D4E78">
        <w:rPr>
          <w:rFonts w:ascii="Times New Roman" w:hAnsi="Times New Roman"/>
          <w:b/>
          <w:sz w:val="22"/>
          <w:szCs w:val="22"/>
        </w:rPr>
        <w:t>5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7928F431" w:rsidR="00C2496D" w:rsidRPr="003D4E78" w:rsidRDefault="00C2496D" w:rsidP="003D4E78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3D4E78">
        <w:rPr>
          <w:rFonts w:ascii="Times New Roman" w:hAnsi="Times New Roman"/>
          <w:sz w:val="22"/>
          <w:szCs w:val="22"/>
        </w:rPr>
        <w:t xml:space="preserve">Objavljuje se nacrt prijedloga </w:t>
      </w:r>
      <w:bookmarkStart w:id="1" w:name="_Hlk219995989"/>
      <w:r w:rsidR="003D4E78" w:rsidRPr="003D4E78">
        <w:rPr>
          <w:rFonts w:ascii="Times New Roman" w:hAnsi="Times New Roman"/>
          <w:sz w:val="22"/>
          <w:szCs w:val="22"/>
        </w:rPr>
        <w:t xml:space="preserve">Pravilnika </w:t>
      </w:r>
      <w:r w:rsidR="003D4E78" w:rsidRPr="003D4E78">
        <w:rPr>
          <w:rFonts w:ascii="Times New Roman" w:hAnsi="Times New Roman"/>
          <w:sz w:val="22"/>
          <w:szCs w:val="22"/>
        </w:rPr>
        <w:t>o izmjenama i dopunama Pravilnika unutarnjem redu Jedinstvenog upravnog odjela Općine Mljet</w:t>
      </w:r>
      <w:r w:rsidR="00A51E0A" w:rsidRPr="003D4E78">
        <w:rPr>
          <w:rFonts w:ascii="Times New Roman" w:hAnsi="Times New Roman"/>
          <w:sz w:val="22"/>
          <w:szCs w:val="22"/>
        </w:rPr>
        <w:t xml:space="preserve"> </w:t>
      </w:r>
      <w:bookmarkEnd w:id="1"/>
      <w:r w:rsidRPr="003D4E78">
        <w:rPr>
          <w:rFonts w:ascii="Times New Roman" w:hAnsi="Times New Roman"/>
          <w:sz w:val="22"/>
          <w:szCs w:val="22"/>
        </w:rPr>
        <w:t>radi pribavljanja mišljenja, prijedloga i primjedbi od strane zainteresirane javnosti.</w:t>
      </w:r>
    </w:p>
    <w:p w14:paraId="32A83048" w14:textId="48CB1884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A51E0A">
        <w:rPr>
          <w:rFonts w:ascii="Times New Roman" w:hAnsi="Times New Roman"/>
          <w:b/>
          <w:bCs/>
          <w:sz w:val="22"/>
          <w:szCs w:val="22"/>
        </w:rPr>
        <w:t>27. siječnja</w:t>
      </w:r>
      <w:r w:rsidR="007B0E25">
        <w:rPr>
          <w:rFonts w:ascii="Times New Roman" w:hAnsi="Times New Roman"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A51E0A">
        <w:rPr>
          <w:rFonts w:ascii="Times New Roman" w:hAnsi="Times New Roman"/>
          <w:b/>
          <w:sz w:val="22"/>
          <w:szCs w:val="22"/>
        </w:rPr>
        <w:t>11</w:t>
      </w:r>
      <w:r w:rsidR="007B0E25">
        <w:rPr>
          <w:rFonts w:ascii="Times New Roman" w:hAnsi="Times New Roman"/>
          <w:b/>
          <w:sz w:val="22"/>
          <w:szCs w:val="22"/>
        </w:rPr>
        <w:t xml:space="preserve">. </w:t>
      </w:r>
      <w:r w:rsidR="00A51E0A">
        <w:rPr>
          <w:rFonts w:ascii="Times New Roman" w:hAnsi="Times New Roman"/>
          <w:b/>
          <w:sz w:val="22"/>
          <w:szCs w:val="22"/>
        </w:rPr>
        <w:t>veljače</w:t>
      </w:r>
      <w:r w:rsidR="007B0E25">
        <w:rPr>
          <w:rFonts w:ascii="Times New Roman" w:hAnsi="Times New Roman"/>
          <w:b/>
          <w:sz w:val="22"/>
          <w:szCs w:val="22"/>
        </w:rPr>
        <w:t xml:space="preserve">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42F2FC65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="00A51E0A" w:rsidRPr="00A51E0A">
        <w:rPr>
          <w:rFonts w:ascii="Times New Roman" w:hAnsi="Times New Roman"/>
          <w:sz w:val="22"/>
          <w:szCs w:val="22"/>
        </w:rPr>
        <w:t xml:space="preserve">o izmjenama i dopunama </w:t>
      </w:r>
      <w:r w:rsidR="003D4E78" w:rsidRPr="003D4E78">
        <w:rPr>
          <w:rFonts w:ascii="Times New Roman" w:hAnsi="Times New Roman"/>
          <w:sz w:val="22"/>
          <w:szCs w:val="22"/>
        </w:rPr>
        <w:t>Pravilnika o izmjenama i dopunama Pravilnika unutarnjem redu Jedinstvenog upravnog odjela Općine Mljet</w:t>
      </w:r>
      <w:r w:rsidR="00A51E0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14C9B81B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="00A51E0A" w:rsidRPr="00A51E0A">
        <w:rPr>
          <w:rFonts w:ascii="Times New Roman" w:hAnsi="Times New Roman"/>
          <w:sz w:val="22"/>
          <w:szCs w:val="22"/>
        </w:rPr>
        <w:t xml:space="preserve">o izmjenama i dopunama </w:t>
      </w:r>
      <w:r w:rsidR="003D4E78" w:rsidRPr="003D4E78">
        <w:rPr>
          <w:rFonts w:ascii="Times New Roman" w:hAnsi="Times New Roman"/>
          <w:sz w:val="22"/>
          <w:szCs w:val="22"/>
        </w:rPr>
        <w:t>Pravilnika o izmjenama i dopunama Pravilnika unutarnjem redu Jedinstvenog upravnog odjela Općine Mljet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1BFCED6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DD6167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5CCDE" w14:textId="77777777" w:rsidR="00D07460" w:rsidRDefault="00D07460">
      <w:r>
        <w:separator/>
      </w:r>
    </w:p>
  </w:endnote>
  <w:endnote w:type="continuationSeparator" w:id="0">
    <w:p w14:paraId="2747CA8A" w14:textId="77777777" w:rsidR="00D07460" w:rsidRDefault="00D0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946C8" w14:textId="77777777" w:rsidR="00D07460" w:rsidRDefault="00D07460">
      <w:r>
        <w:separator/>
      </w:r>
    </w:p>
  </w:footnote>
  <w:footnote w:type="continuationSeparator" w:id="0">
    <w:p w14:paraId="5E3E6275" w14:textId="77777777" w:rsidR="00D07460" w:rsidRDefault="00D0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808E2"/>
    <w:multiLevelType w:val="hybridMultilevel"/>
    <w:tmpl w:val="A01A9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  <w:num w:numId="4" w16cid:durableId="943347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F1F4E"/>
    <w:rsid w:val="00323D56"/>
    <w:rsid w:val="00331125"/>
    <w:rsid w:val="003A55C9"/>
    <w:rsid w:val="003A659F"/>
    <w:rsid w:val="003D4E78"/>
    <w:rsid w:val="00413147"/>
    <w:rsid w:val="00423226"/>
    <w:rsid w:val="0044004E"/>
    <w:rsid w:val="0047246D"/>
    <w:rsid w:val="0047607C"/>
    <w:rsid w:val="00492FA6"/>
    <w:rsid w:val="00530264"/>
    <w:rsid w:val="005542C4"/>
    <w:rsid w:val="006045E1"/>
    <w:rsid w:val="006206ED"/>
    <w:rsid w:val="006B1892"/>
    <w:rsid w:val="006F67C0"/>
    <w:rsid w:val="00791482"/>
    <w:rsid w:val="007A08FB"/>
    <w:rsid w:val="007B0E25"/>
    <w:rsid w:val="007E3034"/>
    <w:rsid w:val="007E47B3"/>
    <w:rsid w:val="00836183"/>
    <w:rsid w:val="00850E07"/>
    <w:rsid w:val="00883947"/>
    <w:rsid w:val="008A446F"/>
    <w:rsid w:val="00924B2D"/>
    <w:rsid w:val="00A23355"/>
    <w:rsid w:val="00A51E0A"/>
    <w:rsid w:val="00A75881"/>
    <w:rsid w:val="00AB1E4A"/>
    <w:rsid w:val="00AD1F6E"/>
    <w:rsid w:val="00B26229"/>
    <w:rsid w:val="00B44773"/>
    <w:rsid w:val="00B94F0A"/>
    <w:rsid w:val="00C2496D"/>
    <w:rsid w:val="00C33AEF"/>
    <w:rsid w:val="00C77109"/>
    <w:rsid w:val="00D03E59"/>
    <w:rsid w:val="00D07460"/>
    <w:rsid w:val="00DD44D5"/>
    <w:rsid w:val="00DD482F"/>
    <w:rsid w:val="00DD6167"/>
    <w:rsid w:val="00DE07F0"/>
    <w:rsid w:val="00E00698"/>
    <w:rsid w:val="00E3221F"/>
    <w:rsid w:val="00E37BC6"/>
    <w:rsid w:val="00E64584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84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25</cp:revision>
  <cp:lastPrinted>2022-10-21T07:45:00Z</cp:lastPrinted>
  <dcterms:created xsi:type="dcterms:W3CDTF">2020-09-28T08:13:00Z</dcterms:created>
  <dcterms:modified xsi:type="dcterms:W3CDTF">2026-01-23T08:08:00Z</dcterms:modified>
</cp:coreProperties>
</file>