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A2412" w14:textId="77777777" w:rsidR="00812F53" w:rsidRDefault="00812F53" w:rsidP="00812F53">
      <w:pPr>
        <w:rPr>
          <w:rFonts w:ascii="Times New Roman" w:hAnsi="Times New Roman"/>
          <w:sz w:val="22"/>
          <w:szCs w:val="22"/>
        </w:rPr>
      </w:pPr>
    </w:p>
    <w:p w14:paraId="021BE594" w14:textId="77777777" w:rsidR="00A41298" w:rsidRPr="00AC7C85" w:rsidRDefault="00A41298" w:rsidP="00A41298">
      <w:p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KLASA:</w:t>
      </w:r>
      <w:r w:rsidRPr="00AC7C85">
        <w:rPr>
          <w:rFonts w:ascii="Times New Roman" w:hAnsi="Times New Roman"/>
          <w:sz w:val="22"/>
          <w:szCs w:val="22"/>
        </w:rPr>
        <w:tab/>
        <w:t>406-06/25-01/05</w:t>
      </w:r>
      <w:r w:rsidRPr="00AC7C85">
        <w:rPr>
          <w:rFonts w:ascii="Times New Roman" w:hAnsi="Times New Roman"/>
          <w:sz w:val="22"/>
          <w:szCs w:val="22"/>
        </w:rPr>
        <w:fldChar w:fldCharType="begin"/>
      </w:r>
      <w:r w:rsidRPr="00AC7C85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AC7C85">
        <w:rPr>
          <w:rFonts w:ascii="Times New Roman" w:hAnsi="Times New Roman"/>
          <w:sz w:val="22"/>
          <w:szCs w:val="22"/>
        </w:rPr>
        <w:fldChar w:fldCharType="end"/>
      </w:r>
    </w:p>
    <w:p w14:paraId="03431E29" w14:textId="3B610A55" w:rsidR="00A41298" w:rsidRPr="00AC7C85" w:rsidRDefault="00A41298" w:rsidP="00A41298">
      <w:p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URBROJ:</w:t>
      </w:r>
      <w:r w:rsidRPr="00AC7C85">
        <w:rPr>
          <w:rFonts w:ascii="Times New Roman" w:hAnsi="Times New Roman"/>
          <w:sz w:val="22"/>
          <w:szCs w:val="22"/>
        </w:rPr>
        <w:tab/>
        <w:t>2117-03-25-</w:t>
      </w:r>
      <w:r w:rsidR="005646C6">
        <w:rPr>
          <w:rFonts w:ascii="Times New Roman" w:hAnsi="Times New Roman"/>
          <w:sz w:val="22"/>
          <w:szCs w:val="22"/>
        </w:rPr>
        <w:t>8</w:t>
      </w:r>
      <w:r w:rsidRPr="00AC7C85">
        <w:rPr>
          <w:rFonts w:ascii="Times New Roman" w:hAnsi="Times New Roman"/>
          <w:sz w:val="22"/>
          <w:szCs w:val="22"/>
        </w:rPr>
        <w:fldChar w:fldCharType="begin"/>
      </w:r>
      <w:r w:rsidRPr="00AC7C85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AC7C85">
        <w:rPr>
          <w:rFonts w:ascii="Times New Roman" w:hAnsi="Times New Roman"/>
          <w:sz w:val="22"/>
          <w:szCs w:val="22"/>
        </w:rPr>
        <w:fldChar w:fldCharType="end"/>
      </w:r>
    </w:p>
    <w:p w14:paraId="40E8B1A3" w14:textId="3A2E9AB9" w:rsidR="00A41298" w:rsidRPr="00AC7C85" w:rsidRDefault="00A41298" w:rsidP="00A41298">
      <w:p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 xml:space="preserve">Babino Polje, </w:t>
      </w:r>
      <w:r w:rsidRPr="00AC7C85">
        <w:rPr>
          <w:rFonts w:ascii="Times New Roman" w:hAnsi="Times New Roman"/>
          <w:sz w:val="22"/>
          <w:szCs w:val="22"/>
        </w:rPr>
        <w:tab/>
      </w:r>
      <w:r w:rsidR="008A44FB" w:rsidRPr="00AC7C85">
        <w:rPr>
          <w:rFonts w:ascii="Times New Roman" w:hAnsi="Times New Roman"/>
          <w:sz w:val="22"/>
          <w:szCs w:val="22"/>
        </w:rPr>
        <w:t>2</w:t>
      </w:r>
      <w:r w:rsidR="005646C6">
        <w:rPr>
          <w:rFonts w:ascii="Times New Roman" w:hAnsi="Times New Roman"/>
          <w:sz w:val="22"/>
          <w:szCs w:val="22"/>
        </w:rPr>
        <w:t>8</w:t>
      </w:r>
      <w:r w:rsidRPr="00AC7C85">
        <w:rPr>
          <w:rFonts w:ascii="Times New Roman" w:hAnsi="Times New Roman"/>
          <w:sz w:val="22"/>
          <w:szCs w:val="22"/>
        </w:rPr>
        <w:t>.0</w:t>
      </w:r>
      <w:r w:rsidR="005646C6">
        <w:rPr>
          <w:rFonts w:ascii="Times New Roman" w:hAnsi="Times New Roman"/>
          <w:sz w:val="22"/>
          <w:szCs w:val="22"/>
        </w:rPr>
        <w:t>1</w:t>
      </w:r>
      <w:r w:rsidRPr="00AC7C85">
        <w:rPr>
          <w:rFonts w:ascii="Times New Roman" w:hAnsi="Times New Roman"/>
          <w:sz w:val="22"/>
          <w:szCs w:val="22"/>
        </w:rPr>
        <w:t>.202</w:t>
      </w:r>
      <w:r w:rsidR="005646C6">
        <w:rPr>
          <w:rFonts w:ascii="Times New Roman" w:hAnsi="Times New Roman"/>
          <w:sz w:val="22"/>
          <w:szCs w:val="22"/>
        </w:rPr>
        <w:t>6</w:t>
      </w:r>
      <w:r w:rsidRPr="00AC7C85">
        <w:rPr>
          <w:rFonts w:ascii="Times New Roman" w:hAnsi="Times New Roman"/>
          <w:sz w:val="22"/>
          <w:szCs w:val="22"/>
        </w:rPr>
        <w:t>.</w:t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fldChar w:fldCharType="begin"/>
      </w:r>
      <w:r w:rsidRPr="00AC7C85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AC7C85">
        <w:rPr>
          <w:rFonts w:ascii="Times New Roman" w:hAnsi="Times New Roman"/>
          <w:sz w:val="22"/>
          <w:szCs w:val="22"/>
        </w:rPr>
        <w:fldChar w:fldCharType="begin"/>
      </w:r>
      <w:r w:rsidRPr="00AC7C85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AC7C85">
        <w:rPr>
          <w:rFonts w:ascii="Times New Roman" w:hAnsi="Times New Roman"/>
          <w:sz w:val="22"/>
          <w:szCs w:val="22"/>
        </w:rPr>
        <w:fldChar w:fldCharType="separate"/>
      </w:r>
      <w:r w:rsidR="005646C6">
        <w:rPr>
          <w:rFonts w:ascii="Times New Roman" w:hAnsi="Times New Roman"/>
          <w:noProof/>
          <w:sz w:val="22"/>
          <w:szCs w:val="22"/>
        </w:rPr>
        <w:instrText>28.01.2026</w:instrText>
      </w:r>
      <w:r w:rsidRPr="00AC7C85">
        <w:rPr>
          <w:rFonts w:ascii="Times New Roman" w:hAnsi="Times New Roman"/>
          <w:sz w:val="22"/>
          <w:szCs w:val="22"/>
        </w:rPr>
        <w:fldChar w:fldCharType="end"/>
      </w:r>
      <w:r w:rsidRPr="00AC7C85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AC7C85">
        <w:rPr>
          <w:rFonts w:ascii="Times New Roman" w:hAnsi="Times New Roman"/>
          <w:sz w:val="22"/>
          <w:szCs w:val="22"/>
        </w:rPr>
        <w:fldChar w:fldCharType="end"/>
      </w:r>
    </w:p>
    <w:p w14:paraId="30663E13" w14:textId="77777777" w:rsidR="00812F53" w:rsidRPr="00AC7C85" w:rsidRDefault="00812F53" w:rsidP="00812F53">
      <w:pPr>
        <w:jc w:val="both"/>
        <w:rPr>
          <w:rFonts w:ascii="Times New Roman" w:hAnsi="Times New Roman"/>
          <w:sz w:val="22"/>
          <w:szCs w:val="22"/>
        </w:rPr>
      </w:pPr>
    </w:p>
    <w:p w14:paraId="12DA67F8" w14:textId="33364B97" w:rsidR="00812F53" w:rsidRPr="00AC7C85" w:rsidRDefault="00812F53" w:rsidP="00E103CE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 xml:space="preserve">Na temelju članka 53. stavak 1. točka 13. i 30. Statuta Općine Mljet („Službeni glasnik Općine Mljet“ broj 2/21 i 5/21-ispr.), članka 423. stavak 2. i 424. stavak 1. Zakona o trgovačkim društvima („Narodne novine“ broj </w:t>
      </w:r>
      <w:r w:rsidR="003A0151" w:rsidRPr="00AC7C85">
        <w:rPr>
          <w:rFonts w:ascii="Times New Roman" w:hAnsi="Times New Roman"/>
          <w:sz w:val="22"/>
          <w:szCs w:val="22"/>
        </w:rPr>
        <w:t>111/93, 34/99, 121/99-vjer. tumačenje, 52/00- Odluka USRH, 118/03, 107/07, 146/08, 137/09, 152/11-pročišćeni tekst, 111/12, 68/13, 110/15, 40/19, 34/22, 114/22, 18/23</w:t>
      </w:r>
      <w:r w:rsidR="00721041" w:rsidRPr="00AC7C85">
        <w:rPr>
          <w:rFonts w:ascii="Times New Roman" w:hAnsi="Times New Roman"/>
          <w:sz w:val="22"/>
          <w:szCs w:val="22"/>
        </w:rPr>
        <w:t>,</w:t>
      </w:r>
      <w:r w:rsidR="003A0151" w:rsidRPr="00AC7C85">
        <w:rPr>
          <w:rFonts w:ascii="Times New Roman" w:hAnsi="Times New Roman"/>
          <w:sz w:val="22"/>
          <w:szCs w:val="22"/>
        </w:rPr>
        <w:t xml:space="preserve"> 130/23</w:t>
      </w:r>
      <w:r w:rsidR="00721041" w:rsidRPr="00AC7C85">
        <w:rPr>
          <w:rFonts w:ascii="Times New Roman" w:hAnsi="Times New Roman"/>
          <w:sz w:val="22"/>
          <w:szCs w:val="22"/>
        </w:rPr>
        <w:t xml:space="preserve"> i 136/24</w:t>
      </w:r>
      <w:r w:rsidRPr="00AC7C85">
        <w:rPr>
          <w:rFonts w:ascii="Times New Roman" w:hAnsi="Times New Roman"/>
          <w:sz w:val="22"/>
          <w:szCs w:val="22"/>
        </w:rPr>
        <w:t>)</w:t>
      </w:r>
      <w:r w:rsidR="00721041" w:rsidRPr="00AC7C85">
        <w:rPr>
          <w:rFonts w:ascii="Times New Roman" w:hAnsi="Times New Roman"/>
          <w:sz w:val="22"/>
          <w:szCs w:val="22"/>
        </w:rPr>
        <w:t xml:space="preserve"> i</w:t>
      </w:r>
      <w:r w:rsidRPr="00AC7C85">
        <w:rPr>
          <w:rFonts w:ascii="Times New Roman" w:hAnsi="Times New Roman"/>
          <w:sz w:val="22"/>
          <w:szCs w:val="22"/>
        </w:rPr>
        <w:t xml:space="preserve"> </w:t>
      </w:r>
      <w:r w:rsidR="003A0151" w:rsidRPr="00AC7C85">
        <w:rPr>
          <w:rFonts w:ascii="Times New Roman" w:hAnsi="Times New Roman"/>
          <w:sz w:val="22"/>
          <w:szCs w:val="22"/>
        </w:rPr>
        <w:t xml:space="preserve">članka 14. stavak 1. alineja 3. </w:t>
      </w:r>
      <w:r w:rsidR="00721041" w:rsidRPr="00AC7C85">
        <w:rPr>
          <w:rFonts w:ascii="Times New Roman" w:hAnsi="Times New Roman"/>
          <w:sz w:val="22"/>
          <w:szCs w:val="22"/>
        </w:rPr>
        <w:t>Izjave Usluge Mljet d.o.o. Babino Polje – potpuni tekst od 16. prosinca 2024. godin</w:t>
      </w:r>
      <w:r w:rsidRPr="00AC7C85">
        <w:rPr>
          <w:rFonts w:ascii="Times New Roman" w:hAnsi="Times New Roman"/>
          <w:sz w:val="22"/>
          <w:szCs w:val="22"/>
        </w:rPr>
        <w:t>a</w:t>
      </w:r>
      <w:r w:rsidR="00AC7C85">
        <w:rPr>
          <w:rFonts w:ascii="Times New Roman" w:hAnsi="Times New Roman"/>
          <w:sz w:val="22"/>
          <w:szCs w:val="22"/>
        </w:rPr>
        <w:t>,</w:t>
      </w:r>
      <w:r w:rsidRPr="00AC7C85">
        <w:rPr>
          <w:rFonts w:ascii="Times New Roman" w:hAnsi="Times New Roman"/>
          <w:sz w:val="22"/>
          <w:szCs w:val="22"/>
        </w:rPr>
        <w:t xml:space="preserve"> Općinski načelnik Općine Mljet u funkciji Skupštine Društva, donio je dana </w:t>
      </w:r>
      <w:r w:rsidR="00E103CE" w:rsidRPr="00AC7C85">
        <w:rPr>
          <w:rFonts w:ascii="Times New Roman" w:hAnsi="Times New Roman"/>
          <w:sz w:val="22"/>
          <w:szCs w:val="22"/>
        </w:rPr>
        <w:t>2</w:t>
      </w:r>
      <w:r w:rsidR="005646C6">
        <w:rPr>
          <w:rFonts w:ascii="Times New Roman" w:hAnsi="Times New Roman"/>
          <w:sz w:val="22"/>
          <w:szCs w:val="22"/>
        </w:rPr>
        <w:t>8</w:t>
      </w:r>
      <w:r w:rsidR="00E103CE" w:rsidRPr="00AC7C85">
        <w:rPr>
          <w:rFonts w:ascii="Times New Roman" w:hAnsi="Times New Roman"/>
          <w:sz w:val="22"/>
          <w:szCs w:val="22"/>
        </w:rPr>
        <w:t xml:space="preserve">. </w:t>
      </w:r>
      <w:r w:rsidR="005646C6">
        <w:rPr>
          <w:rFonts w:ascii="Times New Roman" w:hAnsi="Times New Roman"/>
          <w:sz w:val="22"/>
          <w:szCs w:val="22"/>
        </w:rPr>
        <w:t>siječnja</w:t>
      </w:r>
      <w:r w:rsidRPr="00AC7C85">
        <w:rPr>
          <w:rFonts w:ascii="Times New Roman" w:hAnsi="Times New Roman"/>
          <w:sz w:val="22"/>
          <w:szCs w:val="22"/>
        </w:rPr>
        <w:t xml:space="preserve"> 202</w:t>
      </w:r>
      <w:r w:rsidR="005646C6">
        <w:rPr>
          <w:rFonts w:ascii="Times New Roman" w:hAnsi="Times New Roman"/>
          <w:sz w:val="22"/>
          <w:szCs w:val="22"/>
        </w:rPr>
        <w:t>6</w:t>
      </w:r>
      <w:r w:rsidRPr="00AC7C85">
        <w:rPr>
          <w:rFonts w:ascii="Times New Roman" w:hAnsi="Times New Roman"/>
          <w:sz w:val="22"/>
          <w:szCs w:val="22"/>
        </w:rPr>
        <w:t>. godine slijedeću</w:t>
      </w:r>
    </w:p>
    <w:p w14:paraId="1B313CCA" w14:textId="77777777" w:rsidR="00812F53" w:rsidRPr="00AC7C85" w:rsidRDefault="00812F53" w:rsidP="00812F53">
      <w:pPr>
        <w:jc w:val="both"/>
        <w:rPr>
          <w:rFonts w:ascii="Times New Roman" w:hAnsi="Times New Roman"/>
          <w:sz w:val="22"/>
          <w:szCs w:val="22"/>
        </w:rPr>
      </w:pPr>
    </w:p>
    <w:p w14:paraId="7EA80ECC" w14:textId="77777777" w:rsidR="00812F53" w:rsidRPr="00AC7C85" w:rsidRDefault="00812F53" w:rsidP="00812F53">
      <w:pPr>
        <w:jc w:val="center"/>
        <w:rPr>
          <w:rFonts w:ascii="Times New Roman" w:hAnsi="Times New Roman"/>
          <w:b/>
          <w:sz w:val="22"/>
          <w:szCs w:val="22"/>
        </w:rPr>
      </w:pPr>
      <w:r w:rsidRPr="00AC7C85">
        <w:rPr>
          <w:rFonts w:ascii="Times New Roman" w:hAnsi="Times New Roman"/>
          <w:b/>
          <w:sz w:val="22"/>
          <w:szCs w:val="22"/>
        </w:rPr>
        <w:t>O    D    L    U    K    U</w:t>
      </w:r>
    </w:p>
    <w:p w14:paraId="104CB654" w14:textId="0ED6CB4D" w:rsidR="00812F53" w:rsidRPr="00AC7C85" w:rsidRDefault="00E103CE" w:rsidP="00812F53">
      <w:pPr>
        <w:jc w:val="center"/>
        <w:rPr>
          <w:rFonts w:ascii="Times New Roman" w:hAnsi="Times New Roman"/>
          <w:b/>
          <w:sz w:val="22"/>
          <w:szCs w:val="22"/>
        </w:rPr>
      </w:pPr>
      <w:r w:rsidRPr="00AC7C85">
        <w:rPr>
          <w:rFonts w:ascii="Times New Roman" w:hAnsi="Times New Roman"/>
          <w:b/>
          <w:sz w:val="22"/>
          <w:szCs w:val="22"/>
        </w:rPr>
        <w:t xml:space="preserve">o razrješenju i </w:t>
      </w:r>
      <w:r w:rsidR="00812F53" w:rsidRPr="00AC7C85">
        <w:rPr>
          <w:rFonts w:ascii="Times New Roman" w:hAnsi="Times New Roman"/>
          <w:b/>
          <w:sz w:val="22"/>
          <w:szCs w:val="22"/>
        </w:rPr>
        <w:t xml:space="preserve"> imenovanju člana Uprave – direktora </w:t>
      </w:r>
      <w:r w:rsidRPr="00AC7C85">
        <w:rPr>
          <w:rFonts w:ascii="Times New Roman" w:hAnsi="Times New Roman"/>
          <w:b/>
          <w:sz w:val="22"/>
          <w:szCs w:val="22"/>
        </w:rPr>
        <w:t>Usluge</w:t>
      </w:r>
      <w:r w:rsidR="00812F53" w:rsidRPr="00AC7C85">
        <w:rPr>
          <w:rFonts w:ascii="Times New Roman" w:hAnsi="Times New Roman"/>
          <w:b/>
          <w:sz w:val="22"/>
          <w:szCs w:val="22"/>
        </w:rPr>
        <w:t xml:space="preserve"> Mljet d.o.o. </w:t>
      </w:r>
    </w:p>
    <w:p w14:paraId="69FB5EB3" w14:textId="34EC03E8" w:rsidR="00812F53" w:rsidRPr="00AC7C85" w:rsidRDefault="00812F53" w:rsidP="00812F53">
      <w:pPr>
        <w:ind w:left="720"/>
        <w:jc w:val="center"/>
        <w:rPr>
          <w:rFonts w:ascii="Times New Roman" w:hAnsi="Times New Roman"/>
          <w:b/>
          <w:sz w:val="22"/>
          <w:szCs w:val="22"/>
        </w:rPr>
      </w:pPr>
      <w:r w:rsidRPr="00AC7C85">
        <w:rPr>
          <w:rFonts w:ascii="Times New Roman" w:hAnsi="Times New Roman"/>
          <w:b/>
          <w:sz w:val="22"/>
          <w:szCs w:val="22"/>
        </w:rPr>
        <w:t xml:space="preserve">Babino Polje, </w:t>
      </w:r>
      <w:r w:rsidR="003A0151" w:rsidRPr="00AC7C85">
        <w:rPr>
          <w:rFonts w:ascii="Times New Roman" w:hAnsi="Times New Roman"/>
          <w:sz w:val="22"/>
          <w:szCs w:val="22"/>
        </w:rPr>
        <w:t xml:space="preserve">, </w:t>
      </w:r>
      <w:r w:rsidR="003A0151" w:rsidRPr="00AC7C85">
        <w:rPr>
          <w:rFonts w:ascii="Times New Roman" w:hAnsi="Times New Roman"/>
          <w:b/>
          <w:bCs/>
          <w:sz w:val="22"/>
          <w:szCs w:val="22"/>
        </w:rPr>
        <w:t>MB</w:t>
      </w:r>
      <w:r w:rsidR="00724C36" w:rsidRPr="00AC7C85">
        <w:rPr>
          <w:rFonts w:ascii="Times New Roman" w:hAnsi="Times New Roman"/>
          <w:b/>
          <w:bCs/>
          <w:sz w:val="22"/>
          <w:szCs w:val="22"/>
        </w:rPr>
        <w:t>S</w:t>
      </w:r>
      <w:r w:rsidR="00C54A91" w:rsidRPr="00AC7C85">
        <w:rPr>
          <w:rFonts w:ascii="Times New Roman" w:hAnsi="Times New Roman"/>
          <w:b/>
          <w:bCs/>
          <w:sz w:val="22"/>
          <w:szCs w:val="22"/>
        </w:rPr>
        <w:t>:</w:t>
      </w:r>
      <w:r w:rsidR="003A0151" w:rsidRPr="00AC7C85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724C36" w:rsidRPr="00AC7C85">
        <w:rPr>
          <w:rFonts w:ascii="Times New Roman" w:hAnsi="Times New Roman"/>
          <w:b/>
          <w:bCs/>
          <w:sz w:val="22"/>
          <w:szCs w:val="22"/>
          <w:shd w:val="clear" w:color="auto" w:fill="F8F8F8"/>
        </w:rPr>
        <w:t>060</w:t>
      </w:r>
      <w:r w:rsidR="00E103CE" w:rsidRPr="00AC7C85">
        <w:rPr>
          <w:rFonts w:ascii="Times New Roman" w:hAnsi="Times New Roman"/>
          <w:b/>
          <w:bCs/>
          <w:sz w:val="22"/>
          <w:szCs w:val="22"/>
          <w:shd w:val="clear" w:color="auto" w:fill="F8F8F8"/>
        </w:rPr>
        <w:t>060099</w:t>
      </w:r>
      <w:r w:rsidR="003A0151" w:rsidRPr="00AC7C85">
        <w:rPr>
          <w:rFonts w:ascii="Times New Roman" w:hAnsi="Times New Roman"/>
          <w:b/>
          <w:bCs/>
          <w:sz w:val="22"/>
          <w:szCs w:val="22"/>
        </w:rPr>
        <w:t>, OIB</w:t>
      </w:r>
      <w:r w:rsidR="00C54A91" w:rsidRPr="00AC7C85">
        <w:rPr>
          <w:rFonts w:ascii="Times New Roman" w:hAnsi="Times New Roman"/>
          <w:b/>
          <w:bCs/>
          <w:sz w:val="22"/>
          <w:szCs w:val="22"/>
        </w:rPr>
        <w:t>:</w:t>
      </w:r>
      <w:r w:rsidR="003A0151" w:rsidRPr="00AC7C85">
        <w:rPr>
          <w:rFonts w:ascii="Times New Roman" w:hAnsi="Times New Roman"/>
          <w:b/>
          <w:bCs/>
          <w:sz w:val="22"/>
          <w:szCs w:val="22"/>
        </w:rPr>
        <w:t xml:space="preserve"> 0</w:t>
      </w:r>
      <w:r w:rsidR="00E103CE" w:rsidRPr="00AC7C85">
        <w:rPr>
          <w:rFonts w:ascii="Times New Roman" w:hAnsi="Times New Roman"/>
          <w:b/>
          <w:bCs/>
          <w:sz w:val="22"/>
          <w:szCs w:val="22"/>
        </w:rPr>
        <w:t>6551246049</w:t>
      </w:r>
    </w:p>
    <w:p w14:paraId="6B6CDCFB" w14:textId="0C9476FC" w:rsidR="00812F53" w:rsidRPr="00AC7C85" w:rsidRDefault="005646C6" w:rsidP="00812F53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(27</w:t>
      </w:r>
      <w:r w:rsidR="00812F53" w:rsidRPr="00AC7C85">
        <w:rPr>
          <w:rFonts w:ascii="Times New Roman" w:hAnsi="Times New Roman"/>
          <w:b/>
          <w:sz w:val="22"/>
          <w:szCs w:val="22"/>
        </w:rPr>
        <w:t>/202</w:t>
      </w:r>
      <w:r>
        <w:rPr>
          <w:rFonts w:ascii="Times New Roman" w:hAnsi="Times New Roman"/>
          <w:b/>
          <w:sz w:val="22"/>
          <w:szCs w:val="22"/>
        </w:rPr>
        <w:t>6</w:t>
      </w:r>
      <w:r w:rsidR="00812F53" w:rsidRPr="00AC7C85">
        <w:rPr>
          <w:rFonts w:ascii="Times New Roman" w:hAnsi="Times New Roman"/>
          <w:b/>
          <w:sz w:val="22"/>
          <w:szCs w:val="22"/>
        </w:rPr>
        <w:t>-PAO)</w:t>
      </w:r>
    </w:p>
    <w:p w14:paraId="56B7DA7E" w14:textId="77777777" w:rsidR="00812F53" w:rsidRPr="00AC7C85" w:rsidRDefault="00812F53" w:rsidP="00812F53">
      <w:pPr>
        <w:jc w:val="both"/>
        <w:rPr>
          <w:rFonts w:ascii="Times New Roman" w:hAnsi="Times New Roman"/>
          <w:sz w:val="22"/>
          <w:szCs w:val="22"/>
        </w:rPr>
      </w:pPr>
    </w:p>
    <w:p w14:paraId="6645F52E" w14:textId="77777777" w:rsidR="00812F53" w:rsidRPr="00AC7C85" w:rsidRDefault="00812F53" w:rsidP="00812F53">
      <w:pPr>
        <w:jc w:val="center"/>
        <w:rPr>
          <w:rFonts w:ascii="Times New Roman" w:hAnsi="Times New Roman"/>
          <w:b/>
          <w:sz w:val="22"/>
          <w:szCs w:val="22"/>
        </w:rPr>
      </w:pPr>
      <w:r w:rsidRPr="00AC7C85">
        <w:rPr>
          <w:rFonts w:ascii="Times New Roman" w:hAnsi="Times New Roman"/>
          <w:b/>
          <w:sz w:val="22"/>
          <w:szCs w:val="22"/>
        </w:rPr>
        <w:t>I.</w:t>
      </w:r>
    </w:p>
    <w:p w14:paraId="134696D2" w14:textId="1614AD24" w:rsidR="005646C6" w:rsidRDefault="005646C6" w:rsidP="005646C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Dragan Medan, univ. bacc. ing. nav. traff ., Sobra 35, 20 225 Babino Polje, OIB: 11404170402</w:t>
      </w:r>
    </w:p>
    <w:p w14:paraId="5F466F23" w14:textId="69C0C64D" w:rsidR="00AC7C85" w:rsidRPr="00AC7C85" w:rsidRDefault="00E103CE" w:rsidP="00904ED3">
      <w:pPr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bCs/>
          <w:sz w:val="22"/>
          <w:szCs w:val="22"/>
        </w:rPr>
        <w:t>razrješuje se dužnosti  jedinog člana</w:t>
      </w:r>
      <w:r w:rsidRPr="00AC7C85">
        <w:rPr>
          <w:rFonts w:ascii="Times New Roman" w:hAnsi="Times New Roman"/>
          <w:b/>
          <w:sz w:val="22"/>
          <w:szCs w:val="22"/>
        </w:rPr>
        <w:t xml:space="preserve"> </w:t>
      </w:r>
      <w:r w:rsidRPr="00AC7C85">
        <w:rPr>
          <w:rFonts w:ascii="Times New Roman" w:hAnsi="Times New Roman"/>
          <w:sz w:val="22"/>
          <w:szCs w:val="22"/>
        </w:rPr>
        <w:t>Uprave – direktora Usluge Mljet d.o.o. Babino Polje,</w:t>
      </w:r>
    </w:p>
    <w:p w14:paraId="698A9C47" w14:textId="0DBAFA63" w:rsidR="008A44FB" w:rsidRPr="00AC7C85" w:rsidRDefault="008A44FB" w:rsidP="00E103CE">
      <w:pPr>
        <w:ind w:firstLine="720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Imenovani se dužnosti razrješuje s danom 31.</w:t>
      </w:r>
      <w:r w:rsidR="005646C6">
        <w:rPr>
          <w:rFonts w:ascii="Times New Roman" w:hAnsi="Times New Roman"/>
          <w:sz w:val="22"/>
          <w:szCs w:val="22"/>
        </w:rPr>
        <w:t>siječnja</w:t>
      </w:r>
      <w:r w:rsidRPr="00AC7C85">
        <w:rPr>
          <w:rFonts w:ascii="Times New Roman" w:hAnsi="Times New Roman"/>
          <w:sz w:val="22"/>
          <w:szCs w:val="22"/>
        </w:rPr>
        <w:t xml:space="preserve"> 202</w:t>
      </w:r>
      <w:r w:rsidR="005646C6">
        <w:rPr>
          <w:rFonts w:ascii="Times New Roman" w:hAnsi="Times New Roman"/>
          <w:sz w:val="22"/>
          <w:szCs w:val="22"/>
        </w:rPr>
        <w:t>6</w:t>
      </w:r>
      <w:r w:rsidRPr="00AC7C85">
        <w:rPr>
          <w:rFonts w:ascii="Times New Roman" w:hAnsi="Times New Roman"/>
          <w:sz w:val="22"/>
          <w:szCs w:val="22"/>
        </w:rPr>
        <w:t>. godine.</w:t>
      </w:r>
    </w:p>
    <w:p w14:paraId="437A8C53" w14:textId="77777777" w:rsidR="00AC7C85" w:rsidRPr="00AC7C85" w:rsidRDefault="00AC7C85" w:rsidP="008A44FB">
      <w:pPr>
        <w:rPr>
          <w:rFonts w:ascii="Times New Roman" w:hAnsi="Times New Roman"/>
          <w:sz w:val="22"/>
          <w:szCs w:val="22"/>
        </w:rPr>
      </w:pPr>
    </w:p>
    <w:p w14:paraId="161248F6" w14:textId="0B16FDA8" w:rsidR="008A44FB" w:rsidRPr="00AC7C85" w:rsidRDefault="008A44FB" w:rsidP="008A44FB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C7C85">
        <w:rPr>
          <w:rFonts w:ascii="Times New Roman" w:hAnsi="Times New Roman"/>
          <w:b/>
          <w:bCs/>
          <w:sz w:val="22"/>
          <w:szCs w:val="22"/>
        </w:rPr>
        <w:t>II.</w:t>
      </w:r>
    </w:p>
    <w:p w14:paraId="407F0D02" w14:textId="4447A842" w:rsidR="00AC7C85" w:rsidRPr="00AC7C85" w:rsidRDefault="00812F53" w:rsidP="003A0151">
      <w:p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ab/>
        <w:t xml:space="preserve">Za </w:t>
      </w:r>
      <w:r w:rsidR="008A44FB" w:rsidRPr="00AC7C85">
        <w:rPr>
          <w:rFonts w:ascii="Times New Roman" w:hAnsi="Times New Roman"/>
          <w:sz w:val="22"/>
          <w:szCs w:val="22"/>
        </w:rPr>
        <w:t xml:space="preserve">jedinog </w:t>
      </w:r>
      <w:r w:rsidRPr="00AC7C85">
        <w:rPr>
          <w:rFonts w:ascii="Times New Roman" w:hAnsi="Times New Roman"/>
          <w:sz w:val="22"/>
          <w:szCs w:val="22"/>
        </w:rPr>
        <w:t xml:space="preserve">člana Uprave - direktora </w:t>
      </w:r>
      <w:r w:rsidR="008A44FB" w:rsidRPr="00AC7C85">
        <w:rPr>
          <w:rFonts w:ascii="Times New Roman" w:hAnsi="Times New Roman"/>
          <w:sz w:val="22"/>
          <w:szCs w:val="22"/>
        </w:rPr>
        <w:t>Usluge</w:t>
      </w:r>
      <w:r w:rsidRPr="00AC7C85">
        <w:rPr>
          <w:rFonts w:ascii="Times New Roman" w:hAnsi="Times New Roman"/>
          <w:sz w:val="22"/>
          <w:szCs w:val="22"/>
        </w:rPr>
        <w:t xml:space="preserve"> Mljet d.o.o. Babino Polje, imenuje se </w:t>
      </w:r>
      <w:r w:rsidR="005646C6" w:rsidRPr="00AC7C85">
        <w:rPr>
          <w:rFonts w:ascii="Times New Roman" w:hAnsi="Times New Roman"/>
          <w:bCs/>
          <w:sz w:val="22"/>
          <w:szCs w:val="22"/>
        </w:rPr>
        <w:t xml:space="preserve">Nikola Kralj, </w:t>
      </w:r>
      <w:r w:rsidR="005646C6" w:rsidRPr="00AC7C85">
        <w:rPr>
          <w:rFonts w:ascii="Times New Roman" w:hAnsi="Times New Roman"/>
          <w:sz w:val="22"/>
          <w:szCs w:val="22"/>
        </w:rPr>
        <w:t>Saplunara 20, 20224 Maranovići, OIB: 27478299938</w:t>
      </w:r>
      <w:r w:rsidR="004B42A6">
        <w:rPr>
          <w:rFonts w:ascii="Times New Roman" w:hAnsi="Times New Roman"/>
          <w:bCs/>
          <w:sz w:val="22"/>
          <w:szCs w:val="22"/>
        </w:rPr>
        <w:t>.</w:t>
      </w:r>
    </w:p>
    <w:p w14:paraId="03D98705" w14:textId="0C0EB51C" w:rsidR="00AC7C85" w:rsidRPr="00AC7C85" w:rsidRDefault="00812F53" w:rsidP="003A0151">
      <w:p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ab/>
        <w:t xml:space="preserve">Dužnost direktora Društva  imenovani preuzima dana </w:t>
      </w:r>
      <w:r w:rsidR="008A44FB" w:rsidRPr="00AC7C85">
        <w:rPr>
          <w:rFonts w:ascii="Times New Roman" w:hAnsi="Times New Roman"/>
          <w:sz w:val="22"/>
          <w:szCs w:val="22"/>
        </w:rPr>
        <w:t xml:space="preserve">01. </w:t>
      </w:r>
      <w:r w:rsidR="005646C6">
        <w:rPr>
          <w:rFonts w:ascii="Times New Roman" w:hAnsi="Times New Roman"/>
          <w:sz w:val="22"/>
          <w:szCs w:val="22"/>
        </w:rPr>
        <w:t>veljače</w:t>
      </w:r>
      <w:r w:rsidRPr="00AC7C85">
        <w:rPr>
          <w:rFonts w:ascii="Times New Roman" w:hAnsi="Times New Roman"/>
          <w:sz w:val="22"/>
          <w:szCs w:val="22"/>
        </w:rPr>
        <w:t xml:space="preserve"> 202</w:t>
      </w:r>
      <w:r w:rsidR="005646C6">
        <w:rPr>
          <w:rFonts w:ascii="Times New Roman" w:hAnsi="Times New Roman"/>
          <w:sz w:val="22"/>
          <w:szCs w:val="22"/>
        </w:rPr>
        <w:t>6</w:t>
      </w:r>
      <w:r w:rsidRPr="00AC7C85">
        <w:rPr>
          <w:rFonts w:ascii="Times New Roman" w:hAnsi="Times New Roman"/>
          <w:sz w:val="22"/>
          <w:szCs w:val="22"/>
        </w:rPr>
        <w:t>. godine</w:t>
      </w:r>
      <w:r w:rsidR="003A0151" w:rsidRPr="00AC7C85">
        <w:rPr>
          <w:rFonts w:ascii="Times New Roman" w:hAnsi="Times New Roman"/>
          <w:sz w:val="22"/>
          <w:szCs w:val="22"/>
        </w:rPr>
        <w:t xml:space="preserve">. </w:t>
      </w:r>
    </w:p>
    <w:p w14:paraId="78B02C25" w14:textId="661F3DD9" w:rsidR="00812F53" w:rsidRPr="00AC7C85" w:rsidRDefault="00812F53" w:rsidP="00812F53">
      <w:p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ab/>
        <w:t xml:space="preserve">Imenovani se na dužnost člana Uprave - direktora Društva imenuje na </w:t>
      </w:r>
      <w:r w:rsidR="005646C6">
        <w:rPr>
          <w:rFonts w:ascii="Times New Roman" w:hAnsi="Times New Roman"/>
          <w:sz w:val="22"/>
          <w:szCs w:val="22"/>
        </w:rPr>
        <w:t>određeno vrijeme od 6 (šest) mjeseci</w:t>
      </w:r>
      <w:r w:rsidRPr="00AC7C85">
        <w:rPr>
          <w:rFonts w:ascii="Times New Roman" w:hAnsi="Times New Roman"/>
          <w:sz w:val="22"/>
          <w:szCs w:val="22"/>
        </w:rPr>
        <w:t xml:space="preserve">, dakle do </w:t>
      </w:r>
      <w:r w:rsidR="008A44FB" w:rsidRPr="00AC7C85">
        <w:rPr>
          <w:rFonts w:ascii="Times New Roman" w:hAnsi="Times New Roman"/>
          <w:sz w:val="22"/>
          <w:szCs w:val="22"/>
        </w:rPr>
        <w:t xml:space="preserve">31. </w:t>
      </w:r>
      <w:r w:rsidR="005646C6">
        <w:rPr>
          <w:rFonts w:ascii="Times New Roman" w:hAnsi="Times New Roman"/>
          <w:sz w:val="22"/>
          <w:szCs w:val="22"/>
        </w:rPr>
        <w:t>srpnja</w:t>
      </w:r>
      <w:r w:rsidRPr="00AC7C85">
        <w:rPr>
          <w:rFonts w:ascii="Times New Roman" w:hAnsi="Times New Roman"/>
          <w:sz w:val="22"/>
          <w:szCs w:val="22"/>
        </w:rPr>
        <w:t xml:space="preserve"> 202</w:t>
      </w:r>
      <w:r w:rsidR="005646C6">
        <w:rPr>
          <w:rFonts w:ascii="Times New Roman" w:hAnsi="Times New Roman"/>
          <w:sz w:val="22"/>
          <w:szCs w:val="22"/>
        </w:rPr>
        <w:t>6</w:t>
      </w:r>
      <w:r w:rsidRPr="00AC7C85">
        <w:rPr>
          <w:rFonts w:ascii="Times New Roman" w:hAnsi="Times New Roman"/>
          <w:sz w:val="22"/>
          <w:szCs w:val="22"/>
        </w:rPr>
        <w:t>. godine.</w:t>
      </w:r>
    </w:p>
    <w:p w14:paraId="1F47965E" w14:textId="77777777" w:rsidR="00AC7C85" w:rsidRPr="00AC7C85" w:rsidRDefault="00AC7C85" w:rsidP="00812F53">
      <w:pPr>
        <w:jc w:val="both"/>
        <w:rPr>
          <w:rFonts w:ascii="Times New Roman" w:hAnsi="Times New Roman"/>
          <w:sz w:val="22"/>
          <w:szCs w:val="22"/>
        </w:rPr>
      </w:pPr>
    </w:p>
    <w:p w14:paraId="7BBD55BD" w14:textId="77777777" w:rsidR="00812F53" w:rsidRDefault="00812F53" w:rsidP="00812F53">
      <w:pPr>
        <w:jc w:val="center"/>
        <w:rPr>
          <w:rFonts w:ascii="Times New Roman" w:hAnsi="Times New Roman"/>
          <w:b/>
          <w:sz w:val="22"/>
          <w:szCs w:val="22"/>
        </w:rPr>
      </w:pPr>
      <w:r w:rsidRPr="00AC7C85">
        <w:rPr>
          <w:rFonts w:ascii="Times New Roman" w:hAnsi="Times New Roman"/>
          <w:b/>
          <w:sz w:val="22"/>
          <w:szCs w:val="22"/>
        </w:rPr>
        <w:t>III.</w:t>
      </w:r>
    </w:p>
    <w:p w14:paraId="2C032805" w14:textId="7EE0983E" w:rsidR="00904ED3" w:rsidRPr="00904ED3" w:rsidRDefault="00904ED3" w:rsidP="00904ED3">
      <w:pPr>
        <w:ind w:firstLine="720"/>
        <w:rPr>
          <w:rFonts w:ascii="Times New Roman" w:hAnsi="Times New Roman"/>
          <w:bCs/>
          <w:sz w:val="22"/>
          <w:szCs w:val="22"/>
        </w:rPr>
      </w:pPr>
      <w:r w:rsidRPr="00904ED3">
        <w:rPr>
          <w:rFonts w:ascii="Times New Roman" w:hAnsi="Times New Roman"/>
          <w:bCs/>
          <w:sz w:val="22"/>
          <w:szCs w:val="22"/>
        </w:rPr>
        <w:t>S razrješenim je potpisan Sporazum o raskidu ugovora o radu – menadžerskog ugovora.</w:t>
      </w:r>
    </w:p>
    <w:p w14:paraId="298F3E5B" w14:textId="774882A8" w:rsidR="00812F53" w:rsidRPr="00AC7C85" w:rsidRDefault="00812F53" w:rsidP="00812F53">
      <w:pPr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ab/>
        <w:t>S imenovanim će se potpisati ugovor o radu – menadžerski ugovor sukladno odredbama važećih zakonskih propisa, odredbama općih akata Društva i odredbama ove Odluke</w:t>
      </w:r>
      <w:r w:rsidR="00724C36" w:rsidRPr="00AC7C85">
        <w:rPr>
          <w:rFonts w:ascii="Times New Roman" w:hAnsi="Times New Roman"/>
          <w:sz w:val="22"/>
          <w:szCs w:val="22"/>
        </w:rPr>
        <w:t>.</w:t>
      </w:r>
    </w:p>
    <w:p w14:paraId="4215A65F" w14:textId="77777777" w:rsidR="00AC7C85" w:rsidRPr="00AC7C85" w:rsidRDefault="00AC7C85" w:rsidP="00812F53">
      <w:pPr>
        <w:rPr>
          <w:rFonts w:ascii="Times New Roman" w:hAnsi="Times New Roman"/>
          <w:sz w:val="22"/>
          <w:szCs w:val="22"/>
        </w:rPr>
      </w:pPr>
    </w:p>
    <w:p w14:paraId="5DA72D58" w14:textId="77777777" w:rsidR="00812F53" w:rsidRPr="00AC7C85" w:rsidRDefault="00812F53" w:rsidP="00812F53">
      <w:pPr>
        <w:jc w:val="center"/>
        <w:rPr>
          <w:rFonts w:ascii="Times New Roman" w:hAnsi="Times New Roman"/>
          <w:b/>
          <w:sz w:val="22"/>
          <w:szCs w:val="22"/>
        </w:rPr>
      </w:pPr>
      <w:r w:rsidRPr="00AC7C85">
        <w:rPr>
          <w:rFonts w:ascii="Times New Roman" w:hAnsi="Times New Roman"/>
          <w:b/>
          <w:sz w:val="22"/>
          <w:szCs w:val="22"/>
        </w:rPr>
        <w:t>IV.</w:t>
      </w:r>
    </w:p>
    <w:p w14:paraId="718368BA" w14:textId="77777777" w:rsidR="00812F53" w:rsidRPr="00AC7C85" w:rsidRDefault="00812F53" w:rsidP="00812F53">
      <w:p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ab/>
        <w:t>Ova Odluka stupa na snagu danom donošenja, a objavit će se u „Službenom glasniku Općine Mljet“.</w:t>
      </w:r>
    </w:p>
    <w:p w14:paraId="630382A1" w14:textId="77777777" w:rsidR="008A44FB" w:rsidRDefault="008A44FB" w:rsidP="00812F53">
      <w:pPr>
        <w:jc w:val="both"/>
        <w:rPr>
          <w:rFonts w:ascii="Times New Roman" w:hAnsi="Times New Roman"/>
          <w:sz w:val="22"/>
          <w:szCs w:val="22"/>
        </w:rPr>
      </w:pPr>
    </w:p>
    <w:p w14:paraId="72B15E87" w14:textId="77777777" w:rsidR="00812F53" w:rsidRPr="00AC7C85" w:rsidRDefault="00812F53" w:rsidP="00812F53">
      <w:pPr>
        <w:jc w:val="both"/>
        <w:rPr>
          <w:rFonts w:ascii="Times New Roman" w:hAnsi="Times New Roman"/>
          <w:sz w:val="22"/>
          <w:szCs w:val="22"/>
        </w:rPr>
      </w:pPr>
    </w:p>
    <w:p w14:paraId="184A2766" w14:textId="77777777" w:rsidR="008A44FB" w:rsidRPr="00AC7C85" w:rsidRDefault="00812F53" w:rsidP="00812F53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DOSTAVITI:</w:t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  <w:t>Općinski načelnik u funkciji</w:t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</w:p>
    <w:p w14:paraId="198466F1" w14:textId="307BCBE7" w:rsidR="00812F53" w:rsidRPr="00AC7C85" w:rsidRDefault="00812F53" w:rsidP="00812F53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 xml:space="preserve">1.    </w:t>
      </w:r>
      <w:r w:rsidR="008A44FB" w:rsidRPr="00AC7C85">
        <w:rPr>
          <w:rFonts w:ascii="Times New Roman" w:hAnsi="Times New Roman"/>
          <w:sz w:val="22"/>
          <w:szCs w:val="22"/>
        </w:rPr>
        <w:t>Nikola Kralj</w:t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  <w:t>Skupštine Društva:</w:t>
      </w:r>
    </w:p>
    <w:p w14:paraId="076DF5CF" w14:textId="0D70014E" w:rsidR="00812F53" w:rsidRPr="00AC7C85" w:rsidRDefault="008A44FB" w:rsidP="008A44F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Dragan Medan</w:t>
      </w:r>
    </w:p>
    <w:p w14:paraId="2933D2A6" w14:textId="4AD02625" w:rsidR="00AC7C85" w:rsidRPr="00AC7C85" w:rsidRDefault="00AC7C85" w:rsidP="008A44F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Javni bilježnik</w:t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  <w:t>Đivo Market, dipl. ing</w:t>
      </w:r>
    </w:p>
    <w:p w14:paraId="4EA647A8" w14:textId="2286A82C" w:rsidR="00AC7C85" w:rsidRPr="00AC7C85" w:rsidRDefault="00AC7C85" w:rsidP="008A44F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Registar</w:t>
      </w:r>
    </w:p>
    <w:p w14:paraId="6EDF73F2" w14:textId="17F91610" w:rsidR="008A44FB" w:rsidRPr="00AC7C85" w:rsidRDefault="008A44FB" w:rsidP="008A44F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Usluge Mljet d.o.o.</w:t>
      </w:r>
    </w:p>
    <w:p w14:paraId="207BB9E7" w14:textId="70FC43F9" w:rsidR="00812F53" w:rsidRPr="00AC7C85" w:rsidRDefault="00812F53" w:rsidP="00812F5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Službeni glasnik</w:t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  <w:t>.</w:t>
      </w:r>
      <w:r w:rsidRPr="00AC7C85">
        <w:rPr>
          <w:rFonts w:ascii="Times New Roman" w:hAnsi="Times New Roman"/>
          <w:sz w:val="22"/>
          <w:szCs w:val="22"/>
        </w:rPr>
        <w:tab/>
      </w:r>
    </w:p>
    <w:p w14:paraId="45979322" w14:textId="77777777" w:rsidR="00812F53" w:rsidRPr="00AC7C85" w:rsidRDefault="00812F53" w:rsidP="00812F5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Registar akata</w:t>
      </w:r>
    </w:p>
    <w:p w14:paraId="62F44C60" w14:textId="77777777" w:rsidR="00812F53" w:rsidRPr="00AC7C85" w:rsidRDefault="00812F53" w:rsidP="00812F5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Pismohrana</w:t>
      </w:r>
    </w:p>
    <w:sectPr w:rsidR="00812F53" w:rsidRPr="00AC7C85" w:rsidSect="007869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87F50" w14:textId="77777777" w:rsidR="00AD07D4" w:rsidRDefault="00AD07D4">
      <w:r>
        <w:separator/>
      </w:r>
    </w:p>
  </w:endnote>
  <w:endnote w:type="continuationSeparator" w:id="0">
    <w:p w14:paraId="5C541670" w14:textId="77777777" w:rsidR="00AD07D4" w:rsidRDefault="00AD0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E462A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4EC6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08439C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9D342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3C99D9C" wp14:editId="68B023E4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FF2C7E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3FA780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ADA567D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0534E5F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700CD" w14:textId="77777777" w:rsidR="00AD07D4" w:rsidRDefault="00AD07D4">
      <w:r>
        <w:separator/>
      </w:r>
    </w:p>
  </w:footnote>
  <w:footnote w:type="continuationSeparator" w:id="0">
    <w:p w14:paraId="07C6B8DF" w14:textId="77777777" w:rsidR="00AD07D4" w:rsidRDefault="00AD0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D9063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B165B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4DF00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B85AE8C" wp14:editId="2285D859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8BB56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6BBF9C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46B1A32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5BD8B92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25820"/>
    <w:multiLevelType w:val="hybridMultilevel"/>
    <w:tmpl w:val="07721770"/>
    <w:lvl w:ilvl="0" w:tplc="381629EA">
      <w:start w:val="2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4520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53"/>
    <w:rsid w:val="00035E59"/>
    <w:rsid w:val="00061A33"/>
    <w:rsid w:val="00071382"/>
    <w:rsid w:val="0008439C"/>
    <w:rsid w:val="0011440A"/>
    <w:rsid w:val="00193F7C"/>
    <w:rsid w:val="001B3621"/>
    <w:rsid w:val="001C7E54"/>
    <w:rsid w:val="002967C9"/>
    <w:rsid w:val="002F1F4E"/>
    <w:rsid w:val="00331125"/>
    <w:rsid w:val="003A0151"/>
    <w:rsid w:val="00423226"/>
    <w:rsid w:val="004B42A6"/>
    <w:rsid w:val="005646C6"/>
    <w:rsid w:val="006045E1"/>
    <w:rsid w:val="006F67C0"/>
    <w:rsid w:val="00721041"/>
    <w:rsid w:val="00724C36"/>
    <w:rsid w:val="00786934"/>
    <w:rsid w:val="007E3034"/>
    <w:rsid w:val="00812F53"/>
    <w:rsid w:val="008A44FB"/>
    <w:rsid w:val="00904ED3"/>
    <w:rsid w:val="009934DD"/>
    <w:rsid w:val="00A23355"/>
    <w:rsid w:val="00A41298"/>
    <w:rsid w:val="00AC7C85"/>
    <w:rsid w:val="00AD07D4"/>
    <w:rsid w:val="00AD1F6E"/>
    <w:rsid w:val="00B44773"/>
    <w:rsid w:val="00C33AEF"/>
    <w:rsid w:val="00C54A91"/>
    <w:rsid w:val="00D03E59"/>
    <w:rsid w:val="00D15690"/>
    <w:rsid w:val="00DD44D5"/>
    <w:rsid w:val="00E00698"/>
    <w:rsid w:val="00E103CE"/>
    <w:rsid w:val="00E3221F"/>
    <w:rsid w:val="00E7454C"/>
    <w:rsid w:val="00E9176E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BBB7DE"/>
  <w15:chartTrackingRefBased/>
  <w15:docId w15:val="{24E94003-599E-44E7-99BF-16E28A89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12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3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66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9</cp:revision>
  <cp:lastPrinted>2009-06-18T11:51:00Z</cp:lastPrinted>
  <dcterms:created xsi:type="dcterms:W3CDTF">2022-08-01T13:51:00Z</dcterms:created>
  <dcterms:modified xsi:type="dcterms:W3CDTF">2026-01-28T09:31:00Z</dcterms:modified>
</cp:coreProperties>
</file>