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90D67" w14:textId="77777777" w:rsidR="00416DFE" w:rsidRPr="00E92722" w:rsidRDefault="00416DFE" w:rsidP="00BD3629">
      <w:pPr>
        <w:rPr>
          <w:rFonts w:ascii="Times New Roman" w:hAnsi="Times New Roman"/>
          <w:sz w:val="22"/>
          <w:szCs w:val="22"/>
        </w:rPr>
      </w:pPr>
    </w:p>
    <w:p w14:paraId="6B4D4062" w14:textId="77777777" w:rsidR="00F91513" w:rsidRPr="00604C56" w:rsidRDefault="00F91513" w:rsidP="00F91513">
      <w:pPr>
        <w:rPr>
          <w:rFonts w:ascii="Times New Roman" w:hAnsi="Times New Roman"/>
          <w:bCs/>
          <w:sz w:val="22"/>
          <w:szCs w:val="22"/>
        </w:rPr>
      </w:pPr>
      <w:r w:rsidRPr="00604C56">
        <w:rPr>
          <w:rFonts w:ascii="Times New Roman" w:hAnsi="Times New Roman"/>
          <w:bCs/>
          <w:sz w:val="22"/>
          <w:szCs w:val="22"/>
        </w:rPr>
        <w:t xml:space="preserve">Klasa: </w:t>
      </w:r>
      <w:r w:rsidRPr="00604C56">
        <w:rPr>
          <w:rFonts w:ascii="Times New Roman" w:hAnsi="Times New Roman"/>
          <w:bCs/>
          <w:sz w:val="22"/>
          <w:szCs w:val="22"/>
        </w:rPr>
        <w:tab/>
      </w:r>
      <w:r w:rsidRPr="00604C56">
        <w:rPr>
          <w:rFonts w:ascii="Times New Roman" w:hAnsi="Times New Roman"/>
          <w:bCs/>
          <w:sz w:val="22"/>
          <w:szCs w:val="22"/>
        </w:rPr>
        <w:tab/>
        <w:t>406-09/26-01/23</w:t>
      </w:r>
    </w:p>
    <w:p w14:paraId="0DABDFD9" w14:textId="7F5ECD67" w:rsidR="00F91513" w:rsidRPr="00604C56" w:rsidRDefault="00F91513" w:rsidP="00F91513">
      <w:pPr>
        <w:rPr>
          <w:rFonts w:ascii="Times New Roman" w:hAnsi="Times New Roman"/>
          <w:bCs/>
          <w:sz w:val="22"/>
          <w:szCs w:val="22"/>
        </w:rPr>
      </w:pPr>
      <w:r w:rsidRPr="00604C56">
        <w:rPr>
          <w:rFonts w:ascii="Times New Roman" w:hAnsi="Times New Roman"/>
          <w:bCs/>
          <w:sz w:val="22"/>
          <w:szCs w:val="22"/>
        </w:rPr>
        <w:t xml:space="preserve">Urbroj: </w:t>
      </w:r>
      <w:r w:rsidRPr="00604C56">
        <w:rPr>
          <w:rFonts w:ascii="Times New Roman" w:hAnsi="Times New Roman"/>
          <w:bCs/>
          <w:sz w:val="22"/>
          <w:szCs w:val="22"/>
        </w:rPr>
        <w:tab/>
      </w:r>
      <w:r w:rsidRPr="00604C56">
        <w:rPr>
          <w:rFonts w:ascii="Times New Roman" w:hAnsi="Times New Roman"/>
          <w:bCs/>
          <w:sz w:val="22"/>
          <w:szCs w:val="22"/>
        </w:rPr>
        <w:tab/>
        <w:t>2117-03-26-</w:t>
      </w:r>
      <w:r>
        <w:rPr>
          <w:rFonts w:ascii="Times New Roman" w:hAnsi="Times New Roman"/>
          <w:bCs/>
          <w:sz w:val="22"/>
          <w:szCs w:val="22"/>
        </w:rPr>
        <w:t>5</w:t>
      </w:r>
    </w:p>
    <w:p w14:paraId="15B73F35" w14:textId="1B7C32F6" w:rsidR="00F91513" w:rsidRPr="00604C56" w:rsidRDefault="00F91513" w:rsidP="00F91513">
      <w:pPr>
        <w:rPr>
          <w:rFonts w:ascii="Times New Roman" w:hAnsi="Times New Roman"/>
          <w:bCs/>
          <w:sz w:val="22"/>
          <w:szCs w:val="22"/>
        </w:rPr>
      </w:pPr>
      <w:r w:rsidRPr="00604C56">
        <w:rPr>
          <w:rFonts w:ascii="Times New Roman" w:hAnsi="Times New Roman"/>
          <w:bCs/>
          <w:sz w:val="22"/>
          <w:szCs w:val="22"/>
        </w:rPr>
        <w:t xml:space="preserve">B. Polje, </w:t>
      </w:r>
      <w:r w:rsidRPr="00604C56">
        <w:rPr>
          <w:rFonts w:ascii="Times New Roman" w:hAnsi="Times New Roman"/>
          <w:bCs/>
          <w:sz w:val="22"/>
          <w:szCs w:val="22"/>
        </w:rPr>
        <w:tab/>
        <w:t>1</w:t>
      </w:r>
      <w:r>
        <w:rPr>
          <w:rFonts w:ascii="Times New Roman" w:hAnsi="Times New Roman"/>
          <w:bCs/>
          <w:sz w:val="22"/>
          <w:szCs w:val="22"/>
        </w:rPr>
        <w:t>1</w:t>
      </w:r>
      <w:r w:rsidRPr="00604C56">
        <w:rPr>
          <w:rFonts w:ascii="Times New Roman" w:hAnsi="Times New Roman"/>
          <w:bCs/>
          <w:sz w:val="22"/>
          <w:szCs w:val="22"/>
        </w:rPr>
        <w:t>.0</w:t>
      </w:r>
      <w:r>
        <w:rPr>
          <w:rFonts w:ascii="Times New Roman" w:hAnsi="Times New Roman"/>
          <w:bCs/>
          <w:sz w:val="22"/>
          <w:szCs w:val="22"/>
        </w:rPr>
        <w:t>3</w:t>
      </w:r>
      <w:r w:rsidRPr="00604C56">
        <w:rPr>
          <w:rFonts w:ascii="Times New Roman" w:hAnsi="Times New Roman"/>
          <w:bCs/>
          <w:sz w:val="22"/>
          <w:szCs w:val="22"/>
        </w:rPr>
        <w:t>.2026.</w:t>
      </w:r>
    </w:p>
    <w:p w14:paraId="6E74BBDD" w14:textId="2E834263" w:rsidR="006045E1" w:rsidRPr="00E92722" w:rsidRDefault="006045E1">
      <w:pPr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ab/>
      </w:r>
      <w:r w:rsidRPr="00E92722">
        <w:rPr>
          <w:rFonts w:ascii="Times New Roman" w:hAnsi="Times New Roman"/>
          <w:sz w:val="22"/>
          <w:szCs w:val="22"/>
        </w:rPr>
        <w:fldChar w:fldCharType="begin"/>
      </w:r>
      <w:r w:rsidRPr="00E92722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E92722">
        <w:rPr>
          <w:rFonts w:ascii="Times New Roman" w:hAnsi="Times New Roman"/>
          <w:sz w:val="22"/>
          <w:szCs w:val="22"/>
        </w:rPr>
        <w:fldChar w:fldCharType="begin"/>
      </w:r>
      <w:r w:rsidRPr="00E92722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E92722">
        <w:rPr>
          <w:rFonts w:ascii="Times New Roman" w:hAnsi="Times New Roman"/>
          <w:sz w:val="22"/>
          <w:szCs w:val="22"/>
        </w:rPr>
        <w:fldChar w:fldCharType="separate"/>
      </w:r>
      <w:r w:rsidR="00F91513">
        <w:rPr>
          <w:rFonts w:ascii="Times New Roman" w:hAnsi="Times New Roman"/>
          <w:noProof/>
          <w:sz w:val="22"/>
          <w:szCs w:val="22"/>
        </w:rPr>
        <w:instrText>11.03.2026</w:instrText>
      </w:r>
      <w:r w:rsidRPr="00E92722">
        <w:rPr>
          <w:rFonts w:ascii="Times New Roman" w:hAnsi="Times New Roman"/>
          <w:sz w:val="22"/>
          <w:szCs w:val="22"/>
        </w:rPr>
        <w:fldChar w:fldCharType="end"/>
      </w:r>
      <w:r w:rsidRPr="00E92722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E92722">
        <w:rPr>
          <w:rFonts w:ascii="Times New Roman" w:hAnsi="Times New Roman"/>
          <w:sz w:val="22"/>
          <w:szCs w:val="22"/>
        </w:rPr>
        <w:fldChar w:fldCharType="end"/>
      </w:r>
    </w:p>
    <w:p w14:paraId="3AE05579" w14:textId="52D478B5" w:rsidR="00416DFE" w:rsidRPr="00E92722" w:rsidRDefault="00416DFE" w:rsidP="00416DFE">
      <w:pPr>
        <w:ind w:firstLine="720"/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>Temeljem članka 24. stavak 1. Pravilnika o provedbi jednostavne nabave Općine Mljet („Službeni glasnik Općine Mljet“ broj: 10/19 i 10/22) i članka 50. stavak 4. točka 7., 8. i 30. Statuta Općine Mljet („Službeni glasnik Općine Mljet“ broj 2/21 i 5/21-ispr.), a u skladu s odredbama Plana javne nabave Općine Mljet za 202</w:t>
      </w:r>
      <w:r w:rsidR="00C1467A">
        <w:rPr>
          <w:rFonts w:ascii="Times New Roman" w:hAnsi="Times New Roman"/>
          <w:sz w:val="22"/>
          <w:szCs w:val="22"/>
        </w:rPr>
        <w:t>6</w:t>
      </w:r>
      <w:r w:rsidRPr="00E92722">
        <w:rPr>
          <w:rFonts w:ascii="Times New Roman" w:hAnsi="Times New Roman"/>
          <w:sz w:val="22"/>
          <w:szCs w:val="22"/>
        </w:rPr>
        <w:t>. godinu („Službeni glasnik Općine Mljet“ broj 1</w:t>
      </w:r>
      <w:r w:rsidR="00C1467A">
        <w:rPr>
          <w:rFonts w:ascii="Times New Roman" w:hAnsi="Times New Roman"/>
          <w:sz w:val="22"/>
          <w:szCs w:val="22"/>
        </w:rPr>
        <w:t>/26 i 2/26</w:t>
      </w:r>
      <w:r w:rsidRPr="00E92722">
        <w:rPr>
          <w:rFonts w:ascii="Times New Roman" w:hAnsi="Times New Roman"/>
          <w:sz w:val="22"/>
          <w:szCs w:val="22"/>
        </w:rPr>
        <w:t>) i Odluke o donošenju Proračuna Općine Mljet za 202</w:t>
      </w:r>
      <w:r w:rsidR="00C1467A">
        <w:rPr>
          <w:rFonts w:ascii="Times New Roman" w:hAnsi="Times New Roman"/>
          <w:sz w:val="22"/>
          <w:szCs w:val="22"/>
        </w:rPr>
        <w:t>6</w:t>
      </w:r>
      <w:r w:rsidRPr="00E92722">
        <w:rPr>
          <w:rFonts w:ascii="Times New Roman" w:hAnsi="Times New Roman"/>
          <w:sz w:val="22"/>
          <w:szCs w:val="22"/>
        </w:rPr>
        <w:t xml:space="preserve"> godinu s projekcijama Proračuna Općine Mljet za 202</w:t>
      </w:r>
      <w:r w:rsidR="00C1467A">
        <w:rPr>
          <w:rFonts w:ascii="Times New Roman" w:hAnsi="Times New Roman"/>
          <w:sz w:val="22"/>
          <w:szCs w:val="22"/>
        </w:rPr>
        <w:t>7</w:t>
      </w:r>
      <w:r w:rsidRPr="00E92722">
        <w:rPr>
          <w:rFonts w:ascii="Times New Roman" w:hAnsi="Times New Roman"/>
          <w:sz w:val="22"/>
          <w:szCs w:val="22"/>
        </w:rPr>
        <w:t>. i 202</w:t>
      </w:r>
      <w:r w:rsidR="00C1467A">
        <w:rPr>
          <w:rFonts w:ascii="Times New Roman" w:hAnsi="Times New Roman"/>
          <w:sz w:val="22"/>
          <w:szCs w:val="22"/>
        </w:rPr>
        <w:t>8</w:t>
      </w:r>
      <w:r w:rsidRPr="00E92722">
        <w:rPr>
          <w:rFonts w:ascii="Times New Roman" w:hAnsi="Times New Roman"/>
          <w:sz w:val="22"/>
          <w:szCs w:val="22"/>
        </w:rPr>
        <w:t>. godinu („Službeni glasnik Općine Mljet“ broj 10/2</w:t>
      </w:r>
      <w:r w:rsidR="00C1467A">
        <w:rPr>
          <w:rFonts w:ascii="Times New Roman" w:hAnsi="Times New Roman"/>
          <w:sz w:val="22"/>
          <w:szCs w:val="22"/>
        </w:rPr>
        <w:t>5</w:t>
      </w:r>
      <w:r w:rsidRPr="00E92722">
        <w:rPr>
          <w:rFonts w:ascii="Times New Roman" w:hAnsi="Times New Roman"/>
          <w:sz w:val="22"/>
          <w:szCs w:val="22"/>
        </w:rPr>
        <w:t xml:space="preserve">), na prijedlog </w:t>
      </w:r>
      <w:r w:rsidR="00C1467A">
        <w:rPr>
          <w:rFonts w:ascii="Times New Roman" w:hAnsi="Times New Roman"/>
          <w:sz w:val="22"/>
          <w:szCs w:val="22"/>
        </w:rPr>
        <w:t xml:space="preserve">Stručnog povjerenstva - </w:t>
      </w:r>
      <w:r w:rsidRPr="00E92722">
        <w:rPr>
          <w:rFonts w:ascii="Times New Roman" w:hAnsi="Times New Roman"/>
          <w:sz w:val="22"/>
          <w:szCs w:val="22"/>
        </w:rPr>
        <w:t xml:space="preserve">ovlaštenih stručnih predstavnika naručitelja, Općinski načelnik Općine Mljet donio je dana </w:t>
      </w:r>
      <w:r w:rsidR="00F91513">
        <w:rPr>
          <w:rFonts w:ascii="Times New Roman" w:hAnsi="Times New Roman"/>
          <w:sz w:val="22"/>
          <w:szCs w:val="22"/>
        </w:rPr>
        <w:t>11. ožujka</w:t>
      </w:r>
      <w:r w:rsidRPr="00E92722">
        <w:rPr>
          <w:rFonts w:ascii="Times New Roman" w:hAnsi="Times New Roman"/>
          <w:sz w:val="22"/>
          <w:szCs w:val="22"/>
        </w:rPr>
        <w:t xml:space="preserve"> 202</w:t>
      </w:r>
      <w:r w:rsidR="00F91513">
        <w:rPr>
          <w:rFonts w:ascii="Times New Roman" w:hAnsi="Times New Roman"/>
          <w:sz w:val="22"/>
          <w:szCs w:val="22"/>
        </w:rPr>
        <w:t>6</w:t>
      </w:r>
      <w:r w:rsidRPr="00E92722">
        <w:rPr>
          <w:rFonts w:ascii="Times New Roman" w:hAnsi="Times New Roman"/>
          <w:sz w:val="22"/>
          <w:szCs w:val="22"/>
        </w:rPr>
        <w:t>. godine slijedeću</w:t>
      </w:r>
    </w:p>
    <w:p w14:paraId="16D2612D" w14:textId="77777777" w:rsidR="00A97D0B" w:rsidRPr="00E92722" w:rsidRDefault="00A97D0B" w:rsidP="00B6272A">
      <w:pPr>
        <w:rPr>
          <w:rFonts w:ascii="Times New Roman" w:hAnsi="Times New Roman"/>
          <w:sz w:val="22"/>
          <w:szCs w:val="22"/>
        </w:rPr>
      </w:pPr>
    </w:p>
    <w:p w14:paraId="1FE6C142" w14:textId="77777777" w:rsidR="00064A9D" w:rsidRPr="00E92722" w:rsidRDefault="00064A9D" w:rsidP="00064A9D">
      <w:pPr>
        <w:jc w:val="center"/>
        <w:rPr>
          <w:rFonts w:ascii="Times New Roman" w:hAnsi="Times New Roman"/>
          <w:b/>
          <w:sz w:val="22"/>
          <w:szCs w:val="22"/>
        </w:rPr>
      </w:pPr>
      <w:r w:rsidRPr="00E92722">
        <w:rPr>
          <w:rFonts w:ascii="Times New Roman" w:hAnsi="Times New Roman"/>
          <w:b/>
          <w:sz w:val="22"/>
          <w:szCs w:val="22"/>
        </w:rPr>
        <w:t>ODLUKU O ODABIRU NAJPOVOLJNIJE PONUDE</w:t>
      </w:r>
    </w:p>
    <w:p w14:paraId="0A584CC1" w14:textId="77777777" w:rsidR="00F91513" w:rsidRPr="005A14AC" w:rsidRDefault="00F91513" w:rsidP="00F91513">
      <w:pPr>
        <w:jc w:val="center"/>
        <w:rPr>
          <w:rFonts w:ascii="Times New Roman" w:eastAsia="Calibri" w:hAnsi="Times New Roman"/>
          <w:b/>
          <w:bCs/>
          <w:color w:val="000000"/>
          <w:sz w:val="22"/>
          <w:szCs w:val="22"/>
        </w:rPr>
      </w:pPr>
      <w:r w:rsidRPr="005A14AC">
        <w:rPr>
          <w:rFonts w:ascii="Times New Roman" w:hAnsi="Times New Roman"/>
          <w:sz w:val="22"/>
          <w:szCs w:val="22"/>
        </w:rPr>
        <w:t xml:space="preserve">Nabava roba i/ili usluga procijenjene vrijednosti  od 11.000,00 EUR do 26.540,00 EUR i/ili radova procijenjene vrijednosti od 26.000,00 EUR do 66.360,00 EUR </w:t>
      </w:r>
      <w:r w:rsidRPr="005A14AC">
        <w:rPr>
          <w:rFonts w:ascii="Times New Roman" w:hAnsi="Times New Roman"/>
          <w:b/>
          <w:sz w:val="22"/>
          <w:szCs w:val="22"/>
        </w:rPr>
        <w:t xml:space="preserve">- </w:t>
      </w:r>
      <w:r w:rsidRPr="00D73105">
        <w:rPr>
          <w:rFonts w:ascii="Times New Roman" w:hAnsi="Times New Roman"/>
          <w:b/>
          <w:bCs/>
          <w:color w:val="000000"/>
          <w:sz w:val="22"/>
          <w:szCs w:val="22"/>
          <w:lang w:eastAsia="hr-HR"/>
        </w:rPr>
        <w:t>Digitalna strategija Općine Mljet</w:t>
      </w:r>
    </w:p>
    <w:p w14:paraId="78361DF8" w14:textId="76375BCE" w:rsidR="00416DFE" w:rsidRPr="00E92722" w:rsidRDefault="00416DFE" w:rsidP="00416DFE">
      <w:pPr>
        <w:jc w:val="center"/>
        <w:rPr>
          <w:rFonts w:ascii="Times New Roman" w:hAnsi="Times New Roman"/>
          <w:b/>
          <w:sz w:val="22"/>
          <w:szCs w:val="22"/>
        </w:rPr>
      </w:pPr>
      <w:r w:rsidRPr="00E92722">
        <w:rPr>
          <w:rFonts w:ascii="Times New Roman" w:hAnsi="Times New Roman"/>
          <w:b/>
          <w:sz w:val="22"/>
          <w:szCs w:val="22"/>
        </w:rPr>
        <w:t xml:space="preserve"> (</w:t>
      </w:r>
      <w:r w:rsidR="00F91513">
        <w:rPr>
          <w:rFonts w:ascii="Times New Roman" w:hAnsi="Times New Roman"/>
          <w:b/>
          <w:sz w:val="22"/>
          <w:szCs w:val="22"/>
        </w:rPr>
        <w:t>64</w:t>
      </w:r>
      <w:r w:rsidRPr="00E92722">
        <w:rPr>
          <w:rFonts w:ascii="Times New Roman" w:hAnsi="Times New Roman"/>
          <w:b/>
          <w:sz w:val="22"/>
          <w:szCs w:val="22"/>
        </w:rPr>
        <w:t>/202</w:t>
      </w:r>
      <w:r w:rsidR="00F91513">
        <w:rPr>
          <w:rFonts w:ascii="Times New Roman" w:hAnsi="Times New Roman"/>
          <w:b/>
          <w:sz w:val="22"/>
          <w:szCs w:val="22"/>
        </w:rPr>
        <w:t>6</w:t>
      </w:r>
      <w:r w:rsidRPr="00E92722">
        <w:rPr>
          <w:rFonts w:ascii="Times New Roman" w:hAnsi="Times New Roman"/>
          <w:b/>
          <w:sz w:val="22"/>
          <w:szCs w:val="22"/>
        </w:rPr>
        <w:t>-PAO)</w:t>
      </w:r>
    </w:p>
    <w:p w14:paraId="35437738" w14:textId="77777777" w:rsidR="00A97D0B" w:rsidRPr="00E92722" w:rsidRDefault="00A97D0B" w:rsidP="0017654F">
      <w:pPr>
        <w:rPr>
          <w:rFonts w:ascii="Times New Roman" w:hAnsi="Times New Roman"/>
          <w:b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7654F" w:rsidRPr="00E92722" w14:paraId="27A6D45F" w14:textId="77777777" w:rsidTr="0017654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1810C" w14:textId="77777777" w:rsidR="0017654F" w:rsidRPr="00E92722" w:rsidRDefault="0017654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92722">
              <w:rPr>
                <w:rFonts w:ascii="Times New Roman" w:hAnsi="Times New Roman"/>
                <w:sz w:val="22"/>
                <w:szCs w:val="22"/>
                <w:lang w:eastAsia="hr-HR"/>
              </w:rPr>
              <w:t>Interna oznaka nabave: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A42C" w14:textId="41BDFADD" w:rsidR="0017654F" w:rsidRPr="00E92722" w:rsidRDefault="00F9151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23</w:t>
            </w:r>
            <w:r w:rsidR="00215BF4" w:rsidRPr="00E92722">
              <w:rPr>
                <w:rFonts w:ascii="Times New Roman" w:hAnsi="Times New Roman"/>
                <w:sz w:val="22"/>
                <w:szCs w:val="22"/>
              </w:rPr>
              <w:t>/202</w:t>
            </w: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</w:tbl>
    <w:p w14:paraId="462E16AE" w14:textId="77777777" w:rsidR="0017654F" w:rsidRPr="00E92722" w:rsidRDefault="0017654F" w:rsidP="0017654F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7654F" w:rsidRPr="00E92722" w14:paraId="083CB56D" w14:textId="77777777" w:rsidTr="0017654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8E6B4" w14:textId="77777777" w:rsidR="0017654F" w:rsidRPr="00E92722" w:rsidRDefault="0017654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92722">
              <w:rPr>
                <w:rFonts w:ascii="Times New Roman" w:hAnsi="Times New Roman"/>
                <w:sz w:val="22"/>
                <w:szCs w:val="22"/>
                <w:lang w:eastAsia="hr-HR"/>
              </w:rPr>
              <w:t>Evidencijski broj nabave: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6AE5" w14:textId="3560E780" w:rsidR="0017654F" w:rsidRPr="00E92722" w:rsidRDefault="00F9151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604C56">
              <w:rPr>
                <w:rFonts w:ascii="Times New Roman" w:hAnsi="Times New Roman"/>
                <w:sz w:val="22"/>
                <w:szCs w:val="22"/>
              </w:rPr>
              <w:t>48/2026-NUs</w:t>
            </w:r>
          </w:p>
        </w:tc>
      </w:tr>
    </w:tbl>
    <w:p w14:paraId="1C08CF19" w14:textId="77777777" w:rsidR="0017654F" w:rsidRPr="00E92722" w:rsidRDefault="0017654F" w:rsidP="0017654F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7654F" w:rsidRPr="00E92722" w14:paraId="0EDA038F" w14:textId="77777777" w:rsidTr="0017654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DA3E9" w14:textId="77777777" w:rsidR="0017654F" w:rsidRPr="00E92722" w:rsidRDefault="0017654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92722">
              <w:rPr>
                <w:rFonts w:ascii="Times New Roman" w:hAnsi="Times New Roman"/>
                <w:sz w:val="22"/>
                <w:szCs w:val="22"/>
                <w:lang w:eastAsia="hr-HR"/>
              </w:rPr>
              <w:t>Naziv predmeta nabave: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F377" w14:textId="1E50990C" w:rsidR="0017654F" w:rsidRPr="00E92722" w:rsidRDefault="00F91513" w:rsidP="00BA7B4C">
            <w:pPr>
              <w:rPr>
                <w:rFonts w:ascii="Times New Roman" w:eastAsia="Calibri" w:hAnsi="Times New Roman"/>
                <w:bCs/>
                <w:color w:val="000000"/>
                <w:sz w:val="22"/>
                <w:szCs w:val="22"/>
              </w:rPr>
            </w:pPr>
            <w:bookmarkStart w:id="0" w:name="_Hlk221627124"/>
            <w:r w:rsidRPr="00604C56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Digitalna strategija Općine Mljet</w:t>
            </w:r>
            <w:bookmarkEnd w:id="0"/>
            <w:r w:rsidRPr="00604C56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 xml:space="preserve"> </w:t>
            </w:r>
            <w:r w:rsidRPr="00604C56">
              <w:rPr>
                <w:rFonts w:ascii="Times New Roman" w:eastAsia="Calibri" w:hAnsi="Times New Roman"/>
                <w:bCs/>
                <w:color w:val="000000"/>
                <w:sz w:val="22"/>
                <w:szCs w:val="22"/>
              </w:rPr>
              <w:t xml:space="preserve">CPV oznaka: </w:t>
            </w:r>
            <w:r w:rsidRPr="00604C56">
              <w:rPr>
                <w:rFonts w:ascii="Times New Roman" w:hAnsi="Times New Roman"/>
                <w:sz w:val="22"/>
                <w:szCs w:val="22"/>
              </w:rPr>
              <w:t>85312300-2 Usluge usmjeravanja i savjetovanja</w:t>
            </w:r>
          </w:p>
        </w:tc>
      </w:tr>
    </w:tbl>
    <w:p w14:paraId="5CC74AEE" w14:textId="77777777" w:rsidR="0017654F" w:rsidRPr="00E92722" w:rsidRDefault="0017654F" w:rsidP="0017654F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7654F" w:rsidRPr="00E92722" w14:paraId="632B7E73" w14:textId="77777777" w:rsidTr="0017654F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27F53" w14:textId="77777777" w:rsidR="0017654F" w:rsidRPr="00E92722" w:rsidRDefault="0017654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92722">
              <w:rPr>
                <w:rFonts w:ascii="Times New Roman" w:hAnsi="Times New Roman"/>
                <w:sz w:val="22"/>
                <w:szCs w:val="22"/>
                <w:lang w:eastAsia="hr-HR"/>
              </w:rPr>
              <w:t>Izvor planiranih sredstava u Proračunu:</w:t>
            </w:r>
          </w:p>
        </w:tc>
      </w:tr>
      <w:tr w:rsidR="00F91513" w:rsidRPr="00E92722" w14:paraId="70FBCBCE" w14:textId="77777777" w:rsidTr="0017654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EDFD1" w14:textId="77777777" w:rsidR="00F91513" w:rsidRPr="00E92722" w:rsidRDefault="00F91513" w:rsidP="00F9151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92722">
              <w:rPr>
                <w:rFonts w:ascii="Times New Roman" w:hAnsi="Times New Roman"/>
                <w:sz w:val="22"/>
                <w:szCs w:val="22"/>
                <w:lang w:eastAsia="hr-HR"/>
              </w:rPr>
              <w:t>Aktivnost, odnosno projekt: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06D3" w14:textId="033EF7B1" w:rsidR="00F91513" w:rsidRPr="00E92722" w:rsidRDefault="00F91513" w:rsidP="00F91513">
            <w:pPr>
              <w:rPr>
                <w:rFonts w:ascii="Times New Roman" w:hAnsi="Times New Roman"/>
                <w:sz w:val="22"/>
                <w:szCs w:val="22"/>
              </w:rPr>
            </w:pPr>
            <w:r w:rsidRPr="00604C5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Kapitalni projekt K102003 </w:t>
            </w:r>
          </w:p>
        </w:tc>
      </w:tr>
      <w:tr w:rsidR="00F91513" w:rsidRPr="00E92722" w14:paraId="3177F10A" w14:textId="77777777" w:rsidTr="0017654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6810B" w14:textId="77777777" w:rsidR="00F91513" w:rsidRPr="00E92722" w:rsidRDefault="00F91513" w:rsidP="00F9151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92722">
              <w:rPr>
                <w:rFonts w:ascii="Times New Roman" w:hAnsi="Times New Roman"/>
                <w:sz w:val="22"/>
                <w:szCs w:val="22"/>
                <w:lang w:eastAsia="hr-HR"/>
              </w:rPr>
              <w:t>Proračunska pozicija: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0FD9F" w14:textId="77777777" w:rsidR="00F91513" w:rsidRPr="00604C56" w:rsidRDefault="00F91513" w:rsidP="00F91513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04C56">
              <w:rPr>
                <w:rFonts w:ascii="Times New Roman" w:hAnsi="Times New Roman"/>
                <w:color w:val="000000"/>
                <w:sz w:val="22"/>
                <w:szCs w:val="22"/>
              </w:rPr>
              <w:t>P.P. R0016-02</w:t>
            </w:r>
          </w:p>
          <w:p w14:paraId="0851495C" w14:textId="1DFE78B6" w:rsidR="00F91513" w:rsidRPr="00E92722" w:rsidRDefault="00F91513" w:rsidP="00F91513">
            <w:pPr>
              <w:rPr>
                <w:rFonts w:ascii="Times New Roman" w:hAnsi="Times New Roman"/>
                <w:sz w:val="22"/>
                <w:szCs w:val="22"/>
              </w:rPr>
            </w:pPr>
            <w:r w:rsidRPr="00604C56">
              <w:rPr>
                <w:rFonts w:ascii="Times New Roman" w:hAnsi="Times New Roman"/>
                <w:color w:val="000000"/>
                <w:sz w:val="22"/>
                <w:szCs w:val="22"/>
              </w:rPr>
              <w:t>Konto 42641</w:t>
            </w:r>
            <w:r w:rsidRPr="00604C56">
              <w:rPr>
                <w:rFonts w:ascii="Times New Roman" w:hAnsi="Times New Roman"/>
                <w:color w:val="FFFFFF"/>
                <w:sz w:val="22"/>
                <w:szCs w:val="22"/>
              </w:rPr>
              <w:t>UPRAVE</w:t>
            </w:r>
          </w:p>
        </w:tc>
      </w:tr>
    </w:tbl>
    <w:p w14:paraId="6166E353" w14:textId="77777777" w:rsidR="0017654F" w:rsidRPr="00E92722" w:rsidRDefault="0017654F" w:rsidP="0017654F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7654F" w:rsidRPr="00E92722" w14:paraId="38741B73" w14:textId="77777777" w:rsidTr="0017654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BC710" w14:textId="77777777" w:rsidR="0017654F" w:rsidRPr="00E92722" w:rsidRDefault="0017654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92722">
              <w:rPr>
                <w:rFonts w:ascii="Times New Roman" w:hAnsi="Times New Roman"/>
                <w:sz w:val="22"/>
                <w:szCs w:val="22"/>
                <w:lang w:eastAsia="hr-HR"/>
              </w:rPr>
              <w:t>Procijenjena vrijednost nabave (bez PDV-a):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7779" w14:textId="4FB92BF0" w:rsidR="0017654F" w:rsidRPr="00E92722" w:rsidRDefault="00F91513" w:rsidP="00F91513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16.000,00</w:t>
            </w:r>
          </w:p>
        </w:tc>
      </w:tr>
    </w:tbl>
    <w:p w14:paraId="594DD0FC" w14:textId="77777777" w:rsidR="0017654F" w:rsidRPr="00E92722" w:rsidRDefault="0017654F" w:rsidP="0017654F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7654F" w:rsidRPr="00E92722" w14:paraId="1D38E140" w14:textId="77777777" w:rsidTr="0017654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7406C" w14:textId="77777777" w:rsidR="0017654F" w:rsidRPr="00E92722" w:rsidRDefault="0017654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92722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Podaci ponuditelja kojima je zahtjev upućen: 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0393C" w14:textId="3C279EC8" w:rsidR="00F91513" w:rsidRPr="0052478B" w:rsidRDefault="00F91513" w:rsidP="00F91513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52478B">
              <w:rPr>
                <w:rFonts w:ascii="Times New Roman" w:hAnsi="Times New Roman"/>
                <w:bCs/>
                <w:sz w:val="22"/>
                <w:szCs w:val="22"/>
              </w:rPr>
              <w:t>Kofidenca d.o.o. Dubrovnik</w:t>
            </w:r>
          </w:p>
          <w:p w14:paraId="715296F6" w14:textId="77777777" w:rsidR="00C1467A" w:rsidRDefault="00F91513" w:rsidP="00C1467A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52478B">
              <w:rPr>
                <w:rFonts w:ascii="Times New Roman" w:hAnsi="Times New Roman"/>
                <w:bCs/>
                <w:sz w:val="22"/>
                <w:szCs w:val="22"/>
              </w:rPr>
              <w:t>Nivo revizija d.o.o. Dubrovnik</w:t>
            </w:r>
          </w:p>
          <w:p w14:paraId="42A70A09" w14:textId="21D7DD54" w:rsidR="0017654F" w:rsidRPr="00E92722" w:rsidRDefault="00F91513" w:rsidP="00C1467A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52478B">
              <w:rPr>
                <w:rFonts w:ascii="Times New Roman" w:hAnsi="Times New Roman"/>
                <w:bCs/>
                <w:sz w:val="22"/>
                <w:szCs w:val="22"/>
              </w:rPr>
              <w:t>Ivanka RRIF d.o.o. Dubrovnik</w:t>
            </w:r>
          </w:p>
        </w:tc>
      </w:tr>
    </w:tbl>
    <w:p w14:paraId="2A260FE5" w14:textId="77777777" w:rsidR="0017654F" w:rsidRPr="00E92722" w:rsidRDefault="0017654F" w:rsidP="0017654F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7654F" w:rsidRPr="00E92722" w14:paraId="5B2605FE" w14:textId="77777777" w:rsidTr="0017654F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C8E26" w14:textId="77777777" w:rsidR="0017654F" w:rsidRPr="00E92722" w:rsidRDefault="0017654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92722">
              <w:rPr>
                <w:rFonts w:ascii="Times New Roman" w:hAnsi="Times New Roman"/>
                <w:sz w:val="22"/>
                <w:szCs w:val="22"/>
                <w:lang w:eastAsia="hr-HR"/>
              </w:rPr>
              <w:t>Podaci o prihvaćenoj ponudi:</w:t>
            </w:r>
          </w:p>
        </w:tc>
      </w:tr>
      <w:tr w:rsidR="0017654F" w:rsidRPr="00E92722" w14:paraId="1E343101" w14:textId="77777777" w:rsidTr="0017654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0D855" w14:textId="77777777" w:rsidR="0017654F" w:rsidRPr="00E92722" w:rsidRDefault="0017654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92722">
              <w:rPr>
                <w:rFonts w:ascii="Times New Roman" w:hAnsi="Times New Roman"/>
                <w:sz w:val="22"/>
                <w:szCs w:val="22"/>
                <w:lang w:eastAsia="hr-HR"/>
              </w:rPr>
              <w:t>Ponuditelj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26C4" w14:textId="3BD9C702" w:rsidR="0017654F" w:rsidRPr="00E92722" w:rsidRDefault="00F91513">
            <w:pPr>
              <w:rPr>
                <w:rFonts w:ascii="Times New Roman" w:hAnsi="Times New Roman"/>
                <w:sz w:val="22"/>
                <w:szCs w:val="22"/>
              </w:rPr>
            </w:pPr>
            <w:r w:rsidRPr="0052478B">
              <w:rPr>
                <w:rFonts w:ascii="Times New Roman" w:hAnsi="Times New Roman"/>
                <w:bCs/>
                <w:sz w:val="22"/>
                <w:szCs w:val="22"/>
              </w:rPr>
              <w:t>KOFIDENCA d.o.o.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, Vukovarska 9, 20000 Dubrovnik, OIB: 55231877661</w:t>
            </w:r>
          </w:p>
        </w:tc>
      </w:tr>
      <w:tr w:rsidR="0017654F" w:rsidRPr="00E92722" w14:paraId="09F8D242" w14:textId="77777777" w:rsidTr="0017654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8BA52" w14:textId="77777777" w:rsidR="0017654F" w:rsidRPr="00E92722" w:rsidRDefault="0017654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92722">
              <w:rPr>
                <w:rFonts w:ascii="Times New Roman" w:hAnsi="Times New Roman"/>
                <w:sz w:val="22"/>
                <w:szCs w:val="22"/>
                <w:lang w:eastAsia="hr-HR"/>
              </w:rPr>
              <w:t>Broj i datum ponude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B628" w14:textId="79A62E70" w:rsidR="0017654F" w:rsidRPr="00E92722" w:rsidRDefault="00F91513" w:rsidP="00BD3629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DS-23/2026 od 25. veljače </w:t>
            </w:r>
            <w:r w:rsidRPr="0033354F">
              <w:rPr>
                <w:rFonts w:ascii="Times New Roman" w:hAnsi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/>
                <w:sz w:val="22"/>
                <w:szCs w:val="22"/>
              </w:rPr>
              <w:t>6</w:t>
            </w:r>
            <w:r w:rsidRPr="0033354F">
              <w:rPr>
                <w:rFonts w:ascii="Times New Roman" w:hAnsi="Times New Roman"/>
                <w:sz w:val="22"/>
                <w:szCs w:val="22"/>
              </w:rPr>
              <w:t>. godine</w:t>
            </w:r>
          </w:p>
        </w:tc>
      </w:tr>
      <w:tr w:rsidR="0017654F" w:rsidRPr="00E92722" w14:paraId="572241B9" w14:textId="77777777" w:rsidTr="0017654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6EA85" w14:textId="77777777" w:rsidR="0017654F" w:rsidRPr="00E92722" w:rsidRDefault="0017654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92722">
              <w:rPr>
                <w:rFonts w:ascii="Times New Roman" w:hAnsi="Times New Roman"/>
                <w:sz w:val="22"/>
                <w:szCs w:val="22"/>
                <w:lang w:eastAsia="hr-HR"/>
              </w:rPr>
              <w:t>Cijena ponude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C12B" w14:textId="20F00D9B" w:rsidR="0017654F" w:rsidRPr="00E92722" w:rsidRDefault="00F91513" w:rsidP="00A97D0B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16.000,00 </w:t>
            </w:r>
            <w:r w:rsidRPr="0033354F">
              <w:rPr>
                <w:rFonts w:ascii="Times New Roman" w:hAnsi="Times New Roman"/>
                <w:sz w:val="22"/>
                <w:szCs w:val="22"/>
              </w:rPr>
              <w:t xml:space="preserve">EUR + PDV =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20.000,00 </w:t>
            </w:r>
            <w:r w:rsidRPr="0033354F">
              <w:rPr>
                <w:rFonts w:ascii="Times New Roman" w:hAnsi="Times New Roman"/>
                <w:sz w:val="22"/>
                <w:szCs w:val="22"/>
              </w:rPr>
              <w:t>EUR</w:t>
            </w:r>
          </w:p>
        </w:tc>
      </w:tr>
    </w:tbl>
    <w:p w14:paraId="58402B66" w14:textId="77777777" w:rsidR="0017654F" w:rsidRPr="00E92722" w:rsidRDefault="0017654F" w:rsidP="0017654F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7654F" w:rsidRPr="00E92722" w14:paraId="12601F44" w14:textId="77777777" w:rsidTr="0017654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DD60D" w14:textId="77777777" w:rsidR="0017654F" w:rsidRPr="00E92722" w:rsidRDefault="0017654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92722">
              <w:rPr>
                <w:rFonts w:ascii="Times New Roman" w:hAnsi="Times New Roman"/>
                <w:sz w:val="22"/>
                <w:szCs w:val="22"/>
                <w:lang w:eastAsia="hr-HR"/>
              </w:rPr>
              <w:t>Rokovi izvršenja – isporuke: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7D13" w14:textId="7538A3E5" w:rsidR="0017654F" w:rsidRPr="00E92722" w:rsidRDefault="00693909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604C56">
              <w:rPr>
                <w:rFonts w:ascii="Times New Roman" w:hAnsi="Times New Roman"/>
                <w:bCs/>
                <w:sz w:val="22"/>
                <w:szCs w:val="22"/>
              </w:rPr>
              <w:t>Početak izvršavanja usluge  po potpisivanju ugovora, odnosno izdavanju narudžbenice, uz rok izvršenja od godinu dana</w:t>
            </w:r>
          </w:p>
        </w:tc>
      </w:tr>
    </w:tbl>
    <w:p w14:paraId="0C9C339F" w14:textId="77777777" w:rsidR="0017654F" w:rsidRPr="00E92722" w:rsidRDefault="0017654F" w:rsidP="0017654F">
      <w:pPr>
        <w:pStyle w:val="Header"/>
        <w:tabs>
          <w:tab w:val="center" w:pos="2041"/>
        </w:tabs>
        <w:spacing w:line="280" w:lineRule="exact"/>
        <w:rPr>
          <w:rFonts w:ascii="Times New Roman" w:hAnsi="Times New Roman"/>
          <w:b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7654F" w:rsidRPr="00E92722" w14:paraId="2A3BF129" w14:textId="77777777" w:rsidTr="0017654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50BEA" w14:textId="77777777" w:rsidR="0017654F" w:rsidRPr="00E92722" w:rsidRDefault="0017654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92722">
              <w:rPr>
                <w:rFonts w:ascii="Times New Roman" w:hAnsi="Times New Roman"/>
                <w:sz w:val="22"/>
                <w:szCs w:val="22"/>
                <w:lang w:eastAsia="hr-HR"/>
              </w:rPr>
              <w:t>Mjesto izvršenja – isporuke: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EFD8" w14:textId="54F1E078" w:rsidR="0017654F" w:rsidRPr="00E92722" w:rsidRDefault="00693909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604C56">
              <w:rPr>
                <w:rFonts w:ascii="Times New Roman" w:hAnsi="Times New Roman"/>
                <w:bCs/>
                <w:sz w:val="22"/>
                <w:szCs w:val="22"/>
              </w:rPr>
              <w:t>Ured ponuditelja, ured naručitelja i uredi nadležnih javnopravnih i drugih tijela</w:t>
            </w:r>
          </w:p>
        </w:tc>
      </w:tr>
    </w:tbl>
    <w:p w14:paraId="589F7481" w14:textId="77777777" w:rsidR="0017654F" w:rsidRPr="00E92722" w:rsidRDefault="0017654F" w:rsidP="0017654F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7654F" w:rsidRPr="00E92722" w14:paraId="1A8C1AAB" w14:textId="77777777" w:rsidTr="0017654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5650E" w14:textId="77777777" w:rsidR="0017654F" w:rsidRPr="00E92722" w:rsidRDefault="0017654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92722">
              <w:rPr>
                <w:rFonts w:ascii="Times New Roman" w:hAnsi="Times New Roman"/>
                <w:sz w:val="22"/>
                <w:szCs w:val="22"/>
                <w:lang w:eastAsia="hr-HR"/>
              </w:rPr>
              <w:t>Rok, način i uvjeti plaćanja: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0B77E" w14:textId="67E823B0" w:rsidR="00BD3629" w:rsidRPr="00E92722" w:rsidRDefault="00693909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bookmarkStart w:id="1" w:name="_Hlk131266460"/>
            <w:r w:rsidRPr="00604C56">
              <w:rPr>
                <w:rFonts w:ascii="Times New Roman" w:hAnsi="Times New Roman"/>
                <w:bCs/>
                <w:sz w:val="22"/>
                <w:szCs w:val="22"/>
              </w:rPr>
              <w:t>Plaćanje: 30% po potpisivanju ugovora i 70% po predaji izrađenog dokumenta koji zadovoljava sve bitne kriterije, a temeljem ispostavljenog mjesečnog računa</w:t>
            </w:r>
            <w:bookmarkEnd w:id="1"/>
            <w:r w:rsidRPr="00604C56">
              <w:rPr>
                <w:rFonts w:ascii="Times New Roman" w:hAnsi="Times New Roman"/>
                <w:bCs/>
                <w:sz w:val="22"/>
                <w:szCs w:val="22"/>
              </w:rPr>
              <w:t xml:space="preserve"> pružatelja usluge, s valutom plaćanja od 15 dana</w:t>
            </w:r>
          </w:p>
        </w:tc>
      </w:tr>
    </w:tbl>
    <w:p w14:paraId="67FC5466" w14:textId="77777777" w:rsidR="0017654F" w:rsidRPr="00E92722" w:rsidRDefault="0017654F" w:rsidP="0017654F">
      <w:pPr>
        <w:rPr>
          <w:rFonts w:ascii="Times New Roman" w:hAnsi="Times New Roman"/>
          <w:sz w:val="22"/>
          <w:szCs w:val="22"/>
        </w:rPr>
      </w:pPr>
    </w:p>
    <w:p w14:paraId="563EB3B5" w14:textId="3F824C54" w:rsidR="0017654F" w:rsidRPr="00E92722" w:rsidRDefault="0017654F" w:rsidP="0017654F">
      <w:pPr>
        <w:ind w:firstLine="720"/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 xml:space="preserve">Ponuda ponuditelja čija je ponuda prihvaćena će se tumačiti u skladu sa </w:t>
      </w:r>
      <w:r w:rsidR="00693909">
        <w:rPr>
          <w:rFonts w:ascii="Times New Roman" w:hAnsi="Times New Roman"/>
          <w:sz w:val="22"/>
          <w:szCs w:val="22"/>
        </w:rPr>
        <w:t>pozivom</w:t>
      </w:r>
      <w:r w:rsidRPr="00E92722">
        <w:rPr>
          <w:rFonts w:ascii="Times New Roman" w:hAnsi="Times New Roman"/>
          <w:sz w:val="22"/>
          <w:szCs w:val="22"/>
        </w:rPr>
        <w:t xml:space="preserve"> na dostavu ponude, ponudom i ovom Odlukom.</w:t>
      </w:r>
    </w:p>
    <w:p w14:paraId="7681F8BE" w14:textId="072C169A" w:rsidR="00A97D0B" w:rsidRPr="00E92722" w:rsidRDefault="0017654F" w:rsidP="00C1467A">
      <w:pPr>
        <w:ind w:firstLine="720"/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>Ova Odluka stupa na snagu danom donošenja, te se unosi u propisane registre i objavljuje u skladu sa Zakonom o pravu na pristup informacijama (Narodne novine broj: 25/13 i 85/15</w:t>
      </w:r>
      <w:r w:rsidR="0027394C" w:rsidRPr="00E92722">
        <w:rPr>
          <w:rFonts w:ascii="Times New Roman" w:hAnsi="Times New Roman"/>
          <w:sz w:val="22"/>
          <w:szCs w:val="22"/>
        </w:rPr>
        <w:t xml:space="preserve"> </w:t>
      </w:r>
      <w:r w:rsidR="0027394C" w:rsidRPr="00E92722">
        <w:rPr>
          <w:rFonts w:ascii="Times New Roman" w:hAnsi="Times New Roman"/>
          <w:bCs/>
          <w:sz w:val="22"/>
          <w:szCs w:val="22"/>
        </w:rPr>
        <w:t>i 69/22</w:t>
      </w:r>
      <w:r w:rsidRPr="00E92722">
        <w:rPr>
          <w:rFonts w:ascii="Times New Roman" w:hAnsi="Times New Roman"/>
          <w:sz w:val="22"/>
          <w:szCs w:val="22"/>
        </w:rPr>
        <w:t>) i općim aktim</w:t>
      </w:r>
      <w:r w:rsidR="00AE4D47" w:rsidRPr="00E92722">
        <w:rPr>
          <w:rFonts w:ascii="Times New Roman" w:hAnsi="Times New Roman"/>
          <w:sz w:val="22"/>
          <w:szCs w:val="22"/>
        </w:rPr>
        <w:t>a Općine Mljet.</w:t>
      </w:r>
    </w:p>
    <w:p w14:paraId="28E433F5" w14:textId="416BC5B9" w:rsidR="00A97D0B" w:rsidRPr="00E92722" w:rsidRDefault="0017654F" w:rsidP="00C1467A">
      <w:pPr>
        <w:jc w:val="center"/>
        <w:rPr>
          <w:rFonts w:ascii="Times New Roman" w:hAnsi="Times New Roman"/>
          <w:b/>
          <w:sz w:val="22"/>
          <w:szCs w:val="22"/>
        </w:rPr>
      </w:pPr>
      <w:r w:rsidRPr="00E92722">
        <w:rPr>
          <w:rFonts w:ascii="Times New Roman" w:hAnsi="Times New Roman"/>
          <w:b/>
          <w:sz w:val="22"/>
          <w:szCs w:val="22"/>
        </w:rPr>
        <w:t>O b r a z l o ž e n j e</w:t>
      </w:r>
    </w:p>
    <w:p w14:paraId="55AA08DB" w14:textId="04B6F6A1" w:rsidR="0017654F" w:rsidRPr="00E92722" w:rsidRDefault="0017654F" w:rsidP="0017654F">
      <w:pPr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ab/>
        <w:t>Nakon donesene odluke o početku predmetne jednostavne nabave upućen je poziv potencijalnim ponuditeljima</w:t>
      </w:r>
      <w:r w:rsidR="00AE4D47" w:rsidRPr="00E92722">
        <w:rPr>
          <w:rFonts w:ascii="Times New Roman" w:hAnsi="Times New Roman"/>
          <w:sz w:val="22"/>
          <w:szCs w:val="22"/>
        </w:rPr>
        <w:t xml:space="preserve"> (3)</w:t>
      </w:r>
      <w:r w:rsidRPr="00E92722">
        <w:rPr>
          <w:rFonts w:ascii="Times New Roman" w:hAnsi="Times New Roman"/>
          <w:sz w:val="22"/>
          <w:szCs w:val="22"/>
        </w:rPr>
        <w:t>, a započeti postupak javne nabave objavljen je i na mrežnim stranicama naručitelja.</w:t>
      </w:r>
    </w:p>
    <w:p w14:paraId="7722A501" w14:textId="13888BF3" w:rsidR="0017654F" w:rsidRPr="00E92722" w:rsidRDefault="0017654F" w:rsidP="0017654F">
      <w:pPr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ab/>
        <w:t xml:space="preserve">U otvorenim </w:t>
      </w:r>
      <w:r w:rsidR="00410619" w:rsidRPr="00E92722">
        <w:rPr>
          <w:rFonts w:ascii="Times New Roman" w:hAnsi="Times New Roman"/>
          <w:sz w:val="22"/>
          <w:szCs w:val="22"/>
        </w:rPr>
        <w:t>roku za d</w:t>
      </w:r>
      <w:r w:rsidR="00AE4D47" w:rsidRPr="00E92722">
        <w:rPr>
          <w:rFonts w:ascii="Times New Roman" w:hAnsi="Times New Roman"/>
          <w:sz w:val="22"/>
          <w:szCs w:val="22"/>
        </w:rPr>
        <w:t>ostavu ponuda prisp</w:t>
      </w:r>
      <w:r w:rsidR="00A97D0B" w:rsidRPr="00E92722">
        <w:rPr>
          <w:rFonts w:ascii="Times New Roman" w:hAnsi="Times New Roman"/>
          <w:sz w:val="22"/>
          <w:szCs w:val="22"/>
        </w:rPr>
        <w:t>jel</w:t>
      </w:r>
      <w:r w:rsidR="008C7297">
        <w:rPr>
          <w:rFonts w:ascii="Times New Roman" w:hAnsi="Times New Roman"/>
          <w:sz w:val="22"/>
          <w:szCs w:val="22"/>
        </w:rPr>
        <w:t>a</w:t>
      </w:r>
      <w:r w:rsidR="00A97D0B" w:rsidRPr="00E92722">
        <w:rPr>
          <w:rFonts w:ascii="Times New Roman" w:hAnsi="Times New Roman"/>
          <w:sz w:val="22"/>
          <w:szCs w:val="22"/>
        </w:rPr>
        <w:t xml:space="preserve"> </w:t>
      </w:r>
      <w:r w:rsidR="008C7297">
        <w:rPr>
          <w:rFonts w:ascii="Times New Roman" w:hAnsi="Times New Roman"/>
          <w:sz w:val="22"/>
          <w:szCs w:val="22"/>
        </w:rPr>
        <w:t>je</w:t>
      </w:r>
      <w:r w:rsidR="00A97D0B" w:rsidRPr="00E92722">
        <w:rPr>
          <w:rFonts w:ascii="Times New Roman" w:hAnsi="Times New Roman"/>
          <w:sz w:val="22"/>
          <w:szCs w:val="22"/>
        </w:rPr>
        <w:t xml:space="preserve"> </w:t>
      </w:r>
      <w:r w:rsidR="008C7297">
        <w:rPr>
          <w:rFonts w:ascii="Times New Roman" w:hAnsi="Times New Roman"/>
          <w:sz w:val="22"/>
          <w:szCs w:val="22"/>
        </w:rPr>
        <w:t>1</w:t>
      </w:r>
      <w:r w:rsidR="00A97D0B" w:rsidRPr="00E92722">
        <w:rPr>
          <w:rFonts w:ascii="Times New Roman" w:hAnsi="Times New Roman"/>
          <w:sz w:val="22"/>
          <w:szCs w:val="22"/>
        </w:rPr>
        <w:t xml:space="preserve"> (</w:t>
      </w:r>
      <w:r w:rsidR="008C7297">
        <w:rPr>
          <w:rFonts w:ascii="Times New Roman" w:hAnsi="Times New Roman"/>
          <w:sz w:val="22"/>
          <w:szCs w:val="22"/>
        </w:rPr>
        <w:t>jedna</w:t>
      </w:r>
      <w:r w:rsidR="00A97D0B" w:rsidRPr="00E92722">
        <w:rPr>
          <w:rFonts w:ascii="Times New Roman" w:hAnsi="Times New Roman"/>
          <w:sz w:val="22"/>
          <w:szCs w:val="22"/>
        </w:rPr>
        <w:t>) ponud</w:t>
      </w:r>
      <w:r w:rsidR="008C7297">
        <w:rPr>
          <w:rFonts w:ascii="Times New Roman" w:hAnsi="Times New Roman"/>
          <w:sz w:val="22"/>
          <w:szCs w:val="22"/>
        </w:rPr>
        <w:t>a od odabranog ponuditelja</w:t>
      </w:r>
      <w:r w:rsidR="00A97D0B" w:rsidRPr="00E92722">
        <w:rPr>
          <w:rFonts w:ascii="Times New Roman" w:hAnsi="Times New Roman"/>
          <w:sz w:val="22"/>
          <w:szCs w:val="22"/>
        </w:rPr>
        <w:t xml:space="preserve">, </w:t>
      </w:r>
      <w:r w:rsidR="00E87BB6" w:rsidRPr="00E92722">
        <w:rPr>
          <w:rFonts w:ascii="Times New Roman" w:hAnsi="Times New Roman"/>
          <w:sz w:val="22"/>
          <w:szCs w:val="22"/>
        </w:rPr>
        <w:t>dakle</w:t>
      </w:r>
      <w:r w:rsidR="00040CAB" w:rsidRPr="00E92722">
        <w:rPr>
          <w:rFonts w:ascii="Times New Roman" w:hAnsi="Times New Roman"/>
          <w:sz w:val="22"/>
          <w:szCs w:val="22"/>
        </w:rPr>
        <w:t xml:space="preserve">, dok </w:t>
      </w:r>
      <w:r w:rsidR="008C7297">
        <w:rPr>
          <w:rFonts w:ascii="Times New Roman" w:hAnsi="Times New Roman"/>
          <w:sz w:val="22"/>
          <w:szCs w:val="22"/>
        </w:rPr>
        <w:t>dvoje preostalih</w:t>
      </w:r>
      <w:r w:rsidR="00040CAB" w:rsidRPr="00E92722">
        <w:rPr>
          <w:rFonts w:ascii="Times New Roman" w:hAnsi="Times New Roman"/>
          <w:sz w:val="22"/>
          <w:szCs w:val="22"/>
        </w:rPr>
        <w:t xml:space="preserve"> pozvani</w:t>
      </w:r>
      <w:r w:rsidR="008C7297">
        <w:rPr>
          <w:rFonts w:ascii="Times New Roman" w:hAnsi="Times New Roman"/>
          <w:sz w:val="22"/>
          <w:szCs w:val="22"/>
        </w:rPr>
        <w:t>h</w:t>
      </w:r>
      <w:r w:rsidR="00040CAB" w:rsidRPr="00E92722">
        <w:rPr>
          <w:rFonts w:ascii="Times New Roman" w:hAnsi="Times New Roman"/>
          <w:sz w:val="22"/>
          <w:szCs w:val="22"/>
        </w:rPr>
        <w:t xml:space="preserve"> ponuditelj</w:t>
      </w:r>
      <w:r w:rsidR="008C7297">
        <w:rPr>
          <w:rFonts w:ascii="Times New Roman" w:hAnsi="Times New Roman"/>
          <w:sz w:val="22"/>
          <w:szCs w:val="22"/>
        </w:rPr>
        <w:t>a</w:t>
      </w:r>
      <w:r w:rsidR="00040CAB" w:rsidRPr="00E92722">
        <w:rPr>
          <w:rFonts w:ascii="Times New Roman" w:hAnsi="Times New Roman"/>
          <w:sz w:val="22"/>
          <w:szCs w:val="22"/>
        </w:rPr>
        <w:t xml:space="preserve"> nije dostavi</w:t>
      </w:r>
      <w:r w:rsidR="008C7297">
        <w:rPr>
          <w:rFonts w:ascii="Times New Roman" w:hAnsi="Times New Roman"/>
          <w:sz w:val="22"/>
          <w:szCs w:val="22"/>
        </w:rPr>
        <w:t>lo</w:t>
      </w:r>
      <w:r w:rsidR="00040CAB" w:rsidRPr="00E92722">
        <w:rPr>
          <w:rFonts w:ascii="Times New Roman" w:hAnsi="Times New Roman"/>
          <w:sz w:val="22"/>
          <w:szCs w:val="22"/>
        </w:rPr>
        <w:t xml:space="preserve"> ponud</w:t>
      </w:r>
      <w:r w:rsidR="008C7297">
        <w:rPr>
          <w:rFonts w:ascii="Times New Roman" w:hAnsi="Times New Roman"/>
          <w:sz w:val="22"/>
          <w:szCs w:val="22"/>
        </w:rPr>
        <w:t>e</w:t>
      </w:r>
      <w:r w:rsidR="00E87BB6" w:rsidRPr="00E92722">
        <w:rPr>
          <w:rFonts w:ascii="Times New Roman" w:hAnsi="Times New Roman"/>
          <w:sz w:val="22"/>
          <w:szCs w:val="22"/>
        </w:rPr>
        <w:t>.</w:t>
      </w:r>
    </w:p>
    <w:p w14:paraId="07210357" w14:textId="00FAC0D1" w:rsidR="00AE4D47" w:rsidRPr="00E92722" w:rsidRDefault="00AE4D47" w:rsidP="0017654F">
      <w:pPr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ab/>
        <w:t>Pristigl</w:t>
      </w:r>
      <w:r w:rsidR="008C7297">
        <w:rPr>
          <w:rFonts w:ascii="Times New Roman" w:hAnsi="Times New Roman"/>
          <w:sz w:val="22"/>
          <w:szCs w:val="22"/>
        </w:rPr>
        <w:t>a</w:t>
      </w:r>
      <w:r w:rsidR="0017654F" w:rsidRPr="00E92722">
        <w:rPr>
          <w:rFonts w:ascii="Times New Roman" w:hAnsi="Times New Roman"/>
          <w:sz w:val="22"/>
          <w:szCs w:val="22"/>
        </w:rPr>
        <w:t xml:space="preserve"> ponu</w:t>
      </w:r>
      <w:r w:rsidRPr="00E92722">
        <w:rPr>
          <w:rFonts w:ascii="Times New Roman" w:hAnsi="Times New Roman"/>
          <w:sz w:val="22"/>
          <w:szCs w:val="22"/>
        </w:rPr>
        <w:t>d</w:t>
      </w:r>
      <w:r w:rsidR="008C7297">
        <w:rPr>
          <w:rFonts w:ascii="Times New Roman" w:hAnsi="Times New Roman"/>
          <w:sz w:val="22"/>
          <w:szCs w:val="22"/>
        </w:rPr>
        <w:t>a</w:t>
      </w:r>
      <w:r w:rsidRPr="00E92722">
        <w:rPr>
          <w:rFonts w:ascii="Times New Roman" w:hAnsi="Times New Roman"/>
          <w:sz w:val="22"/>
          <w:szCs w:val="22"/>
        </w:rPr>
        <w:t xml:space="preserve"> </w:t>
      </w:r>
      <w:r w:rsidR="008C7297">
        <w:rPr>
          <w:rFonts w:ascii="Times New Roman" w:hAnsi="Times New Roman"/>
          <w:sz w:val="22"/>
          <w:szCs w:val="22"/>
        </w:rPr>
        <w:t>je</w:t>
      </w:r>
      <w:r w:rsidRPr="00E92722">
        <w:rPr>
          <w:rFonts w:ascii="Times New Roman" w:hAnsi="Times New Roman"/>
          <w:sz w:val="22"/>
          <w:szCs w:val="22"/>
        </w:rPr>
        <w:t xml:space="preserve"> otvoren</w:t>
      </w:r>
      <w:r w:rsidR="008C7297">
        <w:rPr>
          <w:rFonts w:ascii="Times New Roman" w:hAnsi="Times New Roman"/>
          <w:sz w:val="22"/>
          <w:szCs w:val="22"/>
        </w:rPr>
        <w:t>a</w:t>
      </w:r>
      <w:r w:rsidRPr="00E92722">
        <w:rPr>
          <w:rFonts w:ascii="Times New Roman" w:hAnsi="Times New Roman"/>
          <w:sz w:val="22"/>
          <w:szCs w:val="22"/>
        </w:rPr>
        <w:t>, pregledan</w:t>
      </w:r>
      <w:r w:rsidR="008C7297">
        <w:rPr>
          <w:rFonts w:ascii="Times New Roman" w:hAnsi="Times New Roman"/>
          <w:sz w:val="22"/>
          <w:szCs w:val="22"/>
        </w:rPr>
        <w:t>a</w:t>
      </w:r>
      <w:r w:rsidRPr="00E92722">
        <w:rPr>
          <w:rFonts w:ascii="Times New Roman" w:hAnsi="Times New Roman"/>
          <w:sz w:val="22"/>
          <w:szCs w:val="22"/>
        </w:rPr>
        <w:t xml:space="preserve"> i analiziran</w:t>
      </w:r>
      <w:r w:rsidR="008C7297">
        <w:rPr>
          <w:rFonts w:ascii="Times New Roman" w:hAnsi="Times New Roman"/>
          <w:sz w:val="22"/>
          <w:szCs w:val="22"/>
        </w:rPr>
        <w:t>a</w:t>
      </w:r>
      <w:r w:rsidR="00410619" w:rsidRPr="00E92722">
        <w:rPr>
          <w:rFonts w:ascii="Times New Roman" w:hAnsi="Times New Roman"/>
          <w:sz w:val="22"/>
          <w:szCs w:val="22"/>
        </w:rPr>
        <w:t xml:space="preserve"> </w:t>
      </w:r>
      <w:r w:rsidR="0017654F" w:rsidRPr="00E92722">
        <w:rPr>
          <w:rFonts w:ascii="Times New Roman" w:hAnsi="Times New Roman"/>
          <w:sz w:val="22"/>
          <w:szCs w:val="22"/>
        </w:rPr>
        <w:t xml:space="preserve">od </w:t>
      </w:r>
      <w:r w:rsidR="008C7297">
        <w:rPr>
          <w:rFonts w:ascii="Times New Roman" w:hAnsi="Times New Roman"/>
          <w:sz w:val="22"/>
          <w:szCs w:val="22"/>
        </w:rPr>
        <w:t xml:space="preserve">Stručnog povjerenstva - </w:t>
      </w:r>
      <w:r w:rsidR="0017654F" w:rsidRPr="00E92722">
        <w:rPr>
          <w:rFonts w:ascii="Times New Roman" w:hAnsi="Times New Roman"/>
          <w:sz w:val="22"/>
          <w:szCs w:val="22"/>
        </w:rPr>
        <w:t>ovlaštenih stručnih predstavnika Naručitelja, o čemu je sastavljen poseban zapisnik o otva</w:t>
      </w:r>
      <w:r w:rsidRPr="00E92722">
        <w:rPr>
          <w:rFonts w:ascii="Times New Roman" w:hAnsi="Times New Roman"/>
          <w:sz w:val="22"/>
          <w:szCs w:val="22"/>
        </w:rPr>
        <w:t>ranju, pregledu i ocjeni ponuda.</w:t>
      </w:r>
    </w:p>
    <w:p w14:paraId="1889CA58" w14:textId="45B4E5FD" w:rsidR="00A97D0B" w:rsidRPr="00E92722" w:rsidRDefault="00AE4D47" w:rsidP="0017654F">
      <w:pPr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ab/>
      </w:r>
      <w:r w:rsidR="008C7297">
        <w:rPr>
          <w:rFonts w:ascii="Times New Roman" w:hAnsi="Times New Roman"/>
          <w:sz w:val="22"/>
          <w:szCs w:val="22"/>
        </w:rPr>
        <w:t>Strućno povjerenstvo - o</w:t>
      </w:r>
      <w:r w:rsidRPr="00E92722">
        <w:rPr>
          <w:rFonts w:ascii="Times New Roman" w:hAnsi="Times New Roman"/>
          <w:sz w:val="22"/>
          <w:szCs w:val="22"/>
        </w:rPr>
        <w:t xml:space="preserve">vlašteni stručni predstavnici Naručitelja </w:t>
      </w:r>
      <w:r w:rsidR="00E87BB6" w:rsidRPr="00E92722">
        <w:rPr>
          <w:rFonts w:ascii="Times New Roman" w:hAnsi="Times New Roman"/>
          <w:sz w:val="22"/>
          <w:szCs w:val="22"/>
        </w:rPr>
        <w:t>ni</w:t>
      </w:r>
      <w:r w:rsidRPr="00E92722">
        <w:rPr>
          <w:rFonts w:ascii="Times New Roman" w:hAnsi="Times New Roman"/>
          <w:sz w:val="22"/>
          <w:szCs w:val="22"/>
        </w:rPr>
        <w:t xml:space="preserve">su </w:t>
      </w:r>
      <w:r w:rsidR="00E87BB6" w:rsidRPr="00E92722">
        <w:rPr>
          <w:rFonts w:ascii="Times New Roman" w:hAnsi="Times New Roman"/>
          <w:sz w:val="22"/>
          <w:szCs w:val="22"/>
        </w:rPr>
        <w:t>nakon otvaranja, analize i ocjene prispjel</w:t>
      </w:r>
      <w:r w:rsidR="008C7297">
        <w:rPr>
          <w:rFonts w:ascii="Times New Roman" w:hAnsi="Times New Roman"/>
          <w:sz w:val="22"/>
          <w:szCs w:val="22"/>
        </w:rPr>
        <w:t>e</w:t>
      </w:r>
      <w:r w:rsidR="00E87BB6" w:rsidRPr="00E92722">
        <w:rPr>
          <w:rFonts w:ascii="Times New Roman" w:hAnsi="Times New Roman"/>
          <w:sz w:val="22"/>
          <w:szCs w:val="22"/>
        </w:rPr>
        <w:t xml:space="preserve"> ponuda </w:t>
      </w:r>
      <w:r w:rsidRPr="00E92722">
        <w:rPr>
          <w:rFonts w:ascii="Times New Roman" w:hAnsi="Times New Roman"/>
          <w:sz w:val="22"/>
          <w:szCs w:val="22"/>
        </w:rPr>
        <w:t xml:space="preserve">predložili </w:t>
      </w:r>
      <w:r w:rsidR="008C7297">
        <w:rPr>
          <w:rFonts w:ascii="Times New Roman" w:hAnsi="Times New Roman"/>
          <w:sz w:val="22"/>
          <w:szCs w:val="22"/>
        </w:rPr>
        <w:t xml:space="preserve">njezino </w:t>
      </w:r>
      <w:r w:rsidRPr="00E92722">
        <w:rPr>
          <w:rFonts w:ascii="Times New Roman" w:hAnsi="Times New Roman"/>
          <w:sz w:val="22"/>
          <w:szCs w:val="22"/>
        </w:rPr>
        <w:t>odbijanje</w:t>
      </w:r>
      <w:r w:rsidR="00BD3629" w:rsidRPr="00E92722">
        <w:rPr>
          <w:rFonts w:ascii="Times New Roman" w:hAnsi="Times New Roman"/>
          <w:sz w:val="22"/>
          <w:szCs w:val="22"/>
        </w:rPr>
        <w:t>.</w:t>
      </w:r>
    </w:p>
    <w:p w14:paraId="4AA73F93" w14:textId="2DBA9E4E" w:rsidR="00E87BB6" w:rsidRPr="00E92722" w:rsidRDefault="008C7297" w:rsidP="00E87BB6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Strućno povjerenstvo </w:t>
      </w:r>
      <w:r>
        <w:rPr>
          <w:rFonts w:ascii="Times New Roman" w:hAnsi="Times New Roman"/>
          <w:sz w:val="22"/>
          <w:szCs w:val="22"/>
        </w:rPr>
        <w:t>- o</w:t>
      </w:r>
      <w:r w:rsidR="00E87BB6" w:rsidRPr="00E92722">
        <w:rPr>
          <w:rFonts w:ascii="Times New Roman" w:hAnsi="Times New Roman"/>
          <w:sz w:val="22"/>
          <w:szCs w:val="22"/>
        </w:rPr>
        <w:t>vlašteni stručni predstavnici Naručitelja ocijenili su prispjel</w:t>
      </w:r>
      <w:r>
        <w:rPr>
          <w:rFonts w:ascii="Times New Roman" w:hAnsi="Times New Roman"/>
          <w:sz w:val="22"/>
          <w:szCs w:val="22"/>
        </w:rPr>
        <w:t>u</w:t>
      </w:r>
      <w:r w:rsidR="00E87BB6" w:rsidRPr="00E92722">
        <w:rPr>
          <w:rFonts w:ascii="Times New Roman" w:hAnsi="Times New Roman"/>
          <w:sz w:val="22"/>
          <w:szCs w:val="22"/>
        </w:rPr>
        <w:t xml:space="preserve"> ponud</w:t>
      </w:r>
      <w:r>
        <w:rPr>
          <w:rFonts w:ascii="Times New Roman" w:hAnsi="Times New Roman"/>
          <w:sz w:val="22"/>
          <w:szCs w:val="22"/>
        </w:rPr>
        <w:t>u</w:t>
      </w:r>
      <w:r w:rsidR="00E87BB6" w:rsidRPr="00E92722">
        <w:rPr>
          <w:rFonts w:ascii="Times New Roman" w:hAnsi="Times New Roman"/>
          <w:sz w:val="22"/>
          <w:szCs w:val="22"/>
        </w:rPr>
        <w:t xml:space="preserve"> pravovremen</w:t>
      </w:r>
      <w:r>
        <w:rPr>
          <w:rFonts w:ascii="Times New Roman" w:hAnsi="Times New Roman"/>
          <w:sz w:val="22"/>
          <w:szCs w:val="22"/>
        </w:rPr>
        <w:t>o</w:t>
      </w:r>
      <w:r w:rsidR="00E87BB6" w:rsidRPr="00E92722">
        <w:rPr>
          <w:rFonts w:ascii="Times New Roman" w:hAnsi="Times New Roman"/>
          <w:sz w:val="22"/>
          <w:szCs w:val="22"/>
        </w:rPr>
        <w:t>m i uredn</w:t>
      </w:r>
      <w:r>
        <w:rPr>
          <w:rFonts w:ascii="Times New Roman" w:hAnsi="Times New Roman"/>
          <w:sz w:val="22"/>
          <w:szCs w:val="22"/>
        </w:rPr>
        <w:t>o</w:t>
      </w:r>
      <w:r w:rsidR="00E87BB6" w:rsidRPr="00E92722">
        <w:rPr>
          <w:rFonts w:ascii="Times New Roman" w:hAnsi="Times New Roman"/>
          <w:sz w:val="22"/>
          <w:szCs w:val="22"/>
        </w:rPr>
        <w:t>m, te prihvatljiv</w:t>
      </w:r>
      <w:r>
        <w:rPr>
          <w:rFonts w:ascii="Times New Roman" w:hAnsi="Times New Roman"/>
          <w:sz w:val="22"/>
          <w:szCs w:val="22"/>
        </w:rPr>
        <w:t>o</w:t>
      </w:r>
      <w:r w:rsidR="00E87BB6" w:rsidRPr="00E92722">
        <w:rPr>
          <w:rFonts w:ascii="Times New Roman" w:hAnsi="Times New Roman"/>
          <w:sz w:val="22"/>
          <w:szCs w:val="22"/>
        </w:rPr>
        <w:t>m.</w:t>
      </w:r>
    </w:p>
    <w:p w14:paraId="4B6A4BAB" w14:textId="6378A041" w:rsidR="00040CAB" w:rsidRPr="00E92722" w:rsidRDefault="008C7297" w:rsidP="008C7297">
      <w:pPr>
        <w:ind w:firstLine="720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Strućno povjerenstvo </w:t>
      </w:r>
      <w:r>
        <w:rPr>
          <w:rFonts w:ascii="Times New Roman" w:hAnsi="Times New Roman"/>
          <w:sz w:val="22"/>
          <w:szCs w:val="22"/>
        </w:rPr>
        <w:t>- o</w:t>
      </w:r>
      <w:r w:rsidR="00E87BB6" w:rsidRPr="00E92722">
        <w:rPr>
          <w:rFonts w:ascii="Times New Roman" w:hAnsi="Times New Roman"/>
          <w:sz w:val="22"/>
          <w:szCs w:val="22"/>
        </w:rPr>
        <w:t>vlašteni stručni predstavnici Naručitelja su, kako je kriterij odabira bila najniža ponuđena cijena prihvatljivog ponuditelja rangirali ponuđene cijene</w:t>
      </w:r>
      <w:r w:rsidR="00B6452D" w:rsidRPr="00E92722">
        <w:rPr>
          <w:rFonts w:ascii="Times New Roman" w:hAnsi="Times New Roman"/>
          <w:sz w:val="22"/>
          <w:szCs w:val="22"/>
        </w:rPr>
        <w:t xml:space="preserve"> kako slijedi:</w:t>
      </w:r>
      <w:r w:rsidR="00040CAB" w:rsidRPr="00E92722">
        <w:rPr>
          <w:rFonts w:ascii="Times New Roman" w:hAnsi="Times New Roman"/>
          <w:sz w:val="22"/>
          <w:szCs w:val="22"/>
        </w:rPr>
        <w:t xml:space="preserve"> </w:t>
      </w:r>
      <w:r w:rsidRPr="0052478B">
        <w:rPr>
          <w:rFonts w:ascii="Times New Roman" w:hAnsi="Times New Roman"/>
          <w:bCs/>
          <w:sz w:val="22"/>
          <w:szCs w:val="22"/>
        </w:rPr>
        <w:t>KOFIDENCA d.o.o.</w:t>
      </w:r>
      <w:r>
        <w:rPr>
          <w:rFonts w:ascii="Times New Roman" w:hAnsi="Times New Roman"/>
          <w:bCs/>
          <w:sz w:val="22"/>
          <w:szCs w:val="22"/>
        </w:rPr>
        <w:t>, Vukovarska 9, 20000 Dubrovnik, OIB: 55231877661</w:t>
      </w:r>
      <w:r w:rsidR="00040CAB" w:rsidRPr="00E92722">
        <w:rPr>
          <w:rFonts w:ascii="Times New Roman" w:hAnsi="Times New Roman"/>
          <w:bCs/>
          <w:sz w:val="22"/>
          <w:szCs w:val="22"/>
        </w:rPr>
        <w:t xml:space="preserve"> ponuđena cijena </w:t>
      </w:r>
      <w:r w:rsidR="00E92722" w:rsidRPr="00E92722">
        <w:rPr>
          <w:rFonts w:ascii="Times New Roman" w:hAnsi="Times New Roman"/>
          <w:bCs/>
          <w:sz w:val="22"/>
          <w:szCs w:val="22"/>
        </w:rPr>
        <w:t xml:space="preserve">od </w:t>
      </w:r>
      <w:r>
        <w:rPr>
          <w:rFonts w:ascii="Times New Roman" w:hAnsi="Times New Roman"/>
          <w:bCs/>
          <w:sz w:val="22"/>
          <w:szCs w:val="22"/>
        </w:rPr>
        <w:t>16.000</w:t>
      </w:r>
      <w:r w:rsidR="00040CAB" w:rsidRPr="00E92722">
        <w:rPr>
          <w:rFonts w:ascii="Times New Roman" w:hAnsi="Times New Roman"/>
          <w:bCs/>
          <w:sz w:val="22"/>
          <w:szCs w:val="22"/>
        </w:rPr>
        <w:t xml:space="preserve">,00 EUR + PDV = </w:t>
      </w:r>
      <w:r>
        <w:rPr>
          <w:rFonts w:ascii="Times New Roman" w:hAnsi="Times New Roman"/>
          <w:bCs/>
          <w:sz w:val="22"/>
          <w:szCs w:val="22"/>
        </w:rPr>
        <w:t>20.000,00</w:t>
      </w:r>
      <w:r w:rsidR="00040CAB" w:rsidRPr="00E92722">
        <w:rPr>
          <w:rFonts w:ascii="Times New Roman" w:hAnsi="Times New Roman"/>
          <w:bCs/>
          <w:sz w:val="22"/>
          <w:szCs w:val="22"/>
        </w:rPr>
        <w:t xml:space="preserve"> EUR</w:t>
      </w:r>
      <w:r w:rsidR="00040CAB" w:rsidRPr="00E92722">
        <w:rPr>
          <w:rFonts w:ascii="Times New Roman" w:hAnsi="Times New Roman"/>
          <w:sz w:val="22"/>
          <w:szCs w:val="22"/>
        </w:rPr>
        <w:t>.</w:t>
      </w:r>
    </w:p>
    <w:p w14:paraId="79244C1C" w14:textId="13A77F2C" w:rsidR="0017654F" w:rsidRPr="00E00A24" w:rsidRDefault="0017654F" w:rsidP="00E00A24">
      <w:pPr>
        <w:ind w:firstLine="720"/>
        <w:rPr>
          <w:rFonts w:ascii="Times New Roman" w:hAnsi="Times New Roman"/>
          <w:bCs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ab/>
      </w:r>
      <w:r w:rsidR="00E00A24">
        <w:rPr>
          <w:rFonts w:ascii="Times New Roman" w:hAnsi="Times New Roman"/>
          <w:sz w:val="22"/>
          <w:szCs w:val="22"/>
        </w:rPr>
        <w:t xml:space="preserve">Strućno povjerenstvo </w:t>
      </w:r>
      <w:r w:rsidR="00E00A24">
        <w:rPr>
          <w:rFonts w:ascii="Times New Roman" w:hAnsi="Times New Roman"/>
          <w:sz w:val="22"/>
          <w:szCs w:val="22"/>
        </w:rPr>
        <w:t>- o</w:t>
      </w:r>
      <w:r w:rsidRPr="00E92722">
        <w:rPr>
          <w:rFonts w:ascii="Times New Roman" w:hAnsi="Times New Roman"/>
          <w:sz w:val="22"/>
          <w:szCs w:val="22"/>
        </w:rPr>
        <w:t xml:space="preserve">vlašteni stručni predstavnici Naručitelja su predložili odabir </w:t>
      </w:r>
      <w:r w:rsidR="00AE4D47" w:rsidRPr="00E92722">
        <w:rPr>
          <w:rFonts w:ascii="Times New Roman" w:hAnsi="Times New Roman"/>
          <w:sz w:val="22"/>
          <w:szCs w:val="22"/>
        </w:rPr>
        <w:t xml:space="preserve">uredne, pravovremene i kompletne </w:t>
      </w:r>
      <w:r w:rsidRPr="00E92722">
        <w:rPr>
          <w:rFonts w:ascii="Times New Roman" w:hAnsi="Times New Roman"/>
          <w:sz w:val="22"/>
          <w:szCs w:val="22"/>
        </w:rPr>
        <w:t>ponude</w:t>
      </w:r>
      <w:r w:rsidR="00AE4D47" w:rsidRPr="00E92722">
        <w:rPr>
          <w:rFonts w:ascii="Times New Roman" w:hAnsi="Times New Roman"/>
          <w:sz w:val="22"/>
          <w:szCs w:val="22"/>
        </w:rPr>
        <w:t>, koja odgovara svim zahtjevima javne nabave i koja je pravovaljana</w:t>
      </w:r>
      <w:r w:rsidR="00040CAB" w:rsidRPr="00E92722">
        <w:rPr>
          <w:rFonts w:ascii="Times New Roman" w:hAnsi="Times New Roman"/>
          <w:sz w:val="22"/>
          <w:szCs w:val="22"/>
        </w:rPr>
        <w:t xml:space="preserve"> i ima najnižu ponuđenu cijenu</w:t>
      </w:r>
      <w:r w:rsidR="00AE4D47" w:rsidRPr="00E92722">
        <w:rPr>
          <w:rFonts w:ascii="Times New Roman" w:hAnsi="Times New Roman"/>
          <w:sz w:val="22"/>
          <w:szCs w:val="22"/>
        </w:rPr>
        <w:t>, i to</w:t>
      </w:r>
      <w:r w:rsidR="00A97D0B" w:rsidRPr="00E92722">
        <w:rPr>
          <w:rFonts w:ascii="Times New Roman" w:hAnsi="Times New Roman"/>
          <w:sz w:val="22"/>
          <w:szCs w:val="22"/>
        </w:rPr>
        <w:t xml:space="preserve"> </w:t>
      </w:r>
      <w:r w:rsidR="00AE4D47" w:rsidRPr="00E92722">
        <w:rPr>
          <w:rFonts w:ascii="Times New Roman" w:hAnsi="Times New Roman"/>
          <w:sz w:val="22"/>
          <w:szCs w:val="22"/>
        </w:rPr>
        <w:t xml:space="preserve">ponuditelja </w:t>
      </w:r>
      <w:r w:rsidR="00E00A24" w:rsidRPr="0052478B">
        <w:rPr>
          <w:rFonts w:ascii="Times New Roman" w:hAnsi="Times New Roman"/>
          <w:bCs/>
          <w:sz w:val="22"/>
          <w:szCs w:val="22"/>
        </w:rPr>
        <w:t>KOFIDENCA d.o.o.</w:t>
      </w:r>
      <w:r w:rsidR="00E00A24">
        <w:rPr>
          <w:rFonts w:ascii="Times New Roman" w:hAnsi="Times New Roman"/>
          <w:bCs/>
          <w:sz w:val="22"/>
          <w:szCs w:val="22"/>
        </w:rPr>
        <w:t>, Vukovarska 9, 20000 Dubrovnik, OIB: 55231877661</w:t>
      </w:r>
      <w:r w:rsidR="00E00A24" w:rsidRPr="00E92722">
        <w:rPr>
          <w:rFonts w:ascii="Times New Roman" w:hAnsi="Times New Roman"/>
          <w:bCs/>
          <w:sz w:val="22"/>
          <w:szCs w:val="22"/>
        </w:rPr>
        <w:t xml:space="preserve"> ponuđena cijena od </w:t>
      </w:r>
      <w:r w:rsidR="00E00A24">
        <w:rPr>
          <w:rFonts w:ascii="Times New Roman" w:hAnsi="Times New Roman"/>
          <w:bCs/>
          <w:sz w:val="22"/>
          <w:szCs w:val="22"/>
        </w:rPr>
        <w:t>16.000</w:t>
      </w:r>
      <w:r w:rsidR="00E00A24" w:rsidRPr="00E92722">
        <w:rPr>
          <w:rFonts w:ascii="Times New Roman" w:hAnsi="Times New Roman"/>
          <w:bCs/>
          <w:sz w:val="22"/>
          <w:szCs w:val="22"/>
        </w:rPr>
        <w:t xml:space="preserve">,00 EUR + PDV = </w:t>
      </w:r>
      <w:r w:rsidR="00E00A24">
        <w:rPr>
          <w:rFonts w:ascii="Times New Roman" w:hAnsi="Times New Roman"/>
          <w:bCs/>
          <w:sz w:val="22"/>
          <w:szCs w:val="22"/>
        </w:rPr>
        <w:t>20.000,00</w:t>
      </w:r>
      <w:r w:rsidR="00E00A24" w:rsidRPr="00E92722">
        <w:rPr>
          <w:rFonts w:ascii="Times New Roman" w:hAnsi="Times New Roman"/>
          <w:bCs/>
          <w:sz w:val="22"/>
          <w:szCs w:val="22"/>
        </w:rPr>
        <w:t xml:space="preserve"> EUR</w:t>
      </w:r>
      <w:r w:rsidRPr="00E92722">
        <w:rPr>
          <w:rFonts w:ascii="Times New Roman" w:hAnsi="Times New Roman"/>
          <w:sz w:val="22"/>
          <w:szCs w:val="22"/>
        </w:rPr>
        <w:t xml:space="preserve">, a što je prihvaćeno od donositelja ove Odluke. </w:t>
      </w:r>
    </w:p>
    <w:p w14:paraId="1B1D0DBA" w14:textId="1964A48A" w:rsidR="0017654F" w:rsidRPr="00E92722" w:rsidRDefault="0017654F" w:rsidP="00C1467A">
      <w:pPr>
        <w:ind w:firstLine="720"/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 xml:space="preserve"> Slijedom naprijed iznijetog odlučeno je kao u izreci.</w:t>
      </w:r>
    </w:p>
    <w:p w14:paraId="44A468BF" w14:textId="1819F6F4" w:rsidR="0017654F" w:rsidRPr="00E92722" w:rsidRDefault="00C1467A" w:rsidP="0017654F">
      <w:pPr>
        <w:ind w:firstLine="720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Uputa</w:t>
      </w:r>
      <w:r w:rsidR="0017654F" w:rsidRPr="00E92722">
        <w:rPr>
          <w:rFonts w:ascii="Times New Roman" w:hAnsi="Times New Roman"/>
          <w:b/>
          <w:sz w:val="22"/>
          <w:szCs w:val="22"/>
        </w:rPr>
        <w:t xml:space="preserve"> o pravnom lijeku:</w:t>
      </w:r>
    </w:p>
    <w:p w14:paraId="72533400" w14:textId="77777777" w:rsidR="0017654F" w:rsidRPr="00E92722" w:rsidRDefault="0017654F" w:rsidP="0017654F">
      <w:pPr>
        <w:ind w:left="720"/>
        <w:jc w:val="both"/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>Budući se radi o jednostavnoj nabavi ulaganje žalbe – prigovora nije dopušteno.</w:t>
      </w:r>
    </w:p>
    <w:p w14:paraId="427BC7DF" w14:textId="77777777" w:rsidR="00E00A24" w:rsidRDefault="00E00A24" w:rsidP="00E00A24">
      <w:pPr>
        <w:jc w:val="both"/>
        <w:rPr>
          <w:rFonts w:ascii="Times New Roman" w:hAnsi="Times New Roman"/>
          <w:sz w:val="22"/>
          <w:szCs w:val="22"/>
        </w:rPr>
      </w:pPr>
    </w:p>
    <w:p w14:paraId="6C51731A" w14:textId="77777777" w:rsidR="00C1467A" w:rsidRPr="00E92722" w:rsidRDefault="00C1467A" w:rsidP="00E00A24">
      <w:pPr>
        <w:jc w:val="both"/>
        <w:rPr>
          <w:rFonts w:ascii="Times New Roman" w:hAnsi="Times New Roman"/>
          <w:sz w:val="22"/>
          <w:szCs w:val="22"/>
        </w:rPr>
      </w:pPr>
    </w:p>
    <w:p w14:paraId="61C67D4D" w14:textId="77777777" w:rsidR="0017654F" w:rsidRPr="00E92722" w:rsidRDefault="0017654F" w:rsidP="0017654F">
      <w:pPr>
        <w:jc w:val="both"/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ab/>
        <w:t>DOSTAVITI:</w:t>
      </w:r>
      <w:r w:rsidRPr="00E92722">
        <w:rPr>
          <w:rFonts w:ascii="Times New Roman" w:hAnsi="Times New Roman"/>
          <w:sz w:val="22"/>
          <w:szCs w:val="22"/>
        </w:rPr>
        <w:tab/>
      </w:r>
      <w:r w:rsidRPr="00E92722">
        <w:rPr>
          <w:rFonts w:ascii="Times New Roman" w:hAnsi="Times New Roman"/>
          <w:sz w:val="22"/>
          <w:szCs w:val="22"/>
        </w:rPr>
        <w:tab/>
      </w:r>
      <w:r w:rsidRPr="00E92722">
        <w:rPr>
          <w:rFonts w:ascii="Times New Roman" w:hAnsi="Times New Roman"/>
          <w:sz w:val="22"/>
          <w:szCs w:val="22"/>
        </w:rPr>
        <w:tab/>
      </w:r>
      <w:r w:rsidRPr="00E92722">
        <w:rPr>
          <w:rFonts w:ascii="Times New Roman" w:hAnsi="Times New Roman"/>
          <w:sz w:val="22"/>
          <w:szCs w:val="22"/>
        </w:rPr>
        <w:tab/>
      </w:r>
      <w:r w:rsidRPr="00E92722">
        <w:rPr>
          <w:rFonts w:ascii="Times New Roman" w:hAnsi="Times New Roman"/>
          <w:sz w:val="22"/>
          <w:szCs w:val="22"/>
        </w:rPr>
        <w:tab/>
      </w:r>
      <w:r w:rsidRPr="00E92722">
        <w:rPr>
          <w:rFonts w:ascii="Times New Roman" w:hAnsi="Times New Roman"/>
          <w:sz w:val="22"/>
          <w:szCs w:val="22"/>
        </w:rPr>
        <w:tab/>
      </w:r>
      <w:r w:rsidRPr="00E92722">
        <w:rPr>
          <w:rFonts w:ascii="Times New Roman" w:hAnsi="Times New Roman"/>
          <w:sz w:val="22"/>
          <w:szCs w:val="22"/>
        </w:rPr>
        <w:tab/>
        <w:t>Općinski načelnik:</w:t>
      </w:r>
    </w:p>
    <w:p w14:paraId="16C1EBAF" w14:textId="5B0669B6" w:rsidR="0017654F" w:rsidRPr="00E92722" w:rsidRDefault="00410619" w:rsidP="0017654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>Ponuditelj</w:t>
      </w:r>
    </w:p>
    <w:p w14:paraId="287B63F4" w14:textId="77777777" w:rsidR="00410619" w:rsidRPr="00E92722" w:rsidRDefault="0017654F" w:rsidP="0017654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>Službeni glasnik</w:t>
      </w:r>
      <w:r w:rsidR="00410619" w:rsidRPr="00E92722">
        <w:rPr>
          <w:rFonts w:ascii="Times New Roman" w:hAnsi="Times New Roman"/>
          <w:sz w:val="22"/>
          <w:szCs w:val="22"/>
        </w:rPr>
        <w:tab/>
      </w:r>
      <w:r w:rsidR="00410619" w:rsidRPr="00E92722">
        <w:rPr>
          <w:rFonts w:ascii="Times New Roman" w:hAnsi="Times New Roman"/>
          <w:sz w:val="22"/>
          <w:szCs w:val="22"/>
        </w:rPr>
        <w:tab/>
      </w:r>
      <w:r w:rsidR="00410619" w:rsidRPr="00E92722">
        <w:rPr>
          <w:rFonts w:ascii="Times New Roman" w:hAnsi="Times New Roman"/>
          <w:sz w:val="22"/>
          <w:szCs w:val="22"/>
        </w:rPr>
        <w:tab/>
      </w:r>
      <w:r w:rsidR="00410619" w:rsidRPr="00E92722">
        <w:rPr>
          <w:rFonts w:ascii="Times New Roman" w:hAnsi="Times New Roman"/>
          <w:sz w:val="22"/>
          <w:szCs w:val="22"/>
        </w:rPr>
        <w:tab/>
      </w:r>
      <w:r w:rsidR="00410619" w:rsidRPr="00E92722">
        <w:rPr>
          <w:rFonts w:ascii="Times New Roman" w:hAnsi="Times New Roman"/>
          <w:sz w:val="22"/>
          <w:szCs w:val="22"/>
        </w:rPr>
        <w:tab/>
      </w:r>
      <w:r w:rsidR="00410619" w:rsidRPr="00E92722">
        <w:rPr>
          <w:rFonts w:ascii="Times New Roman" w:hAnsi="Times New Roman"/>
          <w:sz w:val="22"/>
          <w:szCs w:val="22"/>
        </w:rPr>
        <w:tab/>
        <w:t>Đivo Market, dipl. ing.</w:t>
      </w:r>
      <w:r w:rsidR="00410619" w:rsidRPr="00E92722">
        <w:rPr>
          <w:rFonts w:ascii="Times New Roman" w:hAnsi="Times New Roman"/>
          <w:sz w:val="22"/>
          <w:szCs w:val="22"/>
        </w:rPr>
        <w:tab/>
      </w:r>
    </w:p>
    <w:p w14:paraId="20B65724" w14:textId="77777777" w:rsidR="00410619" w:rsidRPr="00E92722" w:rsidRDefault="00410619" w:rsidP="0041061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>Registar akata</w:t>
      </w:r>
    </w:p>
    <w:p w14:paraId="0E39CF35" w14:textId="77777777" w:rsidR="00410619" w:rsidRPr="00E92722" w:rsidRDefault="00410619" w:rsidP="0041061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>Računovodstvo</w:t>
      </w:r>
    </w:p>
    <w:p w14:paraId="5ACED089" w14:textId="77777777" w:rsidR="00410619" w:rsidRPr="00E92722" w:rsidRDefault="00410619" w:rsidP="0041061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>Mrežna stranica</w:t>
      </w:r>
    </w:p>
    <w:p w14:paraId="4B22FF05" w14:textId="77777777" w:rsidR="00410619" w:rsidRPr="00E92722" w:rsidRDefault="00410619" w:rsidP="0041061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 xml:space="preserve">Pismohrana </w:t>
      </w:r>
    </w:p>
    <w:p w14:paraId="27F266F6" w14:textId="77777777" w:rsidR="00C1467A" w:rsidRDefault="00C1467A" w:rsidP="00AE4D47">
      <w:pPr>
        <w:jc w:val="both"/>
        <w:rPr>
          <w:rFonts w:ascii="Times New Roman" w:hAnsi="Times New Roman"/>
          <w:sz w:val="22"/>
          <w:szCs w:val="22"/>
        </w:rPr>
      </w:pPr>
    </w:p>
    <w:p w14:paraId="3C456896" w14:textId="77777777" w:rsidR="00C1467A" w:rsidRPr="00E92722" w:rsidRDefault="00C1467A" w:rsidP="00AE4D47">
      <w:pPr>
        <w:jc w:val="both"/>
        <w:rPr>
          <w:rFonts w:ascii="Times New Roman" w:hAnsi="Times New Roman"/>
          <w:sz w:val="22"/>
          <w:szCs w:val="22"/>
        </w:rPr>
      </w:pPr>
    </w:p>
    <w:p w14:paraId="5A358283" w14:textId="77777777" w:rsidR="00C1467A" w:rsidRDefault="00AE4D47" w:rsidP="00C1467A">
      <w:pPr>
        <w:ind w:left="720"/>
        <w:jc w:val="both"/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>Prilog:</w:t>
      </w:r>
      <w:r w:rsidR="00C1467A">
        <w:rPr>
          <w:rFonts w:ascii="Times New Roman" w:hAnsi="Times New Roman"/>
          <w:sz w:val="22"/>
          <w:szCs w:val="22"/>
        </w:rPr>
        <w:t xml:space="preserve"> </w:t>
      </w:r>
    </w:p>
    <w:p w14:paraId="4B07EA1B" w14:textId="20B7AE13" w:rsidR="00AE4D47" w:rsidRPr="00E92722" w:rsidRDefault="00C1467A" w:rsidP="00C1467A">
      <w:pPr>
        <w:ind w:left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 </w:t>
      </w:r>
      <w:r w:rsidR="00AE4D47" w:rsidRPr="00E92722">
        <w:rPr>
          <w:rFonts w:ascii="Times New Roman" w:hAnsi="Times New Roman"/>
          <w:sz w:val="22"/>
          <w:szCs w:val="22"/>
        </w:rPr>
        <w:t>Zapisnik o otvaranju, pregledu i ocjeni ponuda</w:t>
      </w:r>
      <w:r w:rsidR="002357A7" w:rsidRPr="00E92722">
        <w:rPr>
          <w:rFonts w:ascii="Times New Roman" w:hAnsi="Times New Roman"/>
          <w:sz w:val="22"/>
          <w:szCs w:val="22"/>
        </w:rPr>
        <w:t xml:space="preserve"> od </w:t>
      </w:r>
      <w:r w:rsidR="00E00A24">
        <w:rPr>
          <w:rFonts w:ascii="Times New Roman" w:hAnsi="Times New Roman"/>
          <w:sz w:val="22"/>
          <w:szCs w:val="22"/>
        </w:rPr>
        <w:t xml:space="preserve">10. ožujka </w:t>
      </w:r>
      <w:r w:rsidR="00E92722" w:rsidRPr="00E92722">
        <w:rPr>
          <w:rFonts w:ascii="Times New Roman" w:hAnsi="Times New Roman"/>
          <w:sz w:val="22"/>
          <w:szCs w:val="22"/>
        </w:rPr>
        <w:t>202</w:t>
      </w:r>
      <w:r w:rsidR="00E00A24">
        <w:rPr>
          <w:rFonts w:ascii="Times New Roman" w:hAnsi="Times New Roman"/>
          <w:sz w:val="22"/>
          <w:szCs w:val="22"/>
        </w:rPr>
        <w:t>6</w:t>
      </w:r>
      <w:r w:rsidR="00E92722" w:rsidRPr="00E92722">
        <w:rPr>
          <w:rFonts w:ascii="Times New Roman" w:hAnsi="Times New Roman"/>
          <w:sz w:val="22"/>
          <w:szCs w:val="22"/>
        </w:rPr>
        <w:t>. godine</w:t>
      </w:r>
    </w:p>
    <w:sectPr w:rsidR="00AE4D47" w:rsidRPr="00E92722" w:rsidSect="00B645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162" w:bottom="2070" w:left="1162" w:header="567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50B21" w14:textId="77777777" w:rsidR="00D76CE0" w:rsidRDefault="00D76CE0">
      <w:r>
        <w:separator/>
      </w:r>
    </w:p>
  </w:endnote>
  <w:endnote w:type="continuationSeparator" w:id="0">
    <w:p w14:paraId="15C9D7A8" w14:textId="77777777" w:rsidR="00D76CE0" w:rsidRDefault="00D76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AB193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500CF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BA7B4C">
      <w:rPr>
        <w:rStyle w:val="PageNumber"/>
        <w:noProof/>
        <w:sz w:val="24"/>
      </w:rPr>
      <w:t>3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6F22D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4FD1F33" wp14:editId="2DA2D4A0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D84817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2C25A1A8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3AB786DE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2DBDCE83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B372C" w14:textId="77777777" w:rsidR="00D76CE0" w:rsidRDefault="00D76CE0">
      <w:r>
        <w:separator/>
      </w:r>
    </w:p>
  </w:footnote>
  <w:footnote w:type="continuationSeparator" w:id="0">
    <w:p w14:paraId="55069A9F" w14:textId="77777777" w:rsidR="00D76CE0" w:rsidRDefault="00D76C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75DBC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BB022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02BE5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42B75784" wp14:editId="0EA542B7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D0F09F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00ABC421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588FDA96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21C199F7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5359"/>
    <w:multiLevelType w:val="hybridMultilevel"/>
    <w:tmpl w:val="0CB0116A"/>
    <w:lvl w:ilvl="0" w:tplc="FE40A5EE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0023EC6"/>
    <w:multiLevelType w:val="hybridMultilevel"/>
    <w:tmpl w:val="628AAE3A"/>
    <w:lvl w:ilvl="0" w:tplc="0414E3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208419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3724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54F"/>
    <w:rsid w:val="00034F2C"/>
    <w:rsid w:val="00035E59"/>
    <w:rsid w:val="00040CAB"/>
    <w:rsid w:val="00061A33"/>
    <w:rsid w:val="00064A9D"/>
    <w:rsid w:val="00071382"/>
    <w:rsid w:val="0009321B"/>
    <w:rsid w:val="001465F9"/>
    <w:rsid w:val="0017654F"/>
    <w:rsid w:val="001B3621"/>
    <w:rsid w:val="001C44D6"/>
    <w:rsid w:val="001E31DE"/>
    <w:rsid w:val="001F32EC"/>
    <w:rsid w:val="00215BF4"/>
    <w:rsid w:val="002357A7"/>
    <w:rsid w:val="00242046"/>
    <w:rsid w:val="00260E8D"/>
    <w:rsid w:val="0027394C"/>
    <w:rsid w:val="002967C9"/>
    <w:rsid w:val="002F1F4E"/>
    <w:rsid w:val="00331125"/>
    <w:rsid w:val="003B6507"/>
    <w:rsid w:val="00410619"/>
    <w:rsid w:val="00416DFE"/>
    <w:rsid w:val="00423226"/>
    <w:rsid w:val="005F4C6A"/>
    <w:rsid w:val="006045E1"/>
    <w:rsid w:val="0061352B"/>
    <w:rsid w:val="006543DE"/>
    <w:rsid w:val="00693909"/>
    <w:rsid w:val="006F67C0"/>
    <w:rsid w:val="007E3034"/>
    <w:rsid w:val="007F1419"/>
    <w:rsid w:val="00804CC6"/>
    <w:rsid w:val="008C7297"/>
    <w:rsid w:val="009B3049"/>
    <w:rsid w:val="00A105F9"/>
    <w:rsid w:val="00A23355"/>
    <w:rsid w:val="00A97D0B"/>
    <w:rsid w:val="00AD1F6E"/>
    <w:rsid w:val="00AE4D47"/>
    <w:rsid w:val="00B0428C"/>
    <w:rsid w:val="00B44773"/>
    <w:rsid w:val="00B51884"/>
    <w:rsid w:val="00B6272A"/>
    <w:rsid w:val="00B6452D"/>
    <w:rsid w:val="00BA7B4C"/>
    <w:rsid w:val="00BC4657"/>
    <w:rsid w:val="00BD3629"/>
    <w:rsid w:val="00C1467A"/>
    <w:rsid w:val="00C33AEF"/>
    <w:rsid w:val="00CA014D"/>
    <w:rsid w:val="00D03E59"/>
    <w:rsid w:val="00D76CE0"/>
    <w:rsid w:val="00DD44D5"/>
    <w:rsid w:val="00E00698"/>
    <w:rsid w:val="00E00A24"/>
    <w:rsid w:val="00E3221F"/>
    <w:rsid w:val="00E87BB6"/>
    <w:rsid w:val="00E92722"/>
    <w:rsid w:val="00EA259E"/>
    <w:rsid w:val="00EB6D37"/>
    <w:rsid w:val="00ED532B"/>
    <w:rsid w:val="00ED76CA"/>
    <w:rsid w:val="00F201F6"/>
    <w:rsid w:val="00F417AF"/>
    <w:rsid w:val="00F42D1E"/>
    <w:rsid w:val="00F71780"/>
    <w:rsid w:val="00F75959"/>
    <w:rsid w:val="00F91513"/>
    <w:rsid w:val="00F91E58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331395"/>
  <w15:chartTrackingRefBased/>
  <w15:docId w15:val="{77CDC683-204E-4ADD-AF27-F1E3C95DA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17654F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99"/>
    <w:qFormat/>
    <w:rsid w:val="0017654F"/>
    <w:pPr>
      <w:ind w:left="720"/>
      <w:contextualSpacing/>
    </w:pPr>
  </w:style>
  <w:style w:type="table" w:styleId="TableGrid">
    <w:name w:val="Table Grid"/>
    <w:basedOn w:val="TableNormal"/>
    <w:rsid w:val="0017654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9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08FA02-E1A3-4202-931B-075A9A91E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192</TotalTime>
  <Pages>2</Pages>
  <Words>705</Words>
  <Characters>4022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17</cp:revision>
  <cp:lastPrinted>2021-02-28T08:15:00Z</cp:lastPrinted>
  <dcterms:created xsi:type="dcterms:W3CDTF">2019-03-29T12:51:00Z</dcterms:created>
  <dcterms:modified xsi:type="dcterms:W3CDTF">2026-03-11T08:59:00Z</dcterms:modified>
</cp:coreProperties>
</file>