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756DB4AB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B704F2">
        <w:rPr>
          <w:rFonts w:ascii="Times New Roman" w:hAnsi="Times New Roman"/>
          <w:noProof/>
          <w:sz w:val="24"/>
          <w:szCs w:val="24"/>
        </w:rPr>
        <w:instrText>29.07.2026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5"/>
        <w:gridCol w:w="6677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2E172F70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bookmarkStart w:id="0" w:name="_Hlk211863065"/>
            <w:r w:rsidR="0087207D" w:rsidRPr="0087207D">
              <w:rPr>
                <w:rFonts w:ascii="Times New Roman" w:hAnsi="Times New Roman"/>
                <w:b/>
                <w:bCs/>
                <w:sz w:val="22"/>
                <w:szCs w:val="22"/>
              </w:rPr>
              <w:t>Odluke o donošenju izmjena i dopuna Odluke o donošenju Proračuna Općine Mljet za 2026. godinu – I. izmjene i dopune</w:t>
            </w:r>
            <w:bookmarkEnd w:id="0"/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6AEA1" w14:textId="75FF55A0" w:rsidR="00E23CB9" w:rsidRDefault="00E23CB9" w:rsidP="00E23CB9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 xml:space="preserve">od </w:t>
            </w:r>
            <w:r w:rsidR="00B704F2">
              <w:rPr>
                <w:rFonts w:ascii="Times New Roman" w:hAnsi="Times New Roman"/>
                <w:b/>
                <w:sz w:val="22"/>
                <w:szCs w:val="22"/>
              </w:rPr>
              <w:t xml:space="preserve">30. srpnja 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 xml:space="preserve">do </w:t>
            </w:r>
            <w:r w:rsidR="00B704F2">
              <w:rPr>
                <w:rFonts w:ascii="Times New Roman" w:hAnsi="Times New Roman"/>
                <w:b/>
                <w:sz w:val="22"/>
                <w:szCs w:val="22"/>
              </w:rPr>
              <w:t xml:space="preserve">20. kolovoza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2026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. godine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C17CFCC" w14:textId="6A65428B" w:rsidR="000D2D75" w:rsidRPr="005F1B38" w:rsidRDefault="000D2D75" w:rsidP="005F1B38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3D637777" w14:textId="3012C1AC" w:rsidR="006045E1" w:rsidRPr="0087207D" w:rsidRDefault="000D2D75" w:rsidP="00FB376F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7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87207D" w:rsidRPr="0087207D">
        <w:rPr>
          <w:rFonts w:ascii="Times New Roman" w:hAnsi="Times New Roman"/>
          <w:i/>
          <w:iCs/>
        </w:rPr>
        <w:t>Odluke o donošenju izmjena i dopuna Odluke o donošenju Proračuna Općine Mljet za 2026. godinu – I. izmjene i dopune</w:t>
      </w:r>
    </w:p>
    <w:sectPr w:rsidR="006045E1" w:rsidRPr="0087207D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A8594" w14:textId="77777777" w:rsidR="00664EBF" w:rsidRDefault="00664EBF">
      <w:r>
        <w:separator/>
      </w:r>
    </w:p>
  </w:endnote>
  <w:endnote w:type="continuationSeparator" w:id="0">
    <w:p w14:paraId="7672792C" w14:textId="77777777" w:rsidR="00664EBF" w:rsidRDefault="00664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609E5" w14:textId="77777777" w:rsidR="00664EBF" w:rsidRDefault="00664EBF">
      <w:r>
        <w:separator/>
      </w:r>
    </w:p>
  </w:footnote>
  <w:footnote w:type="continuationSeparator" w:id="0">
    <w:p w14:paraId="136F0B8B" w14:textId="77777777" w:rsidR="00664EBF" w:rsidRDefault="00664E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260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124D6"/>
    <w:rsid w:val="00035E59"/>
    <w:rsid w:val="00061A33"/>
    <w:rsid w:val="00071382"/>
    <w:rsid w:val="000B7F55"/>
    <w:rsid w:val="000D2D75"/>
    <w:rsid w:val="0010479F"/>
    <w:rsid w:val="00171DC7"/>
    <w:rsid w:val="001B3621"/>
    <w:rsid w:val="001F7FF6"/>
    <w:rsid w:val="002967C9"/>
    <w:rsid w:val="002A4C6F"/>
    <w:rsid w:val="002A7F70"/>
    <w:rsid w:val="002C75E4"/>
    <w:rsid w:val="002F174F"/>
    <w:rsid w:val="002F1F4E"/>
    <w:rsid w:val="003137EC"/>
    <w:rsid w:val="00331125"/>
    <w:rsid w:val="00363F5D"/>
    <w:rsid w:val="003916B3"/>
    <w:rsid w:val="00423226"/>
    <w:rsid w:val="0047607C"/>
    <w:rsid w:val="004A2FE4"/>
    <w:rsid w:val="004B6AAE"/>
    <w:rsid w:val="004B6D73"/>
    <w:rsid w:val="004F003C"/>
    <w:rsid w:val="0050668F"/>
    <w:rsid w:val="005A1599"/>
    <w:rsid w:val="005D6472"/>
    <w:rsid w:val="005E680F"/>
    <w:rsid w:val="005F1B38"/>
    <w:rsid w:val="006045E1"/>
    <w:rsid w:val="00664EBF"/>
    <w:rsid w:val="006E64E2"/>
    <w:rsid w:val="006F67C0"/>
    <w:rsid w:val="007C7D92"/>
    <w:rsid w:val="007D0379"/>
    <w:rsid w:val="007E3034"/>
    <w:rsid w:val="007F48F8"/>
    <w:rsid w:val="00847D85"/>
    <w:rsid w:val="0087207D"/>
    <w:rsid w:val="008758FC"/>
    <w:rsid w:val="008E0279"/>
    <w:rsid w:val="00950E4E"/>
    <w:rsid w:val="0096174D"/>
    <w:rsid w:val="009D3F62"/>
    <w:rsid w:val="00A23355"/>
    <w:rsid w:val="00A46978"/>
    <w:rsid w:val="00A560AF"/>
    <w:rsid w:val="00AD1F6E"/>
    <w:rsid w:val="00AD393C"/>
    <w:rsid w:val="00B44773"/>
    <w:rsid w:val="00B704F2"/>
    <w:rsid w:val="00C33AEF"/>
    <w:rsid w:val="00D03E59"/>
    <w:rsid w:val="00DA5CBB"/>
    <w:rsid w:val="00DD44D5"/>
    <w:rsid w:val="00DF6332"/>
    <w:rsid w:val="00E00698"/>
    <w:rsid w:val="00E23CB9"/>
    <w:rsid w:val="00E275BC"/>
    <w:rsid w:val="00E3221F"/>
    <w:rsid w:val="00E64584"/>
    <w:rsid w:val="00EA259E"/>
    <w:rsid w:val="00EB6D37"/>
    <w:rsid w:val="00ED76CA"/>
    <w:rsid w:val="00EF4D22"/>
    <w:rsid w:val="00F16F13"/>
    <w:rsid w:val="00F201F6"/>
    <w:rsid w:val="00F32402"/>
    <w:rsid w:val="00F71780"/>
    <w:rsid w:val="00F765BB"/>
    <w:rsid w:val="00FB376F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1B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37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22</cp:revision>
  <cp:lastPrinted>2009-06-18T11:51:00Z</cp:lastPrinted>
  <dcterms:created xsi:type="dcterms:W3CDTF">2019-02-25T08:32:00Z</dcterms:created>
  <dcterms:modified xsi:type="dcterms:W3CDTF">2026-07-29T05:51:00Z</dcterms:modified>
</cp:coreProperties>
</file>