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2D4D6" w14:textId="77777777" w:rsidR="00784D07" w:rsidRDefault="00784D07" w:rsidP="00784D07">
      <w:pPr>
        <w:rPr>
          <w:rFonts w:ascii="Times New Roman" w:hAnsi="Times New Roman"/>
          <w:sz w:val="24"/>
          <w:szCs w:val="24"/>
        </w:rPr>
      </w:pPr>
    </w:p>
    <w:p w14:paraId="62DE556C" w14:textId="77777777" w:rsidR="00A63074" w:rsidRPr="00A63074" w:rsidRDefault="00A63074" w:rsidP="00A63074">
      <w:pPr>
        <w:rPr>
          <w:rFonts w:ascii="Times New Roman" w:hAnsi="Times New Roman"/>
          <w:sz w:val="22"/>
          <w:szCs w:val="22"/>
        </w:rPr>
      </w:pPr>
      <w:r w:rsidRPr="00A63074">
        <w:rPr>
          <w:rFonts w:ascii="Times New Roman" w:hAnsi="Times New Roman"/>
          <w:sz w:val="22"/>
          <w:szCs w:val="22"/>
        </w:rPr>
        <w:t>KLASA:</w:t>
      </w:r>
      <w:r w:rsidRPr="00A63074">
        <w:rPr>
          <w:rFonts w:ascii="Times New Roman" w:hAnsi="Times New Roman"/>
          <w:sz w:val="22"/>
          <w:szCs w:val="22"/>
        </w:rPr>
        <w:tab/>
        <w:t>112-03/26-01/01</w:t>
      </w:r>
      <w:r w:rsidRPr="00A63074">
        <w:rPr>
          <w:rFonts w:ascii="Times New Roman" w:hAnsi="Times New Roman"/>
          <w:sz w:val="22"/>
          <w:szCs w:val="22"/>
        </w:rPr>
        <w:fldChar w:fldCharType="begin"/>
      </w:r>
      <w:r w:rsidRPr="00A63074"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 w:rsidRPr="00A63074">
        <w:rPr>
          <w:rFonts w:ascii="Times New Roman" w:hAnsi="Times New Roman"/>
          <w:sz w:val="22"/>
          <w:szCs w:val="22"/>
        </w:rPr>
        <w:fldChar w:fldCharType="separate"/>
      </w:r>
      <w:r w:rsidRPr="00A63074">
        <w:rPr>
          <w:rFonts w:ascii="Times New Roman" w:hAnsi="Times New Roman"/>
          <w:sz w:val="22"/>
          <w:szCs w:val="22"/>
        </w:rPr>
        <w:fldChar w:fldCharType="end"/>
      </w:r>
    </w:p>
    <w:p w14:paraId="067FEAAD" w14:textId="391ED412" w:rsidR="00A63074" w:rsidRPr="00A63074" w:rsidRDefault="00A63074" w:rsidP="00A63074">
      <w:pPr>
        <w:rPr>
          <w:rFonts w:ascii="Times New Roman" w:hAnsi="Times New Roman"/>
          <w:sz w:val="22"/>
          <w:szCs w:val="22"/>
        </w:rPr>
      </w:pPr>
      <w:r w:rsidRPr="00A63074">
        <w:rPr>
          <w:rFonts w:ascii="Times New Roman" w:hAnsi="Times New Roman"/>
          <w:sz w:val="22"/>
          <w:szCs w:val="22"/>
        </w:rPr>
        <w:t>URBROJ:</w:t>
      </w:r>
      <w:r w:rsidRPr="00A63074">
        <w:rPr>
          <w:rFonts w:ascii="Times New Roman" w:hAnsi="Times New Roman"/>
          <w:sz w:val="22"/>
          <w:szCs w:val="22"/>
        </w:rPr>
        <w:tab/>
        <w:t>2117-03-26-</w:t>
      </w:r>
      <w:r w:rsidR="000D7BD9">
        <w:rPr>
          <w:rFonts w:ascii="Times New Roman" w:hAnsi="Times New Roman"/>
          <w:sz w:val="22"/>
          <w:szCs w:val="22"/>
        </w:rPr>
        <w:t>2</w:t>
      </w:r>
      <w:r w:rsidRPr="00A63074">
        <w:rPr>
          <w:rFonts w:ascii="Times New Roman" w:hAnsi="Times New Roman"/>
          <w:sz w:val="22"/>
          <w:szCs w:val="22"/>
        </w:rPr>
        <w:fldChar w:fldCharType="begin"/>
      </w:r>
      <w:r w:rsidRPr="00A63074">
        <w:rPr>
          <w:rFonts w:ascii="Times New Roman" w:hAnsi="Times New Roman"/>
          <w:sz w:val="22"/>
          <w:szCs w:val="22"/>
        </w:rPr>
        <w:instrText xml:space="preserve"> FILLIN  "Upisite URBROJ..." \* MERGEFORMAT </w:instrText>
      </w:r>
      <w:r w:rsidRPr="00A63074">
        <w:rPr>
          <w:rFonts w:ascii="Times New Roman" w:hAnsi="Times New Roman"/>
          <w:sz w:val="22"/>
          <w:szCs w:val="22"/>
        </w:rPr>
        <w:fldChar w:fldCharType="separate"/>
      </w:r>
      <w:r w:rsidRPr="00A63074">
        <w:rPr>
          <w:rFonts w:ascii="Times New Roman" w:hAnsi="Times New Roman"/>
          <w:sz w:val="22"/>
          <w:szCs w:val="22"/>
        </w:rPr>
        <w:fldChar w:fldCharType="end"/>
      </w:r>
    </w:p>
    <w:p w14:paraId="745AAB89" w14:textId="45581C04" w:rsidR="00A63074" w:rsidRPr="00A63074" w:rsidRDefault="00A63074" w:rsidP="00A63074">
      <w:pPr>
        <w:rPr>
          <w:rFonts w:ascii="Times New Roman" w:hAnsi="Times New Roman"/>
          <w:sz w:val="22"/>
          <w:szCs w:val="22"/>
        </w:rPr>
      </w:pPr>
      <w:r w:rsidRPr="00A63074">
        <w:rPr>
          <w:rFonts w:ascii="Times New Roman" w:hAnsi="Times New Roman"/>
          <w:sz w:val="22"/>
          <w:szCs w:val="22"/>
        </w:rPr>
        <w:t xml:space="preserve">Babino Polje, </w:t>
      </w:r>
      <w:r w:rsidRPr="00A63074">
        <w:rPr>
          <w:rFonts w:ascii="Times New Roman" w:hAnsi="Times New Roman"/>
          <w:sz w:val="22"/>
          <w:szCs w:val="22"/>
        </w:rPr>
        <w:tab/>
      </w:r>
      <w:r w:rsidR="000D7BD9">
        <w:rPr>
          <w:rFonts w:ascii="Times New Roman" w:hAnsi="Times New Roman"/>
          <w:sz w:val="22"/>
          <w:szCs w:val="22"/>
        </w:rPr>
        <w:t>18.</w:t>
      </w:r>
      <w:r w:rsidRPr="00A63074">
        <w:rPr>
          <w:rFonts w:ascii="Times New Roman" w:hAnsi="Times New Roman"/>
          <w:sz w:val="22"/>
          <w:szCs w:val="22"/>
        </w:rPr>
        <w:t>08.2026.</w:t>
      </w:r>
      <w:r w:rsidRPr="00A63074">
        <w:rPr>
          <w:rFonts w:ascii="Times New Roman" w:hAnsi="Times New Roman"/>
          <w:sz w:val="22"/>
          <w:szCs w:val="22"/>
        </w:rPr>
        <w:fldChar w:fldCharType="begin"/>
      </w:r>
      <w:r w:rsidRPr="00A63074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A63074">
        <w:rPr>
          <w:rFonts w:ascii="Times New Roman" w:hAnsi="Times New Roman"/>
          <w:sz w:val="22"/>
          <w:szCs w:val="22"/>
        </w:rPr>
        <w:fldChar w:fldCharType="begin"/>
      </w:r>
      <w:r w:rsidRPr="00A63074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A63074">
        <w:rPr>
          <w:rFonts w:ascii="Times New Roman" w:hAnsi="Times New Roman"/>
          <w:sz w:val="22"/>
          <w:szCs w:val="22"/>
        </w:rPr>
        <w:fldChar w:fldCharType="separate"/>
      </w:r>
      <w:r w:rsidR="00DE0C6B">
        <w:rPr>
          <w:rFonts w:ascii="Times New Roman" w:hAnsi="Times New Roman"/>
          <w:noProof/>
          <w:sz w:val="22"/>
          <w:szCs w:val="22"/>
        </w:rPr>
        <w:instrText>18.08.2026</w:instrText>
      </w:r>
      <w:r w:rsidRPr="00A63074">
        <w:rPr>
          <w:rFonts w:ascii="Times New Roman" w:hAnsi="Times New Roman"/>
          <w:sz w:val="22"/>
          <w:szCs w:val="22"/>
        </w:rPr>
        <w:fldChar w:fldCharType="end"/>
      </w:r>
      <w:r w:rsidRPr="00A63074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A63074">
        <w:rPr>
          <w:rFonts w:ascii="Times New Roman" w:hAnsi="Times New Roman"/>
          <w:sz w:val="22"/>
          <w:szCs w:val="22"/>
        </w:rPr>
        <w:fldChar w:fldCharType="separate"/>
      </w:r>
      <w:r w:rsidRPr="00A63074">
        <w:rPr>
          <w:rFonts w:ascii="Times New Roman" w:hAnsi="Times New Roman"/>
          <w:sz w:val="22"/>
          <w:szCs w:val="22"/>
        </w:rPr>
        <w:fldChar w:fldCharType="end"/>
      </w:r>
    </w:p>
    <w:p w14:paraId="238AE932" w14:textId="74EE4697" w:rsidR="006045E1" w:rsidRPr="00701462" w:rsidRDefault="006045E1" w:rsidP="00784D07">
      <w:pPr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ab/>
      </w:r>
      <w:r w:rsidRPr="00701462">
        <w:rPr>
          <w:rFonts w:ascii="Times New Roman" w:hAnsi="Times New Roman"/>
          <w:sz w:val="22"/>
          <w:szCs w:val="22"/>
        </w:rPr>
        <w:fldChar w:fldCharType="begin"/>
      </w:r>
      <w:r w:rsidRPr="00701462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701462">
        <w:rPr>
          <w:rFonts w:ascii="Times New Roman" w:hAnsi="Times New Roman"/>
          <w:sz w:val="22"/>
          <w:szCs w:val="22"/>
        </w:rPr>
        <w:fldChar w:fldCharType="begin"/>
      </w:r>
      <w:r w:rsidRPr="00701462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701462">
        <w:rPr>
          <w:rFonts w:ascii="Times New Roman" w:hAnsi="Times New Roman"/>
          <w:sz w:val="22"/>
          <w:szCs w:val="22"/>
        </w:rPr>
        <w:fldChar w:fldCharType="separate"/>
      </w:r>
      <w:r w:rsidR="00DE0C6B">
        <w:rPr>
          <w:rFonts w:ascii="Times New Roman" w:hAnsi="Times New Roman"/>
          <w:noProof/>
          <w:sz w:val="22"/>
          <w:szCs w:val="22"/>
        </w:rPr>
        <w:instrText>18.08.2026</w:instrText>
      </w:r>
      <w:r w:rsidRPr="00701462">
        <w:rPr>
          <w:rFonts w:ascii="Times New Roman" w:hAnsi="Times New Roman"/>
          <w:sz w:val="22"/>
          <w:szCs w:val="22"/>
        </w:rPr>
        <w:fldChar w:fldCharType="end"/>
      </w:r>
      <w:r w:rsidRPr="00701462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701462">
        <w:rPr>
          <w:rFonts w:ascii="Times New Roman" w:hAnsi="Times New Roman"/>
          <w:sz w:val="22"/>
          <w:szCs w:val="22"/>
        </w:rPr>
        <w:fldChar w:fldCharType="separate"/>
      </w:r>
      <w:r w:rsidRPr="00701462">
        <w:rPr>
          <w:rFonts w:ascii="Times New Roman" w:hAnsi="Times New Roman"/>
          <w:sz w:val="22"/>
          <w:szCs w:val="22"/>
        </w:rPr>
        <w:fldChar w:fldCharType="end"/>
      </w:r>
    </w:p>
    <w:p w14:paraId="54E660F3" w14:textId="0ACB0236" w:rsidR="00B378A3" w:rsidRPr="00701462" w:rsidRDefault="00F92963" w:rsidP="00B378A3">
      <w:pPr>
        <w:tabs>
          <w:tab w:val="center" w:pos="5216"/>
          <w:tab w:val="right" w:pos="10432"/>
        </w:tabs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br/>
      </w:r>
      <w:r w:rsidR="00B378A3" w:rsidRPr="00701462">
        <w:rPr>
          <w:rFonts w:ascii="Times New Roman" w:hAnsi="Times New Roman"/>
          <w:sz w:val="22"/>
          <w:szCs w:val="22"/>
        </w:rPr>
        <w:t xml:space="preserve">            </w:t>
      </w:r>
      <w:r w:rsidRPr="00701462">
        <w:rPr>
          <w:rFonts w:ascii="Times New Roman" w:hAnsi="Times New Roman"/>
          <w:sz w:val="22"/>
          <w:szCs w:val="22"/>
        </w:rPr>
        <w:t xml:space="preserve">Na temelju članka 29. stavka 1., a u svezi s člankom 19. Zakona o službenicima i namještenicima u lokalnoj i područnoj (regionalnoj) samoupravi ("Narodne novine", broj 86/08, 61/11, 04/18, 112/19 i 17/25), </w:t>
      </w:r>
      <w:r w:rsidR="00B378A3" w:rsidRPr="00701462">
        <w:rPr>
          <w:rFonts w:ascii="Times New Roman" w:hAnsi="Times New Roman"/>
          <w:sz w:val="22"/>
          <w:szCs w:val="22"/>
        </w:rPr>
        <w:t xml:space="preserve">a u skladu s odredbama Pravilnika o unutarnjem redu Jedinstvenog upravnog odjela Općine Mljet („Službeni glasnik Općine Mljet“ broj 9/2024, 3/2026 i 4/2026) i odredbama Plana prijma u službu u Jedinstvenom upravnom odjelu Općine Mljet za 2026. godinu </w:t>
      </w:r>
      <w:r w:rsidR="00907275" w:rsidRPr="00701462">
        <w:rPr>
          <w:rFonts w:ascii="Times New Roman" w:hAnsi="Times New Roman"/>
          <w:sz w:val="22"/>
          <w:szCs w:val="22"/>
        </w:rPr>
        <w:t xml:space="preserve">(„Službeni glasnik Općine Mljet“ broj </w:t>
      </w:r>
      <w:r w:rsidR="00907275">
        <w:rPr>
          <w:rFonts w:ascii="Times New Roman" w:hAnsi="Times New Roman"/>
          <w:sz w:val="22"/>
          <w:szCs w:val="22"/>
        </w:rPr>
        <w:t>5</w:t>
      </w:r>
      <w:r w:rsidR="00907275" w:rsidRPr="00701462">
        <w:rPr>
          <w:rFonts w:ascii="Times New Roman" w:hAnsi="Times New Roman"/>
          <w:sz w:val="22"/>
          <w:szCs w:val="22"/>
        </w:rPr>
        <w:t>/2026)</w:t>
      </w:r>
      <w:r w:rsidR="00B378A3" w:rsidRPr="00701462">
        <w:rPr>
          <w:rFonts w:ascii="Times New Roman" w:hAnsi="Times New Roman"/>
          <w:sz w:val="22"/>
          <w:szCs w:val="22"/>
        </w:rPr>
        <w:t xml:space="preserve">, </w:t>
      </w:r>
      <w:r w:rsidRPr="00701462">
        <w:rPr>
          <w:rFonts w:ascii="Times New Roman" w:hAnsi="Times New Roman"/>
          <w:sz w:val="22"/>
          <w:szCs w:val="22"/>
        </w:rPr>
        <w:t>pročelni</w:t>
      </w:r>
      <w:r w:rsidR="00B378A3" w:rsidRPr="00701462">
        <w:rPr>
          <w:rFonts w:ascii="Times New Roman" w:hAnsi="Times New Roman"/>
          <w:sz w:val="22"/>
          <w:szCs w:val="22"/>
        </w:rPr>
        <w:t>k</w:t>
      </w:r>
      <w:r w:rsidRPr="00701462">
        <w:rPr>
          <w:rFonts w:ascii="Times New Roman" w:hAnsi="Times New Roman"/>
          <w:sz w:val="22"/>
          <w:szCs w:val="22"/>
        </w:rPr>
        <w:t xml:space="preserve"> Jedinstvenog upravnog odjela Općine </w:t>
      </w:r>
      <w:r w:rsidR="00B378A3" w:rsidRPr="00701462">
        <w:rPr>
          <w:rFonts w:ascii="Times New Roman" w:hAnsi="Times New Roman"/>
          <w:sz w:val="22"/>
          <w:szCs w:val="22"/>
        </w:rPr>
        <w:t>Mljet</w:t>
      </w:r>
      <w:r w:rsidRPr="00701462">
        <w:rPr>
          <w:rFonts w:ascii="Times New Roman" w:hAnsi="Times New Roman"/>
          <w:sz w:val="22"/>
          <w:szCs w:val="22"/>
        </w:rPr>
        <w:t>, raspisuje</w:t>
      </w:r>
      <w:r w:rsidRPr="00701462">
        <w:rPr>
          <w:rFonts w:ascii="Times New Roman" w:hAnsi="Times New Roman"/>
          <w:sz w:val="22"/>
          <w:szCs w:val="22"/>
        </w:rPr>
        <w:br/>
      </w:r>
    </w:p>
    <w:p w14:paraId="2C2F46D6" w14:textId="03E35BD8" w:rsidR="00701462" w:rsidRDefault="00F92963" w:rsidP="00701462">
      <w:pPr>
        <w:tabs>
          <w:tab w:val="center" w:pos="5216"/>
          <w:tab w:val="right" w:pos="10432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 w:rsidRPr="00701462">
        <w:rPr>
          <w:rFonts w:ascii="Times New Roman" w:hAnsi="Times New Roman"/>
          <w:b/>
          <w:bCs/>
          <w:sz w:val="22"/>
          <w:szCs w:val="22"/>
        </w:rPr>
        <w:t>O</w:t>
      </w:r>
      <w:r w:rsidR="00A74D74" w:rsidRPr="00701462">
        <w:rPr>
          <w:rFonts w:ascii="Times New Roman" w:hAnsi="Times New Roman"/>
          <w:b/>
          <w:bCs/>
          <w:sz w:val="22"/>
          <w:szCs w:val="22"/>
        </w:rPr>
        <w:t xml:space="preserve">   </w:t>
      </w:r>
      <w:r w:rsidRPr="00701462">
        <w:rPr>
          <w:rFonts w:ascii="Times New Roman" w:hAnsi="Times New Roman"/>
          <w:b/>
          <w:bCs/>
          <w:sz w:val="22"/>
          <w:szCs w:val="22"/>
        </w:rPr>
        <w:t>G</w:t>
      </w:r>
      <w:r w:rsidR="00A74D74" w:rsidRPr="00701462">
        <w:rPr>
          <w:rFonts w:ascii="Times New Roman" w:hAnsi="Times New Roman"/>
          <w:b/>
          <w:bCs/>
          <w:sz w:val="22"/>
          <w:szCs w:val="22"/>
        </w:rPr>
        <w:t xml:space="preserve">   </w:t>
      </w:r>
      <w:r w:rsidRPr="00701462">
        <w:rPr>
          <w:rFonts w:ascii="Times New Roman" w:hAnsi="Times New Roman"/>
          <w:b/>
          <w:bCs/>
          <w:sz w:val="22"/>
          <w:szCs w:val="22"/>
        </w:rPr>
        <w:t>L</w:t>
      </w:r>
      <w:r w:rsidR="00A74D74" w:rsidRPr="00701462">
        <w:rPr>
          <w:rFonts w:ascii="Times New Roman" w:hAnsi="Times New Roman"/>
          <w:b/>
          <w:bCs/>
          <w:sz w:val="22"/>
          <w:szCs w:val="22"/>
        </w:rPr>
        <w:t xml:space="preserve">   </w:t>
      </w:r>
      <w:r w:rsidRPr="00701462">
        <w:rPr>
          <w:rFonts w:ascii="Times New Roman" w:hAnsi="Times New Roman"/>
          <w:b/>
          <w:bCs/>
          <w:sz w:val="22"/>
          <w:szCs w:val="22"/>
        </w:rPr>
        <w:t>A</w:t>
      </w:r>
      <w:r w:rsidR="00A74D74" w:rsidRPr="00701462">
        <w:rPr>
          <w:rFonts w:ascii="Times New Roman" w:hAnsi="Times New Roman"/>
          <w:b/>
          <w:bCs/>
          <w:sz w:val="22"/>
          <w:szCs w:val="22"/>
        </w:rPr>
        <w:t xml:space="preserve">   </w:t>
      </w:r>
      <w:r w:rsidRPr="00701462">
        <w:rPr>
          <w:rFonts w:ascii="Times New Roman" w:hAnsi="Times New Roman"/>
          <w:b/>
          <w:bCs/>
          <w:sz w:val="22"/>
          <w:szCs w:val="22"/>
        </w:rPr>
        <w:t>S</w:t>
      </w:r>
      <w:r w:rsidRPr="00701462">
        <w:rPr>
          <w:rFonts w:ascii="Times New Roman" w:hAnsi="Times New Roman"/>
          <w:b/>
          <w:bCs/>
          <w:sz w:val="22"/>
          <w:szCs w:val="22"/>
        </w:rPr>
        <w:br/>
        <w:t>za prijam u službu na određeno vrijeme</w:t>
      </w:r>
    </w:p>
    <w:p w14:paraId="52EA564C" w14:textId="44470DBA" w:rsidR="00F56844" w:rsidRPr="00701462" w:rsidRDefault="00F92963" w:rsidP="00701462">
      <w:pPr>
        <w:tabs>
          <w:tab w:val="center" w:pos="5216"/>
          <w:tab w:val="right" w:pos="10432"/>
        </w:tabs>
        <w:rPr>
          <w:rFonts w:ascii="Times New Roman" w:hAnsi="Times New Roman"/>
          <w:b/>
          <w:bCs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br/>
        <w:t xml:space="preserve">            u Jedinstveni upravni odjel Općine </w:t>
      </w:r>
      <w:r w:rsidR="00F56844" w:rsidRPr="00701462">
        <w:rPr>
          <w:rFonts w:ascii="Times New Roman" w:hAnsi="Times New Roman"/>
          <w:sz w:val="22"/>
          <w:szCs w:val="22"/>
        </w:rPr>
        <w:t>Mljet</w:t>
      </w:r>
      <w:r w:rsidRPr="00701462">
        <w:rPr>
          <w:rFonts w:ascii="Times New Roman" w:hAnsi="Times New Roman"/>
          <w:sz w:val="22"/>
          <w:szCs w:val="22"/>
        </w:rPr>
        <w:t>, na određeno vrijeme radi privremenog povećanja opsega poslova</w:t>
      </w:r>
      <w:r w:rsidR="00D267F5" w:rsidRPr="00701462">
        <w:rPr>
          <w:rFonts w:ascii="Times New Roman" w:hAnsi="Times New Roman"/>
          <w:sz w:val="22"/>
          <w:szCs w:val="22"/>
        </w:rPr>
        <w:t xml:space="preserve"> na </w:t>
      </w:r>
      <w:r w:rsidR="00A74D74" w:rsidRPr="00701462">
        <w:rPr>
          <w:rFonts w:ascii="Times New Roman" w:hAnsi="Times New Roman"/>
          <w:sz w:val="22"/>
          <w:szCs w:val="22"/>
        </w:rPr>
        <w:t xml:space="preserve">pripremi i </w:t>
      </w:r>
      <w:r w:rsidR="00D267F5" w:rsidRPr="00701462">
        <w:rPr>
          <w:rFonts w:ascii="Times New Roman" w:hAnsi="Times New Roman"/>
          <w:sz w:val="22"/>
          <w:szCs w:val="22"/>
        </w:rPr>
        <w:t>realizaciji projek</w:t>
      </w:r>
      <w:r w:rsidR="00A74D74" w:rsidRPr="00701462">
        <w:rPr>
          <w:rFonts w:ascii="Times New Roman" w:hAnsi="Times New Roman"/>
          <w:sz w:val="22"/>
          <w:szCs w:val="22"/>
        </w:rPr>
        <w:t>a</w:t>
      </w:r>
      <w:r w:rsidR="00D267F5" w:rsidRPr="00701462">
        <w:rPr>
          <w:rFonts w:ascii="Times New Roman" w:hAnsi="Times New Roman"/>
          <w:sz w:val="22"/>
          <w:szCs w:val="22"/>
        </w:rPr>
        <w:t>ta</w:t>
      </w:r>
      <w:r w:rsidR="00A74D74" w:rsidRPr="00701462">
        <w:rPr>
          <w:rFonts w:ascii="Times New Roman" w:hAnsi="Times New Roman"/>
          <w:sz w:val="22"/>
          <w:szCs w:val="22"/>
        </w:rPr>
        <w:t xml:space="preserve"> koji se financiraju ili će se financirati iz sredstava Europske unije i sredstava viših razina proračuna, primjerice</w:t>
      </w:r>
      <w:r w:rsidR="00D267F5" w:rsidRPr="00701462">
        <w:rPr>
          <w:rFonts w:ascii="Times New Roman" w:hAnsi="Times New Roman"/>
          <w:sz w:val="22"/>
          <w:szCs w:val="22"/>
        </w:rPr>
        <w:t>: Izgradnja i opremanje vatrogasnog doma Žukovac</w:t>
      </w:r>
      <w:r w:rsidR="00B378A3" w:rsidRPr="00701462">
        <w:rPr>
          <w:rFonts w:ascii="Times New Roman" w:hAnsi="Times New Roman"/>
          <w:sz w:val="22"/>
          <w:szCs w:val="22"/>
        </w:rPr>
        <w:t>;</w:t>
      </w:r>
      <w:r w:rsidR="00A74D74" w:rsidRPr="00701462">
        <w:rPr>
          <w:rFonts w:ascii="Times New Roman" w:hAnsi="Times New Roman"/>
          <w:sz w:val="22"/>
          <w:szCs w:val="22"/>
        </w:rPr>
        <w:t xml:space="preserve"> izgradnja i opremanje dječjeg vrtića Babino Polje</w:t>
      </w:r>
      <w:r w:rsidR="00B378A3" w:rsidRPr="00701462">
        <w:rPr>
          <w:rFonts w:ascii="Times New Roman" w:hAnsi="Times New Roman"/>
          <w:sz w:val="22"/>
          <w:szCs w:val="22"/>
        </w:rPr>
        <w:t>;</w:t>
      </w:r>
      <w:r w:rsidR="00A74D74" w:rsidRPr="00701462">
        <w:rPr>
          <w:rFonts w:ascii="Times New Roman" w:hAnsi="Times New Roman"/>
          <w:sz w:val="22"/>
          <w:szCs w:val="22"/>
        </w:rPr>
        <w:t xml:space="preserve"> izgradnja nerazvrstane ceste u dijelu naselja Babino Polje</w:t>
      </w:r>
      <w:r w:rsidR="00B378A3" w:rsidRPr="00701462">
        <w:rPr>
          <w:rFonts w:ascii="Times New Roman" w:hAnsi="Times New Roman"/>
          <w:sz w:val="22"/>
          <w:szCs w:val="22"/>
        </w:rPr>
        <w:t xml:space="preserve"> – predio Uvala Sutmiholjska</w:t>
      </w:r>
      <w:r w:rsidR="008550F3" w:rsidRPr="00701462">
        <w:rPr>
          <w:rFonts w:ascii="Times New Roman" w:hAnsi="Times New Roman"/>
          <w:sz w:val="22"/>
          <w:szCs w:val="22"/>
        </w:rPr>
        <w:t>, uređenja obale u naselju Prožurska Luka</w:t>
      </w:r>
      <w:r w:rsidR="00B378A3" w:rsidRPr="00701462">
        <w:rPr>
          <w:rFonts w:ascii="Times New Roman" w:hAnsi="Times New Roman"/>
          <w:sz w:val="22"/>
          <w:szCs w:val="22"/>
        </w:rPr>
        <w:t xml:space="preserve"> i izgradnja i opremanje doma za starije i nemoćne osobe u Babinom Polju,</w:t>
      </w:r>
      <w:r w:rsidR="00D267F5" w:rsidRPr="00701462">
        <w:rPr>
          <w:rFonts w:ascii="Times New Roman" w:hAnsi="Times New Roman"/>
          <w:sz w:val="22"/>
          <w:szCs w:val="22"/>
        </w:rPr>
        <w:t xml:space="preserve"> a </w:t>
      </w:r>
      <w:r w:rsidR="008550F3" w:rsidRPr="00701462">
        <w:rPr>
          <w:rFonts w:ascii="Times New Roman" w:hAnsi="Times New Roman"/>
          <w:sz w:val="22"/>
          <w:szCs w:val="22"/>
        </w:rPr>
        <w:t>n</w:t>
      </w:r>
      <w:r w:rsidR="00D267F5" w:rsidRPr="00701462">
        <w:rPr>
          <w:rFonts w:ascii="Times New Roman" w:hAnsi="Times New Roman"/>
          <w:sz w:val="22"/>
          <w:szCs w:val="22"/>
        </w:rPr>
        <w:t xml:space="preserve">a </w:t>
      </w:r>
      <w:r w:rsidR="008550F3" w:rsidRPr="00701462">
        <w:rPr>
          <w:rFonts w:ascii="Times New Roman" w:hAnsi="Times New Roman"/>
          <w:sz w:val="22"/>
          <w:szCs w:val="22"/>
        </w:rPr>
        <w:t>vrijeme od šest (6) mjeseci koje  se može produžiti za još šest (6) mjeseci</w:t>
      </w:r>
      <w:r w:rsidRPr="00701462">
        <w:rPr>
          <w:rFonts w:ascii="Times New Roman" w:hAnsi="Times New Roman"/>
          <w:sz w:val="22"/>
          <w:szCs w:val="22"/>
        </w:rPr>
        <w:t>, uz obvezni probni rok od dva (2) mjeseca</w:t>
      </w:r>
      <w:r w:rsidR="00B378A3" w:rsidRPr="00701462">
        <w:rPr>
          <w:rFonts w:ascii="Times New Roman" w:hAnsi="Times New Roman"/>
          <w:sz w:val="22"/>
          <w:szCs w:val="22"/>
        </w:rPr>
        <w:t>,</w:t>
      </w:r>
      <w:r w:rsidR="00D267F5" w:rsidRPr="00701462">
        <w:rPr>
          <w:rFonts w:ascii="Times New Roman" w:hAnsi="Times New Roman"/>
          <w:sz w:val="22"/>
          <w:szCs w:val="22"/>
        </w:rPr>
        <w:t xml:space="preserve"> primaju se službenici na radna mjesta kako slijedi:</w:t>
      </w:r>
    </w:p>
    <w:p w14:paraId="04564341" w14:textId="77777777" w:rsidR="00D267F5" w:rsidRPr="00701462" w:rsidRDefault="00D267F5" w:rsidP="00B378A3">
      <w:pPr>
        <w:pStyle w:val="Header"/>
        <w:rPr>
          <w:rFonts w:ascii="Times New Roman" w:hAnsi="Times New Roman"/>
          <w:sz w:val="22"/>
          <w:szCs w:val="22"/>
        </w:rPr>
      </w:pPr>
    </w:p>
    <w:p w14:paraId="02FD7622" w14:textId="2672D697" w:rsidR="00F56844" w:rsidRPr="00701462" w:rsidRDefault="00F56844" w:rsidP="00B378A3">
      <w:pPr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 xml:space="preserve">1. Viši stručni suradnik za upravne, društvene i opće poslove – </w:t>
      </w:r>
      <w:r w:rsidR="00D267F5" w:rsidRPr="00701462">
        <w:rPr>
          <w:rFonts w:ascii="Times New Roman" w:hAnsi="Times New Roman"/>
          <w:sz w:val="22"/>
          <w:szCs w:val="22"/>
        </w:rPr>
        <w:t>1</w:t>
      </w:r>
      <w:r w:rsidRPr="00701462">
        <w:rPr>
          <w:rFonts w:ascii="Times New Roman" w:hAnsi="Times New Roman"/>
          <w:sz w:val="22"/>
          <w:szCs w:val="22"/>
        </w:rPr>
        <w:t xml:space="preserve"> izvršitelj/ic</w:t>
      </w:r>
      <w:r w:rsidR="00D267F5" w:rsidRPr="00701462">
        <w:rPr>
          <w:rFonts w:ascii="Times New Roman" w:hAnsi="Times New Roman"/>
          <w:sz w:val="22"/>
          <w:szCs w:val="22"/>
        </w:rPr>
        <w:t>a</w:t>
      </w:r>
    </w:p>
    <w:p w14:paraId="4C4D9D7E" w14:textId="77777777" w:rsidR="00F56844" w:rsidRPr="00701462" w:rsidRDefault="00F56844" w:rsidP="00B378A3">
      <w:pPr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2. Viši stručni suradnik za plan, analizu, kapitalne i europske projekte – 1 izvršitelj/ica</w:t>
      </w:r>
    </w:p>
    <w:p w14:paraId="0C870B87" w14:textId="77777777" w:rsidR="00F56844" w:rsidRPr="00701462" w:rsidRDefault="00F56844" w:rsidP="00B378A3">
      <w:pPr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3. Viši referent za upravne i administrativne poslove – 1 izvršitelj/ica</w:t>
      </w:r>
    </w:p>
    <w:p w14:paraId="6AC8FDFB" w14:textId="0C0403E8" w:rsidR="00F92963" w:rsidRPr="00701462" w:rsidRDefault="00F92963" w:rsidP="00B378A3">
      <w:pPr>
        <w:pStyle w:val="Header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br/>
        <w:t>            Služba na određeno vrijeme radi privremenog povećanja opsega poslova ne može postati služba na neodređeno vrijeme.</w:t>
      </w:r>
      <w:r w:rsidRPr="00701462">
        <w:rPr>
          <w:rFonts w:ascii="Times New Roman" w:hAnsi="Times New Roman"/>
          <w:sz w:val="22"/>
          <w:szCs w:val="22"/>
        </w:rPr>
        <w:br/>
        <w:t> </w:t>
      </w:r>
      <w:r w:rsidRPr="00701462">
        <w:rPr>
          <w:rFonts w:ascii="Times New Roman" w:hAnsi="Times New Roman"/>
          <w:sz w:val="22"/>
          <w:szCs w:val="22"/>
        </w:rPr>
        <w:br/>
        <w:t>            Osoba mora ispunjavati opće uvjete za prijam u službu, propisane u članku 12. Zakona o službenicima i namještenicima u lokalnoj i područnoj (regionalnoj) samoupravi (u daljnjem tekstu: Zakon):</w:t>
      </w:r>
    </w:p>
    <w:p w14:paraId="3BC47142" w14:textId="77777777" w:rsidR="00F92963" w:rsidRPr="00701462" w:rsidRDefault="00F92963" w:rsidP="00B378A3">
      <w:pPr>
        <w:pStyle w:val="Header"/>
        <w:numPr>
          <w:ilvl w:val="0"/>
          <w:numId w:val="7"/>
        </w:numPr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punoljetnost,</w:t>
      </w:r>
    </w:p>
    <w:p w14:paraId="7A39BA2E" w14:textId="77777777" w:rsidR="00F92963" w:rsidRPr="00701462" w:rsidRDefault="00F92963" w:rsidP="00B378A3">
      <w:pPr>
        <w:pStyle w:val="Header"/>
        <w:numPr>
          <w:ilvl w:val="0"/>
          <w:numId w:val="7"/>
        </w:numPr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hrvatsko državljanstvo,</w:t>
      </w:r>
    </w:p>
    <w:p w14:paraId="13A86250" w14:textId="77777777" w:rsidR="00F92963" w:rsidRPr="00701462" w:rsidRDefault="00F92963" w:rsidP="00B378A3">
      <w:pPr>
        <w:pStyle w:val="Header"/>
        <w:numPr>
          <w:ilvl w:val="0"/>
          <w:numId w:val="7"/>
        </w:numPr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zdravstvena sposobnost za obavljanje poslova radnog mjesta na koje se osoba prima.</w:t>
      </w:r>
    </w:p>
    <w:p w14:paraId="3DD0443F" w14:textId="77777777" w:rsidR="00F92963" w:rsidRPr="00701462" w:rsidRDefault="00F92963" w:rsidP="00B378A3">
      <w:pPr>
        <w:pStyle w:val="Header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 </w:t>
      </w:r>
      <w:r w:rsidRPr="00701462">
        <w:rPr>
          <w:rFonts w:ascii="Times New Roman" w:hAnsi="Times New Roman"/>
          <w:sz w:val="22"/>
          <w:szCs w:val="22"/>
        </w:rPr>
        <w:br/>
        <w:t>            Osim općih uvjeta za prijam u službu propisanih člankom 12. Zakona, osoba mora ispunjavati i sljedeće posebne uvjete:</w:t>
      </w:r>
    </w:p>
    <w:p w14:paraId="5BFBA598" w14:textId="77777777" w:rsidR="00D267F5" w:rsidRPr="00701462" w:rsidRDefault="00D267F5" w:rsidP="00B378A3">
      <w:pPr>
        <w:pStyle w:val="Header"/>
        <w:rPr>
          <w:rFonts w:ascii="Times New Roman" w:hAnsi="Times New Roman"/>
          <w:sz w:val="22"/>
          <w:szCs w:val="22"/>
        </w:rPr>
      </w:pPr>
    </w:p>
    <w:p w14:paraId="6284EBE1" w14:textId="77777777" w:rsidR="008550F3" w:rsidRPr="00701462" w:rsidRDefault="00D267F5" w:rsidP="00B378A3">
      <w:pPr>
        <w:rPr>
          <w:rFonts w:ascii="Times New Roman" w:hAnsi="Times New Roman"/>
          <w:sz w:val="22"/>
          <w:szCs w:val="22"/>
          <w:u w:val="single"/>
        </w:rPr>
      </w:pPr>
      <w:r w:rsidRPr="00701462">
        <w:rPr>
          <w:rFonts w:ascii="Times New Roman" w:hAnsi="Times New Roman"/>
          <w:sz w:val="22"/>
          <w:szCs w:val="22"/>
          <w:u w:val="single"/>
        </w:rPr>
        <w:t xml:space="preserve">1. Viši stručni suradnik za upravne, društvene i opće poslove </w:t>
      </w:r>
    </w:p>
    <w:p w14:paraId="384C2E76" w14:textId="77777777" w:rsidR="008550F3" w:rsidRPr="00701462" w:rsidRDefault="008550F3" w:rsidP="00B378A3">
      <w:pPr>
        <w:rPr>
          <w:rFonts w:ascii="Times New Roman" w:hAnsi="Times New Roman"/>
          <w:sz w:val="22"/>
          <w:szCs w:val="22"/>
        </w:rPr>
      </w:pPr>
    </w:p>
    <w:p w14:paraId="58EC3F03" w14:textId="77777777" w:rsidR="008F3830" w:rsidRPr="00701462" w:rsidRDefault="00583BDF" w:rsidP="00B378A3">
      <w:pPr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  <w:u w:val="single"/>
        </w:rPr>
        <w:t>stupanj obrazovanja:</w:t>
      </w:r>
      <w:r w:rsidRPr="00701462">
        <w:rPr>
          <w:rFonts w:ascii="Times New Roman" w:hAnsi="Times New Roman"/>
          <w:sz w:val="22"/>
          <w:szCs w:val="22"/>
        </w:rPr>
        <w:t xml:space="preserve"> </w:t>
      </w:r>
    </w:p>
    <w:p w14:paraId="29B3BB1E" w14:textId="6A9107FC" w:rsidR="00D267F5" w:rsidRPr="00701462" w:rsidRDefault="00D267F5" w:rsidP="00B378A3">
      <w:pPr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 xml:space="preserve">sveučilišni diplomski studij ili sveučilišni integrirani prijediplomski i diplomski studij ili stručni diplomski studij </w:t>
      </w:r>
    </w:p>
    <w:p w14:paraId="28FF4496" w14:textId="77777777" w:rsidR="008F3830" w:rsidRPr="00701462" w:rsidRDefault="00D267F5" w:rsidP="00B378A3">
      <w:p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  <w:u w:val="single"/>
        </w:rPr>
        <w:t>područje obrazovanja:</w:t>
      </w:r>
      <w:r w:rsidRPr="00701462">
        <w:rPr>
          <w:rFonts w:ascii="Times New Roman" w:hAnsi="Times New Roman"/>
          <w:sz w:val="22"/>
          <w:szCs w:val="22"/>
        </w:rPr>
        <w:t xml:space="preserve"> </w:t>
      </w:r>
    </w:p>
    <w:p w14:paraId="0C54D648" w14:textId="7A3A4894" w:rsidR="00583BDF" w:rsidRPr="00701462" w:rsidRDefault="00D267F5" w:rsidP="00B378A3">
      <w:p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 xml:space="preserve">pravna, ekonomska, turistička, računalna ili politička struka </w:t>
      </w:r>
    </w:p>
    <w:p w14:paraId="15020DD5" w14:textId="77777777" w:rsidR="008F3830" w:rsidRPr="00701462" w:rsidRDefault="00583BDF" w:rsidP="00B378A3">
      <w:p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  <w:u w:val="single"/>
        </w:rPr>
        <w:lastRenderedPageBreak/>
        <w:t>radno iskustvo:</w:t>
      </w:r>
      <w:r w:rsidRPr="00701462">
        <w:rPr>
          <w:rFonts w:ascii="Times New Roman" w:hAnsi="Times New Roman"/>
          <w:sz w:val="22"/>
          <w:szCs w:val="22"/>
        </w:rPr>
        <w:t xml:space="preserve"> </w:t>
      </w:r>
    </w:p>
    <w:p w14:paraId="27E55A25" w14:textId="63F6FAD8" w:rsidR="008F3830" w:rsidRPr="00701462" w:rsidRDefault="00D267F5" w:rsidP="00B378A3">
      <w:p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najmanje 1 godina radnog iskustva na odgovarajućim poslovima</w:t>
      </w:r>
    </w:p>
    <w:p w14:paraId="74F86EC1" w14:textId="75FCA37D" w:rsidR="00D267F5" w:rsidRPr="00701462" w:rsidRDefault="008F3830" w:rsidP="00B378A3">
      <w:pPr>
        <w:spacing w:line="278" w:lineRule="auto"/>
        <w:rPr>
          <w:rFonts w:ascii="Times New Roman" w:hAnsi="Times New Roman"/>
          <w:sz w:val="22"/>
          <w:szCs w:val="22"/>
          <w:u w:val="single"/>
        </w:rPr>
      </w:pPr>
      <w:r w:rsidRPr="00701462">
        <w:rPr>
          <w:rFonts w:ascii="Times New Roman" w:hAnsi="Times New Roman"/>
          <w:sz w:val="22"/>
          <w:szCs w:val="22"/>
          <w:u w:val="single"/>
        </w:rPr>
        <w:t>ostali uvjeti:</w:t>
      </w:r>
      <w:r w:rsidR="00D267F5" w:rsidRPr="00701462">
        <w:rPr>
          <w:rFonts w:ascii="Times New Roman" w:hAnsi="Times New Roman"/>
          <w:sz w:val="22"/>
          <w:szCs w:val="22"/>
          <w:u w:val="single"/>
        </w:rPr>
        <w:t xml:space="preserve"> </w:t>
      </w:r>
    </w:p>
    <w:p w14:paraId="79BDE5E9" w14:textId="77777777" w:rsidR="00D267F5" w:rsidRPr="00701462" w:rsidRDefault="00D267F5" w:rsidP="008F3830">
      <w:pPr>
        <w:pStyle w:val="ListParagraph"/>
        <w:numPr>
          <w:ilvl w:val="0"/>
          <w:numId w:val="8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 xml:space="preserve">položen državni stručni ispit </w:t>
      </w:r>
    </w:p>
    <w:p w14:paraId="052A08F8" w14:textId="77777777" w:rsidR="00D267F5" w:rsidRPr="00701462" w:rsidRDefault="00D267F5" w:rsidP="008F3830">
      <w:pPr>
        <w:pStyle w:val="ListParagraph"/>
        <w:numPr>
          <w:ilvl w:val="0"/>
          <w:numId w:val="8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 xml:space="preserve">licenca za provođenje postupaka javne nabave (ili obveza stjecanja licence) </w:t>
      </w:r>
    </w:p>
    <w:p w14:paraId="38A6C62B" w14:textId="77777777" w:rsidR="00D267F5" w:rsidRPr="00701462" w:rsidRDefault="00D267F5" w:rsidP="008F3830">
      <w:pPr>
        <w:pStyle w:val="ListParagraph"/>
        <w:numPr>
          <w:ilvl w:val="0"/>
          <w:numId w:val="8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 xml:space="preserve">osposobljenost za upravljanje projektima (su)financiranja (ili obveza stjecanja) </w:t>
      </w:r>
    </w:p>
    <w:p w14:paraId="710D42AC" w14:textId="77777777" w:rsidR="00D267F5" w:rsidRPr="00701462" w:rsidRDefault="00D267F5" w:rsidP="008F3830">
      <w:pPr>
        <w:pStyle w:val="ListParagraph"/>
        <w:numPr>
          <w:ilvl w:val="0"/>
          <w:numId w:val="8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 xml:space="preserve">vrlo dobro poznavanje rada na računalu </w:t>
      </w:r>
    </w:p>
    <w:p w14:paraId="723C16A8" w14:textId="77777777" w:rsidR="003340F3" w:rsidRPr="00701462" w:rsidRDefault="003340F3" w:rsidP="00B378A3">
      <w:pPr>
        <w:spacing w:line="278" w:lineRule="auto"/>
        <w:rPr>
          <w:rFonts w:ascii="Times New Roman" w:hAnsi="Times New Roman"/>
          <w:sz w:val="22"/>
          <w:szCs w:val="22"/>
        </w:rPr>
      </w:pPr>
    </w:p>
    <w:p w14:paraId="24C3C5A2" w14:textId="73A7EC4B" w:rsidR="00D267F5" w:rsidRPr="00701462" w:rsidRDefault="00D267F5" w:rsidP="00B378A3">
      <w:pPr>
        <w:rPr>
          <w:rFonts w:ascii="Times New Roman" w:hAnsi="Times New Roman"/>
          <w:sz w:val="22"/>
          <w:szCs w:val="22"/>
          <w:u w:val="single"/>
        </w:rPr>
      </w:pPr>
      <w:r w:rsidRPr="00701462">
        <w:rPr>
          <w:rFonts w:ascii="Times New Roman" w:hAnsi="Times New Roman"/>
          <w:sz w:val="22"/>
          <w:szCs w:val="22"/>
          <w:u w:val="single"/>
        </w:rPr>
        <w:t xml:space="preserve">2. Viši stručni suradnik za plan, analizu, kapitalne i europske projekte </w:t>
      </w:r>
    </w:p>
    <w:p w14:paraId="3AEC8BF8" w14:textId="77777777" w:rsidR="008F3830" w:rsidRPr="00701462" w:rsidRDefault="008F3830" w:rsidP="008F3830">
      <w:pPr>
        <w:rPr>
          <w:rFonts w:ascii="Times New Roman" w:hAnsi="Times New Roman"/>
          <w:sz w:val="22"/>
          <w:szCs w:val="22"/>
          <w:u w:val="single"/>
        </w:rPr>
      </w:pPr>
    </w:p>
    <w:p w14:paraId="7B358049" w14:textId="62AA50D9" w:rsidR="008F3830" w:rsidRPr="00701462" w:rsidRDefault="008F3830" w:rsidP="008F3830">
      <w:pPr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  <w:u w:val="single"/>
        </w:rPr>
        <w:t>stupanj obrazovanja:</w:t>
      </w:r>
      <w:r w:rsidRPr="00701462">
        <w:rPr>
          <w:rFonts w:ascii="Times New Roman" w:hAnsi="Times New Roman"/>
          <w:sz w:val="22"/>
          <w:szCs w:val="22"/>
        </w:rPr>
        <w:t xml:space="preserve"> </w:t>
      </w:r>
    </w:p>
    <w:p w14:paraId="4E8765DB" w14:textId="77777777" w:rsidR="008F3830" w:rsidRPr="00701462" w:rsidRDefault="008F3830" w:rsidP="008F3830">
      <w:pPr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 xml:space="preserve">sveučilišni diplomski studij ili sveučilišni integrirani prijediplomski i diplomski studij ili stručni diplomski studij </w:t>
      </w:r>
    </w:p>
    <w:p w14:paraId="3B5B6DC8" w14:textId="77777777" w:rsidR="008F3830" w:rsidRPr="00701462" w:rsidRDefault="008F3830" w:rsidP="008F3830">
      <w:p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  <w:u w:val="single"/>
        </w:rPr>
        <w:t>područje obrazovanja:</w:t>
      </w:r>
      <w:r w:rsidRPr="00701462">
        <w:rPr>
          <w:rFonts w:ascii="Times New Roman" w:hAnsi="Times New Roman"/>
          <w:sz w:val="22"/>
          <w:szCs w:val="22"/>
        </w:rPr>
        <w:t xml:space="preserve"> </w:t>
      </w:r>
    </w:p>
    <w:p w14:paraId="3D8F68B9" w14:textId="77777777" w:rsidR="008F3830" w:rsidRPr="00701462" w:rsidRDefault="008F3830" w:rsidP="008F3830">
      <w:p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 xml:space="preserve">pravna, ekonomska, turistička, računalna ili politička struka </w:t>
      </w:r>
    </w:p>
    <w:p w14:paraId="41B15D98" w14:textId="77777777" w:rsidR="008F3830" w:rsidRPr="00701462" w:rsidRDefault="008F3830" w:rsidP="008F3830">
      <w:p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  <w:u w:val="single"/>
        </w:rPr>
        <w:t>radno iskustvo:</w:t>
      </w:r>
      <w:r w:rsidRPr="00701462">
        <w:rPr>
          <w:rFonts w:ascii="Times New Roman" w:hAnsi="Times New Roman"/>
          <w:sz w:val="22"/>
          <w:szCs w:val="22"/>
        </w:rPr>
        <w:t xml:space="preserve"> </w:t>
      </w:r>
    </w:p>
    <w:p w14:paraId="4C6068A2" w14:textId="77777777" w:rsidR="008F3830" w:rsidRPr="00701462" w:rsidRDefault="008F3830" w:rsidP="008F3830">
      <w:p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najmanje 1 godina radnog iskustva na odgovarajućim poslovima</w:t>
      </w:r>
    </w:p>
    <w:p w14:paraId="299AF594" w14:textId="77777777" w:rsidR="008F3830" w:rsidRPr="00701462" w:rsidRDefault="008F3830" w:rsidP="008F3830">
      <w:pPr>
        <w:spacing w:line="278" w:lineRule="auto"/>
        <w:rPr>
          <w:rFonts w:ascii="Times New Roman" w:hAnsi="Times New Roman"/>
          <w:sz w:val="22"/>
          <w:szCs w:val="22"/>
          <w:u w:val="single"/>
        </w:rPr>
      </w:pPr>
      <w:r w:rsidRPr="00701462">
        <w:rPr>
          <w:rFonts w:ascii="Times New Roman" w:hAnsi="Times New Roman"/>
          <w:sz w:val="22"/>
          <w:szCs w:val="22"/>
          <w:u w:val="single"/>
        </w:rPr>
        <w:t xml:space="preserve">ostali uvjeti: </w:t>
      </w:r>
    </w:p>
    <w:p w14:paraId="38CC09BB" w14:textId="09A2D463" w:rsidR="008F3830" w:rsidRPr="00701462" w:rsidRDefault="008F3830" w:rsidP="008F3830">
      <w:pPr>
        <w:pStyle w:val="ListParagraph"/>
        <w:numPr>
          <w:ilvl w:val="0"/>
          <w:numId w:val="10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 xml:space="preserve">položen državni stručni ispit </w:t>
      </w:r>
    </w:p>
    <w:p w14:paraId="455D69EC" w14:textId="77777777" w:rsidR="008F3830" w:rsidRPr="00701462" w:rsidRDefault="008F3830" w:rsidP="008F3830">
      <w:pPr>
        <w:pStyle w:val="ListParagraph"/>
        <w:numPr>
          <w:ilvl w:val="0"/>
          <w:numId w:val="10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licenca za provođenje postupaka javne nabave (ili obveza stjecanja licence)</w:t>
      </w:r>
    </w:p>
    <w:p w14:paraId="7926F1EE" w14:textId="3D9B0B67" w:rsidR="008F3830" w:rsidRPr="00701462" w:rsidRDefault="008F3830" w:rsidP="008F3830">
      <w:pPr>
        <w:pStyle w:val="ListParagraph"/>
        <w:numPr>
          <w:ilvl w:val="0"/>
          <w:numId w:val="10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 xml:space="preserve"> osposobljenost za upravljanje projektima (su)financiranja (ili obveza stjecanja) </w:t>
      </w:r>
    </w:p>
    <w:p w14:paraId="661C31AB" w14:textId="77777777" w:rsidR="008F3830" w:rsidRPr="00701462" w:rsidRDefault="008F3830" w:rsidP="008F3830">
      <w:pPr>
        <w:pStyle w:val="ListParagraph"/>
        <w:numPr>
          <w:ilvl w:val="0"/>
          <w:numId w:val="10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 xml:space="preserve">vrlo dobro poznavanje rada na računalu </w:t>
      </w:r>
    </w:p>
    <w:p w14:paraId="40C5B174" w14:textId="77777777" w:rsidR="008F3830" w:rsidRPr="00701462" w:rsidRDefault="008F3830" w:rsidP="008F3830">
      <w:pPr>
        <w:spacing w:line="278" w:lineRule="auto"/>
        <w:rPr>
          <w:rFonts w:ascii="Times New Roman" w:hAnsi="Times New Roman"/>
          <w:sz w:val="22"/>
          <w:szCs w:val="22"/>
        </w:rPr>
      </w:pPr>
    </w:p>
    <w:p w14:paraId="306CC3F0" w14:textId="0C20E7B2" w:rsidR="00D267F5" w:rsidRPr="00701462" w:rsidRDefault="00D267F5" w:rsidP="00B378A3">
      <w:pPr>
        <w:rPr>
          <w:rFonts w:ascii="Times New Roman" w:hAnsi="Times New Roman"/>
          <w:sz w:val="22"/>
          <w:szCs w:val="22"/>
          <w:u w:val="single"/>
        </w:rPr>
      </w:pPr>
      <w:r w:rsidRPr="00701462">
        <w:rPr>
          <w:rFonts w:ascii="Times New Roman" w:hAnsi="Times New Roman"/>
          <w:sz w:val="22"/>
          <w:szCs w:val="22"/>
          <w:u w:val="single"/>
        </w:rPr>
        <w:t xml:space="preserve">3. Viši referent za upravne i administrativne poslove </w:t>
      </w:r>
    </w:p>
    <w:p w14:paraId="03EFAF5A" w14:textId="77777777" w:rsidR="008F3830" w:rsidRPr="00701462" w:rsidRDefault="008F3830" w:rsidP="00B378A3">
      <w:pPr>
        <w:rPr>
          <w:rFonts w:ascii="Times New Roman" w:hAnsi="Times New Roman"/>
          <w:sz w:val="22"/>
          <w:szCs w:val="22"/>
        </w:rPr>
      </w:pPr>
    </w:p>
    <w:p w14:paraId="16E32F1C" w14:textId="77777777" w:rsidR="008F3830" w:rsidRPr="00701462" w:rsidRDefault="008F3830" w:rsidP="008F3830">
      <w:pPr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  <w:u w:val="single"/>
        </w:rPr>
        <w:t>stupanj obrazovanja:</w:t>
      </w:r>
      <w:r w:rsidRPr="00701462">
        <w:rPr>
          <w:rFonts w:ascii="Times New Roman" w:hAnsi="Times New Roman"/>
          <w:sz w:val="22"/>
          <w:szCs w:val="22"/>
        </w:rPr>
        <w:t xml:space="preserve"> </w:t>
      </w:r>
    </w:p>
    <w:p w14:paraId="7EB7D5C2" w14:textId="77777777" w:rsidR="008F3830" w:rsidRPr="00701462" w:rsidRDefault="008F3830" w:rsidP="008F3830">
      <w:p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 xml:space="preserve">sveučilišni prijediplomski studij ili stručni prijediplomski studij ili stručni kratki studij </w:t>
      </w:r>
    </w:p>
    <w:p w14:paraId="34207813" w14:textId="77777777" w:rsidR="008F3830" w:rsidRPr="00701462" w:rsidRDefault="008F3830" w:rsidP="008F3830">
      <w:p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  <w:u w:val="single"/>
        </w:rPr>
        <w:t>područje obrazovanja:</w:t>
      </w:r>
      <w:r w:rsidRPr="00701462">
        <w:rPr>
          <w:rFonts w:ascii="Times New Roman" w:hAnsi="Times New Roman"/>
          <w:sz w:val="22"/>
          <w:szCs w:val="22"/>
        </w:rPr>
        <w:t xml:space="preserve"> </w:t>
      </w:r>
    </w:p>
    <w:p w14:paraId="5CAB3F20" w14:textId="47621EE0" w:rsidR="008F3830" w:rsidRPr="00701462" w:rsidRDefault="008F3830" w:rsidP="008F3830">
      <w:p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 xml:space="preserve">pravna struka </w:t>
      </w:r>
    </w:p>
    <w:p w14:paraId="30A1A0BE" w14:textId="77777777" w:rsidR="008F3830" w:rsidRPr="00701462" w:rsidRDefault="008F3830" w:rsidP="008F3830">
      <w:p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  <w:u w:val="single"/>
        </w:rPr>
        <w:t>radno iskustvo:</w:t>
      </w:r>
      <w:r w:rsidRPr="00701462">
        <w:rPr>
          <w:rFonts w:ascii="Times New Roman" w:hAnsi="Times New Roman"/>
          <w:sz w:val="22"/>
          <w:szCs w:val="22"/>
        </w:rPr>
        <w:t xml:space="preserve"> </w:t>
      </w:r>
    </w:p>
    <w:p w14:paraId="43A06500" w14:textId="77777777" w:rsidR="008F3830" w:rsidRPr="00701462" w:rsidRDefault="008F3830" w:rsidP="008F3830">
      <w:p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najmanje 1 godina radnog iskustva na odgovarajućim poslovima</w:t>
      </w:r>
    </w:p>
    <w:p w14:paraId="7B4F91E1" w14:textId="77777777" w:rsidR="008F3830" w:rsidRPr="00701462" w:rsidRDefault="008F3830" w:rsidP="008F3830">
      <w:pPr>
        <w:spacing w:line="278" w:lineRule="auto"/>
        <w:rPr>
          <w:rFonts w:ascii="Times New Roman" w:hAnsi="Times New Roman"/>
          <w:sz w:val="22"/>
          <w:szCs w:val="22"/>
          <w:u w:val="single"/>
        </w:rPr>
      </w:pPr>
      <w:r w:rsidRPr="00701462">
        <w:rPr>
          <w:rFonts w:ascii="Times New Roman" w:hAnsi="Times New Roman"/>
          <w:sz w:val="22"/>
          <w:szCs w:val="22"/>
          <w:u w:val="single"/>
        </w:rPr>
        <w:t xml:space="preserve">ostali uvjeti: </w:t>
      </w:r>
    </w:p>
    <w:p w14:paraId="369C5F9F" w14:textId="77777777" w:rsidR="008F3830" w:rsidRPr="00701462" w:rsidRDefault="008F3830" w:rsidP="008F3830">
      <w:pPr>
        <w:pStyle w:val="ListParagraph"/>
        <w:numPr>
          <w:ilvl w:val="0"/>
          <w:numId w:val="10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 xml:space="preserve">položen državni stručni ispit </w:t>
      </w:r>
    </w:p>
    <w:p w14:paraId="280D2C68" w14:textId="77777777" w:rsidR="008F3830" w:rsidRPr="00701462" w:rsidRDefault="008F3830" w:rsidP="008F3830">
      <w:pPr>
        <w:pStyle w:val="ListParagraph"/>
        <w:numPr>
          <w:ilvl w:val="0"/>
          <w:numId w:val="10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licenca za provođenje postupaka javne nabave (ili obveza stjecanja licence)</w:t>
      </w:r>
    </w:p>
    <w:p w14:paraId="1C6D5CDD" w14:textId="77777777" w:rsidR="008F3830" w:rsidRPr="00701462" w:rsidRDefault="008F3830" w:rsidP="008F3830">
      <w:pPr>
        <w:pStyle w:val="ListParagraph"/>
        <w:numPr>
          <w:ilvl w:val="0"/>
          <w:numId w:val="10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 xml:space="preserve"> osposobljenost za upravljanje projektima (su)financiranja (ili obveza stjecanja) </w:t>
      </w:r>
    </w:p>
    <w:p w14:paraId="2A903DEA" w14:textId="77777777" w:rsidR="008F3830" w:rsidRPr="00701462" w:rsidRDefault="008F3830" w:rsidP="008F3830">
      <w:pPr>
        <w:pStyle w:val="ListParagraph"/>
        <w:numPr>
          <w:ilvl w:val="0"/>
          <w:numId w:val="10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 xml:space="preserve">vrlo dobro poznavanje rada na računalu </w:t>
      </w:r>
    </w:p>
    <w:p w14:paraId="1BFAABC7" w14:textId="77777777" w:rsidR="008F3830" w:rsidRPr="00701462" w:rsidRDefault="00F92963" w:rsidP="00B378A3">
      <w:pPr>
        <w:pStyle w:val="Header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 </w:t>
      </w:r>
    </w:p>
    <w:p w14:paraId="1A85247E" w14:textId="7D3DC372" w:rsidR="008F3830" w:rsidRPr="00701462" w:rsidRDefault="008F3830" w:rsidP="00B378A3">
      <w:pPr>
        <w:pStyle w:val="Header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O posebnim uvjetima za radna mjesta AD/1, AD/2 i AD/3</w:t>
      </w:r>
    </w:p>
    <w:p w14:paraId="54FBF9DF" w14:textId="77777777" w:rsidR="008F3830" w:rsidRPr="00701462" w:rsidRDefault="008F3830" w:rsidP="00B378A3">
      <w:pPr>
        <w:pStyle w:val="Header"/>
        <w:rPr>
          <w:rFonts w:ascii="Times New Roman" w:hAnsi="Times New Roman"/>
          <w:sz w:val="22"/>
          <w:szCs w:val="22"/>
        </w:rPr>
      </w:pPr>
    </w:p>
    <w:p w14:paraId="7A9CB420" w14:textId="77777777" w:rsidR="008F3830" w:rsidRPr="00701462" w:rsidRDefault="008F3830" w:rsidP="008F3830">
      <w:pPr>
        <w:pStyle w:val="ListParagraph"/>
        <w:numPr>
          <w:ilvl w:val="0"/>
          <w:numId w:val="9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Ukoliko niti jedan kandidat nema traženo radno iskustvo na odgovarajućim poslovima može se izabrati kandidat koji ima traženo iskustvo na drugim sličnim poslovima.</w:t>
      </w:r>
    </w:p>
    <w:p w14:paraId="56D52836" w14:textId="77777777" w:rsidR="008F3830" w:rsidRPr="00701462" w:rsidRDefault="008F3830" w:rsidP="008F3830">
      <w:pPr>
        <w:pStyle w:val="ListParagraph"/>
        <w:numPr>
          <w:ilvl w:val="0"/>
          <w:numId w:val="9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Ukoliko niti jedan kandidat nema licencu za provođenje postupaka javne nabave može se izabrati kandidat koji nema licencu za provođenje postupaka javne nabave uz obvezu stjecanja u razumnom roku.</w:t>
      </w:r>
    </w:p>
    <w:p w14:paraId="4A7474E3" w14:textId="77777777" w:rsidR="008F3830" w:rsidRPr="00701462" w:rsidRDefault="008F3830" w:rsidP="008F3830">
      <w:pPr>
        <w:pStyle w:val="ListParagraph"/>
        <w:numPr>
          <w:ilvl w:val="0"/>
          <w:numId w:val="9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lastRenderedPageBreak/>
        <w:t>Ukoliko niti jedan kandidat nema osposobljenost za upravljanje projektima (su)financiranja može se izabrati kandidat koji nema osposobljenost za upravljanje projektima (su)financiranja uz obvezu stjecanja u razumnom roku.</w:t>
      </w:r>
    </w:p>
    <w:p w14:paraId="1E362756" w14:textId="7C7EC98E" w:rsidR="00401DDE" w:rsidRPr="00701462" w:rsidRDefault="00F92963" w:rsidP="00401DDE">
      <w:pPr>
        <w:pStyle w:val="BodyText"/>
        <w:ind w:right="137"/>
        <w:rPr>
          <w:rFonts w:ascii="Times New Roman" w:hAnsi="Times New Roman" w:cs="Times New Roman"/>
        </w:rPr>
      </w:pPr>
      <w:r w:rsidRPr="00701462">
        <w:rPr>
          <w:rFonts w:ascii="Times New Roman" w:hAnsi="Times New Roman" w:cs="Times New Roman"/>
        </w:rPr>
        <w:br/>
        <w:t>            U službu ne može biti primljena osoba za čiji prijam postoje zapreke iz članka 15. i članka 16. Zakona.</w:t>
      </w:r>
      <w:r w:rsidRPr="00701462">
        <w:rPr>
          <w:rFonts w:ascii="Times New Roman" w:hAnsi="Times New Roman" w:cs="Times New Roman"/>
        </w:rPr>
        <w:br/>
        <w:t> </w:t>
      </w:r>
      <w:r w:rsidRPr="00701462">
        <w:rPr>
          <w:rFonts w:ascii="Times New Roman" w:hAnsi="Times New Roman" w:cs="Times New Roman"/>
        </w:rPr>
        <w:br/>
        <w:t xml:space="preserve">            </w:t>
      </w:r>
      <w:r w:rsidR="00401DDE" w:rsidRPr="00701462">
        <w:rPr>
          <w:rFonts w:ascii="Times New Roman" w:hAnsi="Times New Roman" w:cs="Times New Roman"/>
        </w:rPr>
        <w:t>Obrazac</w:t>
      </w:r>
      <w:r w:rsidR="00401DDE" w:rsidRPr="00701462">
        <w:rPr>
          <w:rFonts w:ascii="Times New Roman" w:hAnsi="Times New Roman" w:cs="Times New Roman"/>
          <w:spacing w:val="-15"/>
        </w:rPr>
        <w:t xml:space="preserve"> </w:t>
      </w:r>
      <w:r w:rsidR="00401DDE" w:rsidRPr="00701462">
        <w:rPr>
          <w:rFonts w:ascii="Times New Roman" w:hAnsi="Times New Roman" w:cs="Times New Roman"/>
        </w:rPr>
        <w:t>prijave</w:t>
      </w:r>
      <w:r w:rsidR="00401DDE" w:rsidRPr="00701462">
        <w:rPr>
          <w:rFonts w:ascii="Times New Roman" w:hAnsi="Times New Roman" w:cs="Times New Roman"/>
          <w:spacing w:val="-13"/>
        </w:rPr>
        <w:t xml:space="preserve"> </w:t>
      </w:r>
      <w:r w:rsidR="00401DDE" w:rsidRPr="00701462">
        <w:rPr>
          <w:rFonts w:ascii="Times New Roman" w:hAnsi="Times New Roman" w:cs="Times New Roman"/>
        </w:rPr>
        <w:t>može</w:t>
      </w:r>
      <w:r w:rsidR="00401DDE" w:rsidRPr="00701462">
        <w:rPr>
          <w:rFonts w:ascii="Times New Roman" w:hAnsi="Times New Roman" w:cs="Times New Roman"/>
          <w:spacing w:val="-13"/>
        </w:rPr>
        <w:t xml:space="preserve"> </w:t>
      </w:r>
      <w:r w:rsidR="00401DDE" w:rsidRPr="00701462">
        <w:rPr>
          <w:rFonts w:ascii="Times New Roman" w:hAnsi="Times New Roman" w:cs="Times New Roman"/>
        </w:rPr>
        <w:t>se</w:t>
      </w:r>
      <w:r w:rsidR="00401DDE" w:rsidRPr="00701462">
        <w:rPr>
          <w:rFonts w:ascii="Times New Roman" w:hAnsi="Times New Roman" w:cs="Times New Roman"/>
          <w:spacing w:val="-13"/>
        </w:rPr>
        <w:t xml:space="preserve"> </w:t>
      </w:r>
      <w:r w:rsidR="00401DDE" w:rsidRPr="00701462">
        <w:rPr>
          <w:rFonts w:ascii="Times New Roman" w:hAnsi="Times New Roman" w:cs="Times New Roman"/>
        </w:rPr>
        <w:t>preuzeti</w:t>
      </w:r>
      <w:r w:rsidR="00401DDE" w:rsidRPr="00701462">
        <w:rPr>
          <w:rFonts w:ascii="Times New Roman" w:hAnsi="Times New Roman" w:cs="Times New Roman"/>
          <w:spacing w:val="-13"/>
        </w:rPr>
        <w:t xml:space="preserve"> </w:t>
      </w:r>
      <w:r w:rsidR="00401DDE" w:rsidRPr="00701462">
        <w:rPr>
          <w:rFonts w:ascii="Times New Roman" w:hAnsi="Times New Roman" w:cs="Times New Roman"/>
        </w:rPr>
        <w:t>na</w:t>
      </w:r>
      <w:r w:rsidR="00401DDE" w:rsidRPr="00701462">
        <w:rPr>
          <w:rFonts w:ascii="Times New Roman" w:hAnsi="Times New Roman" w:cs="Times New Roman"/>
          <w:spacing w:val="-16"/>
        </w:rPr>
        <w:t xml:space="preserve"> </w:t>
      </w:r>
      <w:r w:rsidR="00401DDE" w:rsidRPr="00701462">
        <w:rPr>
          <w:rFonts w:ascii="Times New Roman" w:hAnsi="Times New Roman" w:cs="Times New Roman"/>
        </w:rPr>
        <w:t>mrežnoj</w:t>
      </w:r>
      <w:r w:rsidR="00401DDE" w:rsidRPr="00701462">
        <w:rPr>
          <w:rFonts w:ascii="Times New Roman" w:hAnsi="Times New Roman" w:cs="Times New Roman"/>
          <w:spacing w:val="-13"/>
        </w:rPr>
        <w:t xml:space="preserve"> </w:t>
      </w:r>
      <w:r w:rsidR="00401DDE" w:rsidRPr="00701462">
        <w:rPr>
          <w:rFonts w:ascii="Times New Roman" w:hAnsi="Times New Roman" w:cs="Times New Roman"/>
        </w:rPr>
        <w:t>stranici</w:t>
      </w:r>
      <w:r w:rsidR="00401DDE" w:rsidRPr="00701462">
        <w:rPr>
          <w:rFonts w:ascii="Times New Roman" w:hAnsi="Times New Roman" w:cs="Times New Roman"/>
          <w:spacing w:val="-14"/>
        </w:rPr>
        <w:t xml:space="preserve"> </w:t>
      </w:r>
      <w:r w:rsidR="002F6532">
        <w:rPr>
          <w:rFonts w:ascii="Times New Roman" w:hAnsi="Times New Roman" w:cs="Times New Roman"/>
        </w:rPr>
        <w:t>Općine Mljet</w:t>
      </w:r>
      <w:r w:rsidR="00401DDE" w:rsidRPr="00701462">
        <w:rPr>
          <w:rFonts w:ascii="Times New Roman" w:hAnsi="Times New Roman" w:cs="Times New Roman"/>
          <w:spacing w:val="-15"/>
        </w:rPr>
        <w:t xml:space="preserve"> </w:t>
      </w:r>
      <w:hyperlink r:id="rId7" w:history="1">
        <w:r w:rsidR="00401DDE" w:rsidRPr="00701462">
          <w:rPr>
            <w:rStyle w:val="Hyperlink"/>
            <w:rFonts w:ascii="Times New Roman" w:hAnsi="Times New Roman" w:cs="Times New Roman"/>
          </w:rPr>
          <w:t>(www.opcinamljet.com.hr)</w:t>
        </w:r>
      </w:hyperlink>
      <w:r w:rsidR="00401DDE" w:rsidRPr="00701462">
        <w:rPr>
          <w:rFonts w:ascii="Times New Roman" w:hAnsi="Times New Roman" w:cs="Times New Roman"/>
          <w:spacing w:val="-15"/>
        </w:rPr>
        <w:t xml:space="preserve"> </w:t>
      </w:r>
      <w:r w:rsidR="00401DDE" w:rsidRPr="00701462">
        <w:rPr>
          <w:rFonts w:ascii="Times New Roman" w:hAnsi="Times New Roman" w:cs="Times New Roman"/>
        </w:rPr>
        <w:t>koji</w:t>
      </w:r>
      <w:r w:rsidR="00401DDE" w:rsidRPr="00701462">
        <w:rPr>
          <w:rFonts w:ascii="Times New Roman" w:hAnsi="Times New Roman" w:cs="Times New Roman"/>
          <w:spacing w:val="-15"/>
        </w:rPr>
        <w:t xml:space="preserve"> </w:t>
      </w:r>
      <w:r w:rsidR="00401DDE" w:rsidRPr="00701462">
        <w:rPr>
          <w:rFonts w:ascii="Times New Roman" w:hAnsi="Times New Roman" w:cs="Times New Roman"/>
        </w:rPr>
        <w:t>će</w:t>
      </w:r>
      <w:r w:rsidR="00401DDE" w:rsidRPr="00701462">
        <w:rPr>
          <w:rFonts w:ascii="Times New Roman" w:hAnsi="Times New Roman" w:cs="Times New Roman"/>
          <w:spacing w:val="-13"/>
        </w:rPr>
        <w:t xml:space="preserve"> </w:t>
      </w:r>
      <w:r w:rsidR="00401DDE" w:rsidRPr="00701462">
        <w:rPr>
          <w:rFonts w:ascii="Times New Roman" w:hAnsi="Times New Roman" w:cs="Times New Roman"/>
        </w:rPr>
        <w:t xml:space="preserve">biti objavljen uz tekst javnog natječaja. U prijavi na javni natječaj potrebno je navesti osobne </w:t>
      </w:r>
      <w:r w:rsidR="00401DDE" w:rsidRPr="00701462">
        <w:rPr>
          <w:rFonts w:ascii="Times New Roman" w:hAnsi="Times New Roman" w:cs="Times New Roman"/>
          <w:spacing w:val="-2"/>
        </w:rPr>
        <w:t>podatke</w:t>
      </w:r>
      <w:r w:rsidR="00401DDE" w:rsidRPr="00701462">
        <w:rPr>
          <w:rFonts w:ascii="Times New Roman" w:hAnsi="Times New Roman" w:cs="Times New Roman"/>
          <w:spacing w:val="-8"/>
        </w:rPr>
        <w:t xml:space="preserve"> </w:t>
      </w:r>
      <w:r w:rsidR="00401DDE" w:rsidRPr="00701462">
        <w:rPr>
          <w:rFonts w:ascii="Times New Roman" w:hAnsi="Times New Roman" w:cs="Times New Roman"/>
          <w:spacing w:val="-2"/>
        </w:rPr>
        <w:t>podnositelja</w:t>
      </w:r>
      <w:r w:rsidR="00401DDE" w:rsidRPr="00701462">
        <w:rPr>
          <w:rFonts w:ascii="Times New Roman" w:hAnsi="Times New Roman" w:cs="Times New Roman"/>
          <w:spacing w:val="-8"/>
        </w:rPr>
        <w:t xml:space="preserve"> </w:t>
      </w:r>
      <w:r w:rsidR="00401DDE" w:rsidRPr="00701462">
        <w:rPr>
          <w:rFonts w:ascii="Times New Roman" w:hAnsi="Times New Roman" w:cs="Times New Roman"/>
          <w:spacing w:val="-2"/>
        </w:rPr>
        <w:t>prijave</w:t>
      </w:r>
      <w:r w:rsidR="00401DDE" w:rsidRPr="00701462">
        <w:rPr>
          <w:rFonts w:ascii="Times New Roman" w:hAnsi="Times New Roman" w:cs="Times New Roman"/>
          <w:spacing w:val="-8"/>
        </w:rPr>
        <w:t xml:space="preserve"> </w:t>
      </w:r>
      <w:r w:rsidR="00401DDE" w:rsidRPr="00701462">
        <w:rPr>
          <w:rFonts w:ascii="Times New Roman" w:hAnsi="Times New Roman" w:cs="Times New Roman"/>
          <w:spacing w:val="-2"/>
        </w:rPr>
        <w:t>(ime</w:t>
      </w:r>
      <w:r w:rsidR="00401DDE" w:rsidRPr="00701462">
        <w:rPr>
          <w:rFonts w:ascii="Times New Roman" w:hAnsi="Times New Roman" w:cs="Times New Roman"/>
          <w:spacing w:val="-8"/>
        </w:rPr>
        <w:t xml:space="preserve"> </w:t>
      </w:r>
      <w:r w:rsidR="00401DDE" w:rsidRPr="00701462">
        <w:rPr>
          <w:rFonts w:ascii="Times New Roman" w:hAnsi="Times New Roman" w:cs="Times New Roman"/>
          <w:spacing w:val="-2"/>
        </w:rPr>
        <w:t>i</w:t>
      </w:r>
      <w:r w:rsidR="00401DDE" w:rsidRPr="00701462">
        <w:rPr>
          <w:rFonts w:ascii="Times New Roman" w:hAnsi="Times New Roman" w:cs="Times New Roman"/>
          <w:spacing w:val="-8"/>
        </w:rPr>
        <w:t xml:space="preserve"> </w:t>
      </w:r>
      <w:r w:rsidR="00401DDE" w:rsidRPr="00701462">
        <w:rPr>
          <w:rFonts w:ascii="Times New Roman" w:hAnsi="Times New Roman" w:cs="Times New Roman"/>
          <w:spacing w:val="-2"/>
        </w:rPr>
        <w:t>prezime,</w:t>
      </w:r>
      <w:r w:rsidR="00401DDE" w:rsidRPr="00701462">
        <w:rPr>
          <w:rFonts w:ascii="Times New Roman" w:hAnsi="Times New Roman" w:cs="Times New Roman"/>
          <w:spacing w:val="-7"/>
        </w:rPr>
        <w:t xml:space="preserve"> </w:t>
      </w:r>
      <w:r w:rsidR="00401DDE" w:rsidRPr="00701462">
        <w:rPr>
          <w:rFonts w:ascii="Times New Roman" w:hAnsi="Times New Roman" w:cs="Times New Roman"/>
          <w:spacing w:val="-2"/>
        </w:rPr>
        <w:t>datum</w:t>
      </w:r>
      <w:r w:rsidR="00401DDE" w:rsidRPr="00701462">
        <w:rPr>
          <w:rFonts w:ascii="Times New Roman" w:hAnsi="Times New Roman" w:cs="Times New Roman"/>
          <w:spacing w:val="-7"/>
        </w:rPr>
        <w:t xml:space="preserve"> </w:t>
      </w:r>
      <w:r w:rsidR="00401DDE" w:rsidRPr="00701462">
        <w:rPr>
          <w:rFonts w:ascii="Times New Roman" w:hAnsi="Times New Roman" w:cs="Times New Roman"/>
          <w:spacing w:val="-2"/>
        </w:rPr>
        <w:t>rođenja,</w:t>
      </w:r>
      <w:r w:rsidR="00401DDE" w:rsidRPr="00701462">
        <w:rPr>
          <w:rFonts w:ascii="Times New Roman" w:hAnsi="Times New Roman" w:cs="Times New Roman"/>
          <w:spacing w:val="-6"/>
        </w:rPr>
        <w:t xml:space="preserve"> </w:t>
      </w:r>
      <w:r w:rsidR="00401DDE" w:rsidRPr="00701462">
        <w:rPr>
          <w:rFonts w:ascii="Times New Roman" w:hAnsi="Times New Roman" w:cs="Times New Roman"/>
          <w:spacing w:val="-2"/>
        </w:rPr>
        <w:t>OIB,</w:t>
      </w:r>
      <w:r w:rsidR="00401DDE" w:rsidRPr="00701462">
        <w:rPr>
          <w:rFonts w:ascii="Times New Roman" w:hAnsi="Times New Roman" w:cs="Times New Roman"/>
          <w:spacing w:val="-9"/>
        </w:rPr>
        <w:t xml:space="preserve"> </w:t>
      </w:r>
      <w:r w:rsidR="00401DDE" w:rsidRPr="00701462">
        <w:rPr>
          <w:rFonts w:ascii="Times New Roman" w:hAnsi="Times New Roman" w:cs="Times New Roman"/>
          <w:spacing w:val="-2"/>
        </w:rPr>
        <w:t>adresa</w:t>
      </w:r>
      <w:r w:rsidR="00401DDE" w:rsidRPr="00701462">
        <w:rPr>
          <w:rFonts w:ascii="Times New Roman" w:hAnsi="Times New Roman" w:cs="Times New Roman"/>
          <w:spacing w:val="-8"/>
        </w:rPr>
        <w:t xml:space="preserve"> </w:t>
      </w:r>
      <w:r w:rsidR="00401DDE" w:rsidRPr="00701462">
        <w:rPr>
          <w:rFonts w:ascii="Times New Roman" w:hAnsi="Times New Roman" w:cs="Times New Roman"/>
          <w:spacing w:val="-2"/>
        </w:rPr>
        <w:t xml:space="preserve">prebivališta/boravišta, </w:t>
      </w:r>
      <w:r w:rsidR="00401DDE" w:rsidRPr="00701462">
        <w:rPr>
          <w:rFonts w:ascii="Times New Roman" w:hAnsi="Times New Roman" w:cs="Times New Roman"/>
        </w:rPr>
        <w:t>broj</w:t>
      </w:r>
      <w:r w:rsidR="00401DDE" w:rsidRPr="00701462">
        <w:rPr>
          <w:rFonts w:ascii="Times New Roman" w:hAnsi="Times New Roman" w:cs="Times New Roman"/>
          <w:spacing w:val="-11"/>
        </w:rPr>
        <w:t xml:space="preserve"> </w:t>
      </w:r>
      <w:r w:rsidR="00401DDE" w:rsidRPr="00701462">
        <w:rPr>
          <w:rFonts w:ascii="Times New Roman" w:hAnsi="Times New Roman" w:cs="Times New Roman"/>
        </w:rPr>
        <w:t>telefona,</w:t>
      </w:r>
      <w:r w:rsidR="00401DDE" w:rsidRPr="00701462">
        <w:rPr>
          <w:rFonts w:ascii="Times New Roman" w:hAnsi="Times New Roman" w:cs="Times New Roman"/>
          <w:spacing w:val="-11"/>
        </w:rPr>
        <w:t xml:space="preserve"> </w:t>
      </w:r>
      <w:r w:rsidR="00401DDE" w:rsidRPr="00701462">
        <w:rPr>
          <w:rFonts w:ascii="Times New Roman" w:hAnsi="Times New Roman" w:cs="Times New Roman"/>
        </w:rPr>
        <w:t>adresa</w:t>
      </w:r>
      <w:r w:rsidR="00401DDE" w:rsidRPr="00701462">
        <w:rPr>
          <w:rFonts w:ascii="Times New Roman" w:hAnsi="Times New Roman" w:cs="Times New Roman"/>
          <w:spacing w:val="-11"/>
        </w:rPr>
        <w:t xml:space="preserve"> </w:t>
      </w:r>
      <w:r w:rsidR="00401DDE" w:rsidRPr="00701462">
        <w:rPr>
          <w:rFonts w:ascii="Times New Roman" w:hAnsi="Times New Roman" w:cs="Times New Roman"/>
        </w:rPr>
        <w:t>elektroničke</w:t>
      </w:r>
      <w:r w:rsidR="00401DDE" w:rsidRPr="00701462">
        <w:rPr>
          <w:rFonts w:ascii="Times New Roman" w:hAnsi="Times New Roman" w:cs="Times New Roman"/>
          <w:spacing w:val="-11"/>
        </w:rPr>
        <w:t xml:space="preserve"> </w:t>
      </w:r>
      <w:r w:rsidR="00401DDE" w:rsidRPr="00701462">
        <w:rPr>
          <w:rFonts w:ascii="Times New Roman" w:hAnsi="Times New Roman" w:cs="Times New Roman"/>
        </w:rPr>
        <w:t>pošte)</w:t>
      </w:r>
      <w:r w:rsidR="00401DDE" w:rsidRPr="00701462">
        <w:rPr>
          <w:rFonts w:ascii="Times New Roman" w:hAnsi="Times New Roman" w:cs="Times New Roman"/>
          <w:spacing w:val="-13"/>
        </w:rPr>
        <w:t xml:space="preserve"> </w:t>
      </w:r>
      <w:r w:rsidR="00401DDE" w:rsidRPr="00701462">
        <w:rPr>
          <w:rFonts w:ascii="Times New Roman" w:hAnsi="Times New Roman" w:cs="Times New Roman"/>
        </w:rPr>
        <w:t>kao</w:t>
      </w:r>
      <w:r w:rsidR="00401DDE" w:rsidRPr="00701462">
        <w:rPr>
          <w:rFonts w:ascii="Times New Roman" w:hAnsi="Times New Roman" w:cs="Times New Roman"/>
          <w:spacing w:val="-11"/>
        </w:rPr>
        <w:t xml:space="preserve"> </w:t>
      </w:r>
      <w:r w:rsidR="00401DDE" w:rsidRPr="00701462">
        <w:rPr>
          <w:rFonts w:ascii="Times New Roman" w:hAnsi="Times New Roman" w:cs="Times New Roman"/>
        </w:rPr>
        <w:t>i</w:t>
      </w:r>
      <w:r w:rsidR="00401DDE" w:rsidRPr="00701462">
        <w:rPr>
          <w:rFonts w:ascii="Times New Roman" w:hAnsi="Times New Roman" w:cs="Times New Roman"/>
          <w:spacing w:val="-12"/>
        </w:rPr>
        <w:t xml:space="preserve"> </w:t>
      </w:r>
      <w:r w:rsidR="00401DDE" w:rsidRPr="00701462">
        <w:rPr>
          <w:rFonts w:ascii="Times New Roman" w:hAnsi="Times New Roman" w:cs="Times New Roman"/>
        </w:rPr>
        <w:t>naziv</w:t>
      </w:r>
      <w:r w:rsidR="00401DDE" w:rsidRPr="00701462">
        <w:rPr>
          <w:rFonts w:ascii="Times New Roman" w:hAnsi="Times New Roman" w:cs="Times New Roman"/>
          <w:spacing w:val="-11"/>
        </w:rPr>
        <w:t xml:space="preserve"> </w:t>
      </w:r>
      <w:r w:rsidR="00401DDE" w:rsidRPr="00701462">
        <w:rPr>
          <w:rFonts w:ascii="Times New Roman" w:hAnsi="Times New Roman" w:cs="Times New Roman"/>
        </w:rPr>
        <w:t>upravnog</w:t>
      </w:r>
      <w:r w:rsidR="00401DDE" w:rsidRPr="00701462">
        <w:rPr>
          <w:rFonts w:ascii="Times New Roman" w:hAnsi="Times New Roman" w:cs="Times New Roman"/>
          <w:spacing w:val="-10"/>
        </w:rPr>
        <w:t xml:space="preserve"> </w:t>
      </w:r>
      <w:r w:rsidR="00401DDE" w:rsidRPr="00701462">
        <w:rPr>
          <w:rFonts w:ascii="Times New Roman" w:hAnsi="Times New Roman" w:cs="Times New Roman"/>
        </w:rPr>
        <w:t>tijela</w:t>
      </w:r>
      <w:r w:rsidR="00401DDE" w:rsidRPr="00701462">
        <w:rPr>
          <w:rFonts w:ascii="Times New Roman" w:hAnsi="Times New Roman" w:cs="Times New Roman"/>
          <w:spacing w:val="-13"/>
        </w:rPr>
        <w:t xml:space="preserve"> </w:t>
      </w:r>
      <w:r w:rsidR="00401DDE" w:rsidRPr="00701462">
        <w:rPr>
          <w:rFonts w:ascii="Times New Roman" w:hAnsi="Times New Roman" w:cs="Times New Roman"/>
        </w:rPr>
        <w:t>te</w:t>
      </w:r>
      <w:r w:rsidR="00401DDE" w:rsidRPr="00701462">
        <w:rPr>
          <w:rFonts w:ascii="Times New Roman" w:hAnsi="Times New Roman" w:cs="Times New Roman"/>
          <w:spacing w:val="-11"/>
        </w:rPr>
        <w:t xml:space="preserve"> </w:t>
      </w:r>
      <w:r w:rsidR="00401DDE" w:rsidRPr="00701462">
        <w:rPr>
          <w:rFonts w:ascii="Times New Roman" w:hAnsi="Times New Roman" w:cs="Times New Roman"/>
        </w:rPr>
        <w:t>naziv</w:t>
      </w:r>
      <w:r w:rsidR="00401DDE" w:rsidRPr="00701462">
        <w:rPr>
          <w:rFonts w:ascii="Times New Roman" w:hAnsi="Times New Roman" w:cs="Times New Roman"/>
          <w:spacing w:val="-11"/>
        </w:rPr>
        <w:t xml:space="preserve"> </w:t>
      </w:r>
      <w:r w:rsidR="00401DDE" w:rsidRPr="00701462">
        <w:rPr>
          <w:rFonts w:ascii="Times New Roman" w:hAnsi="Times New Roman" w:cs="Times New Roman"/>
        </w:rPr>
        <w:t>radnog</w:t>
      </w:r>
      <w:r w:rsidR="00401DDE" w:rsidRPr="00701462">
        <w:rPr>
          <w:rFonts w:ascii="Times New Roman" w:hAnsi="Times New Roman" w:cs="Times New Roman"/>
          <w:spacing w:val="-11"/>
        </w:rPr>
        <w:t xml:space="preserve"> </w:t>
      </w:r>
      <w:r w:rsidR="00401DDE" w:rsidRPr="00701462">
        <w:rPr>
          <w:rFonts w:ascii="Times New Roman" w:hAnsi="Times New Roman" w:cs="Times New Roman"/>
        </w:rPr>
        <w:t>mjesta</w:t>
      </w:r>
      <w:r w:rsidR="00401DDE" w:rsidRPr="00701462">
        <w:rPr>
          <w:rFonts w:ascii="Times New Roman" w:hAnsi="Times New Roman" w:cs="Times New Roman"/>
          <w:spacing w:val="-11"/>
        </w:rPr>
        <w:t xml:space="preserve"> </w:t>
      </w:r>
      <w:r w:rsidR="00401DDE" w:rsidRPr="00701462">
        <w:rPr>
          <w:rFonts w:ascii="Times New Roman" w:hAnsi="Times New Roman" w:cs="Times New Roman"/>
        </w:rPr>
        <w:t>na koje se prijavljuje.</w:t>
      </w:r>
    </w:p>
    <w:p w14:paraId="1E8FDF2B" w14:textId="77777777" w:rsidR="00401DDE" w:rsidRPr="00701462" w:rsidRDefault="00401DDE" w:rsidP="00401DDE">
      <w:pPr>
        <w:pStyle w:val="BodyText"/>
        <w:ind w:firstLine="579"/>
        <w:rPr>
          <w:rFonts w:ascii="Times New Roman" w:hAnsi="Times New Roman" w:cs="Times New Roman"/>
          <w:spacing w:val="-4"/>
        </w:rPr>
      </w:pPr>
      <w:r w:rsidRPr="00701462">
        <w:rPr>
          <w:rFonts w:ascii="Times New Roman" w:hAnsi="Times New Roman" w:cs="Times New Roman"/>
          <w:spacing w:val="-4"/>
        </w:rPr>
        <w:t>Prijavu</w:t>
      </w:r>
      <w:r w:rsidRPr="00701462">
        <w:rPr>
          <w:rFonts w:ascii="Times New Roman" w:hAnsi="Times New Roman" w:cs="Times New Roman"/>
          <w:spacing w:val="-6"/>
        </w:rPr>
        <w:t xml:space="preserve"> </w:t>
      </w:r>
      <w:r w:rsidRPr="00701462">
        <w:rPr>
          <w:rFonts w:ascii="Times New Roman" w:hAnsi="Times New Roman" w:cs="Times New Roman"/>
          <w:spacing w:val="-4"/>
        </w:rPr>
        <w:t>je</w:t>
      </w:r>
      <w:r w:rsidRPr="00701462">
        <w:rPr>
          <w:rFonts w:ascii="Times New Roman" w:hAnsi="Times New Roman" w:cs="Times New Roman"/>
          <w:spacing w:val="-7"/>
        </w:rPr>
        <w:t xml:space="preserve"> </w:t>
      </w:r>
      <w:r w:rsidRPr="00701462">
        <w:rPr>
          <w:rFonts w:ascii="Times New Roman" w:hAnsi="Times New Roman" w:cs="Times New Roman"/>
          <w:spacing w:val="-4"/>
        </w:rPr>
        <w:t>potrebno</w:t>
      </w:r>
      <w:r w:rsidRPr="00701462">
        <w:rPr>
          <w:rFonts w:ascii="Times New Roman" w:hAnsi="Times New Roman" w:cs="Times New Roman"/>
          <w:spacing w:val="-5"/>
        </w:rPr>
        <w:t xml:space="preserve"> </w:t>
      </w:r>
      <w:r w:rsidRPr="00701462">
        <w:rPr>
          <w:rFonts w:ascii="Times New Roman" w:hAnsi="Times New Roman" w:cs="Times New Roman"/>
          <w:spacing w:val="-4"/>
        </w:rPr>
        <w:t>vlastoručno</w:t>
      </w:r>
      <w:r w:rsidRPr="00701462">
        <w:rPr>
          <w:rFonts w:ascii="Times New Roman" w:hAnsi="Times New Roman" w:cs="Times New Roman"/>
          <w:spacing w:val="-5"/>
        </w:rPr>
        <w:t xml:space="preserve"> </w:t>
      </w:r>
      <w:r w:rsidRPr="00701462">
        <w:rPr>
          <w:rFonts w:ascii="Times New Roman" w:hAnsi="Times New Roman" w:cs="Times New Roman"/>
          <w:spacing w:val="-4"/>
        </w:rPr>
        <w:t>potpisati.</w:t>
      </w:r>
    </w:p>
    <w:p w14:paraId="64C56BAE" w14:textId="77777777" w:rsidR="00401DDE" w:rsidRPr="00701462" w:rsidRDefault="00401DDE" w:rsidP="00401DDE">
      <w:pPr>
        <w:pStyle w:val="BodyText"/>
        <w:ind w:firstLine="579"/>
        <w:rPr>
          <w:rFonts w:ascii="Times New Roman" w:hAnsi="Times New Roman" w:cs="Times New Roman"/>
        </w:rPr>
      </w:pPr>
    </w:p>
    <w:p w14:paraId="43E9B2F3" w14:textId="45F4A528" w:rsidR="00F92963" w:rsidRPr="00701462" w:rsidRDefault="00401DDE" w:rsidP="00401DDE">
      <w:pPr>
        <w:pStyle w:val="Heading1"/>
        <w:ind w:left="141" w:firstLine="579"/>
        <w:jc w:val="both"/>
        <w:rPr>
          <w:rFonts w:ascii="Times New Roman" w:hAnsi="Times New Roman" w:cs="Times New Roman"/>
          <w:b w:val="0"/>
          <w:bCs w:val="0"/>
        </w:rPr>
      </w:pPr>
      <w:r w:rsidRPr="00701462">
        <w:rPr>
          <w:rFonts w:ascii="Times New Roman" w:hAnsi="Times New Roman" w:cs="Times New Roman"/>
          <w:b w:val="0"/>
          <w:bCs w:val="0"/>
        </w:rPr>
        <w:t>Uz</w:t>
      </w:r>
      <w:r w:rsidRPr="00701462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701462">
        <w:rPr>
          <w:rFonts w:ascii="Times New Roman" w:hAnsi="Times New Roman" w:cs="Times New Roman"/>
          <w:b w:val="0"/>
          <w:bCs w:val="0"/>
        </w:rPr>
        <w:t>prijavu</w:t>
      </w:r>
      <w:r w:rsidRPr="00701462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701462">
        <w:rPr>
          <w:rFonts w:ascii="Times New Roman" w:hAnsi="Times New Roman" w:cs="Times New Roman"/>
          <w:b w:val="0"/>
          <w:bCs w:val="0"/>
        </w:rPr>
        <w:t>na</w:t>
      </w:r>
      <w:r w:rsidRPr="00701462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701462">
        <w:rPr>
          <w:rFonts w:ascii="Times New Roman" w:hAnsi="Times New Roman" w:cs="Times New Roman"/>
          <w:b w:val="0"/>
          <w:bCs w:val="0"/>
        </w:rPr>
        <w:t>Oglas</w:t>
      </w:r>
      <w:r w:rsidRPr="00701462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701462">
        <w:rPr>
          <w:rFonts w:ascii="Times New Roman" w:hAnsi="Times New Roman" w:cs="Times New Roman"/>
          <w:b w:val="0"/>
          <w:bCs w:val="0"/>
        </w:rPr>
        <w:t>potrebno</w:t>
      </w:r>
      <w:r w:rsidRPr="00701462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701462">
        <w:rPr>
          <w:rFonts w:ascii="Times New Roman" w:hAnsi="Times New Roman" w:cs="Times New Roman"/>
          <w:b w:val="0"/>
          <w:bCs w:val="0"/>
        </w:rPr>
        <w:t>je</w:t>
      </w:r>
      <w:r w:rsidRPr="00701462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701462">
        <w:rPr>
          <w:rFonts w:ascii="Times New Roman" w:hAnsi="Times New Roman" w:cs="Times New Roman"/>
          <w:b w:val="0"/>
          <w:bCs w:val="0"/>
        </w:rPr>
        <w:t>priložiti</w:t>
      </w:r>
      <w:r w:rsidRPr="00701462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701462">
        <w:rPr>
          <w:rFonts w:ascii="Times New Roman" w:hAnsi="Times New Roman" w:cs="Times New Roman"/>
          <w:b w:val="0"/>
          <w:bCs w:val="0"/>
        </w:rPr>
        <w:t>sljedeće</w:t>
      </w:r>
      <w:r w:rsidRPr="00701462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701462">
        <w:rPr>
          <w:rFonts w:ascii="Times New Roman" w:hAnsi="Times New Roman" w:cs="Times New Roman"/>
          <w:b w:val="0"/>
          <w:bCs w:val="0"/>
          <w:spacing w:val="-2"/>
        </w:rPr>
        <w:t>priloge:</w:t>
      </w:r>
    </w:p>
    <w:p w14:paraId="30BF261F" w14:textId="28C9B139" w:rsidR="00B7163F" w:rsidRPr="00701462" w:rsidRDefault="00B7163F" w:rsidP="00B7163F">
      <w:pPr>
        <w:pStyle w:val="ListParagraph"/>
        <w:widowControl w:val="0"/>
        <w:numPr>
          <w:ilvl w:val="0"/>
          <w:numId w:val="3"/>
        </w:numPr>
        <w:tabs>
          <w:tab w:val="left" w:pos="859"/>
        </w:tabs>
        <w:autoSpaceDE w:val="0"/>
        <w:autoSpaceDN w:val="0"/>
        <w:spacing w:before="247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pacing w:val="-2"/>
          <w:sz w:val="22"/>
          <w:szCs w:val="22"/>
        </w:rPr>
        <w:t>životopis,</w:t>
      </w:r>
    </w:p>
    <w:p w14:paraId="7782FAB4" w14:textId="036765F5" w:rsidR="00F92963" w:rsidRPr="00701462" w:rsidRDefault="00F92963" w:rsidP="009C47B6">
      <w:pPr>
        <w:pStyle w:val="Header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dokaz o hrvatskom državljanstvu (preslika osobne iskaznice, putovnice ili domovnice),</w:t>
      </w:r>
    </w:p>
    <w:p w14:paraId="76D8B0D7" w14:textId="77777777" w:rsidR="00F92963" w:rsidRPr="00701462" w:rsidRDefault="00F92963" w:rsidP="00B7163F">
      <w:pPr>
        <w:pStyle w:val="Header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dokaz o ispunjavanju uvjeta stupnja obrazovanja (stručne spreme) i struke propisane Oglasom (preslika diplome),</w:t>
      </w:r>
    </w:p>
    <w:p w14:paraId="14C02D2E" w14:textId="77777777" w:rsidR="00B7163F" w:rsidRPr="00701462" w:rsidRDefault="00B7163F" w:rsidP="007E347C">
      <w:pPr>
        <w:pStyle w:val="ListParagraph"/>
        <w:widowControl w:val="0"/>
        <w:numPr>
          <w:ilvl w:val="0"/>
          <w:numId w:val="3"/>
        </w:numPr>
        <w:tabs>
          <w:tab w:val="left" w:pos="859"/>
          <w:tab w:val="left" w:pos="861"/>
        </w:tabs>
        <w:autoSpaceDE w:val="0"/>
        <w:autoSpaceDN w:val="0"/>
        <w:ind w:right="135"/>
        <w:jc w:val="both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dokaz o ukupnom radnom iskustvu (elektronički zapis o radno pravnom statusu odnosno</w:t>
      </w:r>
      <w:r w:rsidRPr="00701462">
        <w:rPr>
          <w:rFonts w:ascii="Times New Roman" w:hAnsi="Times New Roman"/>
          <w:spacing w:val="-16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e</w:t>
      </w:r>
      <w:r w:rsidRPr="00701462">
        <w:rPr>
          <w:rFonts w:ascii="Times New Roman" w:hAnsi="Times New Roman"/>
          <w:spacing w:val="-15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–</w:t>
      </w:r>
      <w:r w:rsidRPr="00701462">
        <w:rPr>
          <w:rFonts w:ascii="Times New Roman" w:hAnsi="Times New Roman"/>
          <w:spacing w:val="-15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radna</w:t>
      </w:r>
      <w:r w:rsidRPr="00701462">
        <w:rPr>
          <w:rFonts w:ascii="Times New Roman" w:hAnsi="Times New Roman"/>
          <w:spacing w:val="-16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knjižica</w:t>
      </w:r>
      <w:r w:rsidRPr="00701462">
        <w:rPr>
          <w:rFonts w:ascii="Times New Roman" w:hAnsi="Times New Roman"/>
          <w:spacing w:val="-13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ili</w:t>
      </w:r>
      <w:r w:rsidRPr="00701462">
        <w:rPr>
          <w:rFonts w:ascii="Times New Roman" w:hAnsi="Times New Roman"/>
          <w:spacing w:val="-15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potvrda</w:t>
      </w:r>
      <w:r w:rsidRPr="00701462">
        <w:rPr>
          <w:rFonts w:ascii="Times New Roman" w:hAnsi="Times New Roman"/>
          <w:spacing w:val="-16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o</w:t>
      </w:r>
      <w:r w:rsidRPr="00701462">
        <w:rPr>
          <w:rFonts w:ascii="Times New Roman" w:hAnsi="Times New Roman"/>
          <w:spacing w:val="-14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podacima</w:t>
      </w:r>
      <w:r w:rsidRPr="00701462">
        <w:rPr>
          <w:rFonts w:ascii="Times New Roman" w:hAnsi="Times New Roman"/>
          <w:spacing w:val="-15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evidentiranim</w:t>
      </w:r>
      <w:r w:rsidRPr="00701462">
        <w:rPr>
          <w:rFonts w:ascii="Times New Roman" w:hAnsi="Times New Roman"/>
          <w:spacing w:val="-13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u</w:t>
      </w:r>
      <w:r w:rsidRPr="00701462">
        <w:rPr>
          <w:rFonts w:ascii="Times New Roman" w:hAnsi="Times New Roman"/>
          <w:spacing w:val="-15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evidenciji</w:t>
      </w:r>
      <w:r w:rsidRPr="00701462">
        <w:rPr>
          <w:rFonts w:ascii="Times New Roman" w:hAnsi="Times New Roman"/>
          <w:spacing w:val="-15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 xml:space="preserve">Hrvatskog </w:t>
      </w:r>
      <w:r w:rsidRPr="00701462">
        <w:rPr>
          <w:rFonts w:ascii="Times New Roman" w:hAnsi="Times New Roman"/>
          <w:spacing w:val="-2"/>
          <w:sz w:val="22"/>
          <w:szCs w:val="22"/>
        </w:rPr>
        <w:t>zavoda</w:t>
      </w:r>
      <w:r w:rsidRPr="00701462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za</w:t>
      </w:r>
      <w:r w:rsidRPr="00701462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mirovinsko</w:t>
      </w:r>
      <w:r w:rsidRPr="00701462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osiguranje)</w:t>
      </w:r>
      <w:r w:rsidRPr="00701462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koji</w:t>
      </w:r>
      <w:r w:rsidRPr="00701462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sadrži</w:t>
      </w:r>
      <w:r w:rsidRPr="00701462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podatke</w:t>
      </w:r>
      <w:r w:rsidRPr="00701462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o</w:t>
      </w:r>
      <w:r w:rsidRPr="00701462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poslodavcu, osnovi osiguranja, početku</w:t>
      </w:r>
      <w:r w:rsidRPr="00701462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i</w:t>
      </w:r>
      <w:r w:rsidRPr="00701462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prestanku</w:t>
      </w:r>
      <w:r w:rsidRPr="00701462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osiguranja,</w:t>
      </w:r>
      <w:r w:rsidRPr="00701462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radnom</w:t>
      </w:r>
      <w:r w:rsidRPr="00701462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vremenu,</w:t>
      </w:r>
      <w:r w:rsidRPr="00701462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stvarnoj</w:t>
      </w:r>
      <w:r w:rsidRPr="00701462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i</w:t>
      </w:r>
      <w:r w:rsidRPr="00701462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potrebnoj</w:t>
      </w:r>
      <w:r w:rsidRPr="00701462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stručnoj</w:t>
      </w:r>
      <w:r w:rsidRPr="00701462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 xml:space="preserve">spremi, </w:t>
      </w:r>
      <w:r w:rsidRPr="00701462">
        <w:rPr>
          <w:rFonts w:ascii="Times New Roman" w:hAnsi="Times New Roman"/>
          <w:spacing w:val="-4"/>
          <w:sz w:val="22"/>
          <w:szCs w:val="22"/>
        </w:rPr>
        <w:t>općini</w:t>
      </w:r>
      <w:r w:rsidRPr="00701462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4"/>
          <w:sz w:val="22"/>
          <w:szCs w:val="22"/>
        </w:rPr>
        <w:t>rada</w:t>
      </w:r>
      <w:r w:rsidRPr="00701462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4"/>
          <w:sz w:val="22"/>
          <w:szCs w:val="22"/>
        </w:rPr>
        <w:t>-</w:t>
      </w:r>
      <w:r w:rsidRPr="00701462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4"/>
          <w:sz w:val="22"/>
          <w:szCs w:val="22"/>
        </w:rPr>
        <w:t>prebivališta</w:t>
      </w:r>
      <w:r w:rsidRPr="00701462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4"/>
          <w:sz w:val="22"/>
          <w:szCs w:val="22"/>
        </w:rPr>
        <w:t>i</w:t>
      </w:r>
      <w:r w:rsidRPr="00701462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4"/>
          <w:sz w:val="22"/>
          <w:szCs w:val="22"/>
        </w:rPr>
        <w:t>trajanju</w:t>
      </w:r>
      <w:r w:rsidRPr="00701462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4"/>
          <w:sz w:val="22"/>
          <w:szCs w:val="22"/>
        </w:rPr>
        <w:t>staža</w:t>
      </w:r>
      <w:r w:rsidRPr="00701462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4"/>
          <w:sz w:val="22"/>
          <w:szCs w:val="22"/>
        </w:rPr>
        <w:t>osiguranja, a</w:t>
      </w:r>
      <w:r w:rsidRPr="00701462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4"/>
          <w:sz w:val="22"/>
          <w:szCs w:val="22"/>
        </w:rPr>
        <w:t>koji</w:t>
      </w:r>
      <w:r w:rsidRPr="00701462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4"/>
          <w:sz w:val="22"/>
          <w:szCs w:val="22"/>
        </w:rPr>
        <w:t>ne</w:t>
      </w:r>
      <w:r w:rsidRPr="00701462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4"/>
          <w:sz w:val="22"/>
          <w:szCs w:val="22"/>
        </w:rPr>
        <w:t>smije</w:t>
      </w:r>
      <w:r w:rsidRPr="00701462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4"/>
          <w:sz w:val="22"/>
          <w:szCs w:val="22"/>
        </w:rPr>
        <w:t>biti</w:t>
      </w:r>
      <w:r w:rsidRPr="00701462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4"/>
          <w:sz w:val="22"/>
          <w:szCs w:val="22"/>
        </w:rPr>
        <w:t>stariji</w:t>
      </w:r>
      <w:r w:rsidRPr="00701462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4"/>
          <w:sz w:val="22"/>
          <w:szCs w:val="22"/>
        </w:rPr>
        <w:t>od</w:t>
      </w:r>
      <w:r w:rsidRPr="00701462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4"/>
          <w:sz w:val="22"/>
          <w:szCs w:val="22"/>
        </w:rPr>
        <w:t xml:space="preserve">dana </w:t>
      </w:r>
      <w:r w:rsidRPr="00701462">
        <w:rPr>
          <w:rFonts w:ascii="Times New Roman" w:hAnsi="Times New Roman"/>
          <w:sz w:val="22"/>
          <w:szCs w:val="22"/>
        </w:rPr>
        <w:t>objave javnog natječaja.</w:t>
      </w:r>
    </w:p>
    <w:p w14:paraId="1815592A" w14:textId="442CC4D4" w:rsidR="00B7163F" w:rsidRPr="00701462" w:rsidRDefault="00B7163F" w:rsidP="007E347C">
      <w:pPr>
        <w:pStyle w:val="ListParagraph"/>
        <w:widowControl w:val="0"/>
        <w:numPr>
          <w:ilvl w:val="0"/>
          <w:numId w:val="3"/>
        </w:numPr>
        <w:tabs>
          <w:tab w:val="left" w:pos="859"/>
          <w:tab w:val="left" w:pos="861"/>
        </w:tabs>
        <w:autoSpaceDE w:val="0"/>
        <w:autoSpaceDN w:val="0"/>
        <w:ind w:right="139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 xml:space="preserve">dokaz o radnom iskustvu ostvarenom na odgovarajućim poslovima, odgovarajuće razine obrazovanja i struke koja se traži u ovom javnom natječaju, u trajanju od </w:t>
      </w:r>
      <w:r w:rsidRPr="00701462">
        <w:rPr>
          <w:rFonts w:ascii="Times New Roman" w:hAnsi="Times New Roman"/>
          <w:spacing w:val="-2"/>
          <w:sz w:val="22"/>
          <w:szCs w:val="22"/>
        </w:rPr>
        <w:t>najmanje</w:t>
      </w:r>
      <w:r w:rsidRPr="00701462">
        <w:rPr>
          <w:rFonts w:ascii="Times New Roman" w:hAnsi="Times New Roman"/>
          <w:spacing w:val="-10"/>
          <w:sz w:val="22"/>
          <w:szCs w:val="22"/>
        </w:rPr>
        <w:t xml:space="preserve"> </w:t>
      </w:r>
      <w:r w:rsidR="000F683F">
        <w:rPr>
          <w:rFonts w:ascii="Times New Roman" w:hAnsi="Times New Roman"/>
          <w:spacing w:val="-2"/>
          <w:sz w:val="22"/>
          <w:szCs w:val="22"/>
        </w:rPr>
        <w:t>jedne</w:t>
      </w:r>
      <w:r w:rsidRPr="00701462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godina,</w:t>
      </w:r>
      <w:r w:rsidRPr="00701462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a</w:t>
      </w:r>
      <w:r w:rsidRPr="00701462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koje</w:t>
      </w:r>
      <w:r w:rsidRPr="00701462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je</w:t>
      </w:r>
      <w:r w:rsidRPr="00701462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evidentirano</w:t>
      </w:r>
      <w:r w:rsidRPr="00701462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u</w:t>
      </w:r>
      <w:r w:rsidRPr="00701462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elektroničkom</w:t>
      </w:r>
      <w:r w:rsidRPr="00701462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zapisu</w:t>
      </w:r>
      <w:r w:rsidRPr="00701462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(e</w:t>
      </w:r>
      <w:r w:rsidRPr="00701462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–</w:t>
      </w:r>
      <w:r w:rsidRPr="00701462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radnoj</w:t>
      </w:r>
      <w:r w:rsidRPr="00701462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knjižici) ili</w:t>
      </w:r>
      <w:r w:rsidRPr="00701462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potvrdi</w:t>
      </w:r>
      <w:r w:rsidRPr="00701462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iz</w:t>
      </w:r>
      <w:r w:rsidRPr="00701462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toč.</w:t>
      </w:r>
      <w:r w:rsidRPr="00701462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4,</w:t>
      </w:r>
      <w:r w:rsidRPr="00701462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(pod</w:t>
      </w:r>
      <w:r w:rsidRPr="00701462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dokazom</w:t>
      </w:r>
      <w:r w:rsidRPr="00701462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se</w:t>
      </w:r>
      <w:r w:rsidRPr="00701462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podrazumijevaju:</w:t>
      </w:r>
      <w:r w:rsidRPr="00701462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preslike</w:t>
      </w:r>
      <w:r w:rsidRPr="00701462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ugovora</w:t>
      </w:r>
      <w:r w:rsidRPr="00701462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o</w:t>
      </w:r>
      <w:r w:rsidRPr="00701462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>radu,</w:t>
      </w:r>
      <w:r w:rsidRPr="00701462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701462">
        <w:rPr>
          <w:rFonts w:ascii="Times New Roman" w:hAnsi="Times New Roman"/>
          <w:spacing w:val="-2"/>
          <w:sz w:val="22"/>
          <w:szCs w:val="22"/>
        </w:rPr>
        <w:t xml:space="preserve">rješenja </w:t>
      </w:r>
      <w:r w:rsidRPr="00701462">
        <w:rPr>
          <w:rFonts w:ascii="Times New Roman" w:hAnsi="Times New Roman"/>
          <w:sz w:val="22"/>
          <w:szCs w:val="22"/>
        </w:rPr>
        <w:t>o rasporedu ili potvrde poslodavca o vrsti poslova koje je radnik obavljao i trajanju radnog</w:t>
      </w:r>
      <w:r w:rsidRPr="00701462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odnosa</w:t>
      </w:r>
      <w:r w:rsidRPr="00701462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iz</w:t>
      </w:r>
      <w:r w:rsidRPr="00701462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kojih</w:t>
      </w:r>
      <w:r w:rsidRPr="00701462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se</w:t>
      </w:r>
      <w:r w:rsidRPr="00701462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može</w:t>
      </w:r>
      <w:r w:rsidRPr="00701462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utvrditi</w:t>
      </w:r>
      <w:r w:rsidRPr="00701462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činjenica</w:t>
      </w:r>
      <w:r w:rsidRPr="00701462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o</w:t>
      </w:r>
      <w:r w:rsidRPr="00701462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traženom</w:t>
      </w:r>
      <w:r w:rsidRPr="00701462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radnom</w:t>
      </w:r>
      <w:r w:rsidRPr="00701462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iskustvu</w:t>
      </w:r>
      <w:r w:rsidRPr="00701462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na</w:t>
      </w:r>
      <w:r w:rsidR="000F683F">
        <w:rPr>
          <w:rFonts w:ascii="Times New Roman" w:hAnsi="Times New Roman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odgovarajućim</w:t>
      </w:r>
      <w:r w:rsidRPr="00701462">
        <w:rPr>
          <w:rFonts w:ascii="Times New Roman" w:hAnsi="Times New Roman"/>
          <w:spacing w:val="38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poslovima</w:t>
      </w:r>
      <w:r w:rsidRPr="00701462">
        <w:rPr>
          <w:rFonts w:ascii="Times New Roman" w:hAnsi="Times New Roman"/>
          <w:spacing w:val="39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u</w:t>
      </w:r>
      <w:r w:rsidRPr="00701462">
        <w:rPr>
          <w:rFonts w:ascii="Times New Roman" w:hAnsi="Times New Roman"/>
          <w:spacing w:val="37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određenom</w:t>
      </w:r>
      <w:r w:rsidRPr="00701462">
        <w:rPr>
          <w:rFonts w:ascii="Times New Roman" w:hAnsi="Times New Roman"/>
          <w:spacing w:val="38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trajanju;</w:t>
      </w:r>
      <w:r w:rsidRPr="00701462">
        <w:rPr>
          <w:rFonts w:ascii="Times New Roman" w:hAnsi="Times New Roman"/>
          <w:spacing w:val="40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obvezno</w:t>
      </w:r>
      <w:r w:rsidRPr="00701462">
        <w:rPr>
          <w:rFonts w:ascii="Times New Roman" w:hAnsi="Times New Roman"/>
          <w:spacing w:val="37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kumulativno</w:t>
      </w:r>
      <w:r w:rsidRPr="00701462">
        <w:rPr>
          <w:rFonts w:ascii="Times New Roman" w:hAnsi="Times New Roman"/>
          <w:spacing w:val="39"/>
          <w:sz w:val="22"/>
          <w:szCs w:val="22"/>
        </w:rPr>
        <w:t xml:space="preserve"> </w:t>
      </w:r>
      <w:r w:rsidRPr="00701462">
        <w:rPr>
          <w:rFonts w:ascii="Times New Roman" w:hAnsi="Times New Roman"/>
          <w:sz w:val="22"/>
          <w:szCs w:val="22"/>
        </w:rPr>
        <w:t>priložiti priloge iz toč. 4. i toč. 5.),</w:t>
      </w:r>
    </w:p>
    <w:p w14:paraId="38E3D0E9" w14:textId="77777777" w:rsidR="00F92963" w:rsidRPr="00701462" w:rsidRDefault="00F92963" w:rsidP="009C47B6">
      <w:pPr>
        <w:pStyle w:val="Header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vlastoručno potpisanu izjavu da za prijam u službu ne postoje zapreke iz članaka 15. i 16. Zakona,</w:t>
      </w:r>
    </w:p>
    <w:p w14:paraId="16D2413B" w14:textId="77777777" w:rsidR="00F92963" w:rsidRPr="00701462" w:rsidRDefault="00F92963" w:rsidP="009C47B6">
      <w:pPr>
        <w:pStyle w:val="Header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preslika uvjerenja o položenom državnom ispitu (ako kandidat ima položen državni ispit),</w:t>
      </w:r>
    </w:p>
    <w:p w14:paraId="5CF6A25E" w14:textId="6F16687A" w:rsidR="009C47B6" w:rsidRPr="00701462" w:rsidRDefault="009C47B6" w:rsidP="009C47B6">
      <w:pPr>
        <w:pStyle w:val="Header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vlastoručno potpisanu izjavu o spremnosti na polaganje državnog stručnog ispita;</w:t>
      </w:r>
    </w:p>
    <w:p w14:paraId="1B1D2BF5" w14:textId="77777777" w:rsidR="00F92963" w:rsidRPr="00701462" w:rsidRDefault="00F92963" w:rsidP="009C47B6">
      <w:pPr>
        <w:pStyle w:val="Header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preslika važećeg certifikata iz područja javne nabave (ako kandidat posjeduje važeći certifikat),</w:t>
      </w:r>
    </w:p>
    <w:p w14:paraId="75C4540B" w14:textId="2837EA6C" w:rsidR="009C47B6" w:rsidRPr="00701462" w:rsidRDefault="009C47B6" w:rsidP="009C47B6">
      <w:pPr>
        <w:pStyle w:val="Header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vlastoručno potpisanu izjavu o spremnosti na stjecanje certifikata;</w:t>
      </w:r>
    </w:p>
    <w:p w14:paraId="77429E92" w14:textId="412704F0" w:rsidR="003340F3" w:rsidRPr="00701462" w:rsidRDefault="003340F3" w:rsidP="009C47B6">
      <w:pPr>
        <w:pStyle w:val="Header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preslika odgovarajućeg važećeg dokumenta o osposobljenosti za upravljanje projektima koji se sufinanciraju iz sredstava EU i viših razina proračuna</w:t>
      </w:r>
      <w:r w:rsidR="00721D2C" w:rsidRPr="00701462">
        <w:rPr>
          <w:rFonts w:ascii="Times New Roman" w:hAnsi="Times New Roman"/>
          <w:sz w:val="22"/>
          <w:szCs w:val="22"/>
        </w:rPr>
        <w:t xml:space="preserve"> (ako kandidat posjeduje odgovarajući važeći dokument),</w:t>
      </w:r>
    </w:p>
    <w:p w14:paraId="315C1A76" w14:textId="20D11780" w:rsidR="009C47B6" w:rsidRPr="00701462" w:rsidRDefault="009C47B6" w:rsidP="009C47B6">
      <w:pPr>
        <w:pStyle w:val="Header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vlastoručno potpisanu izjavu o spremnosti na stjecanje osposobljenosti;</w:t>
      </w:r>
    </w:p>
    <w:p w14:paraId="492C2055" w14:textId="77777777" w:rsidR="00F92963" w:rsidRPr="00701462" w:rsidRDefault="00F92963" w:rsidP="009C47B6">
      <w:pPr>
        <w:pStyle w:val="Header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dokaz o poznavanju rada na računalu (preslika uvjerenja, certifikata, svjedodžbe, indeksa ili vlastoručno potpisana izjava kandidata).</w:t>
      </w:r>
    </w:p>
    <w:p w14:paraId="73FEB4A7" w14:textId="77777777" w:rsidR="009C47B6" w:rsidRPr="00701462" w:rsidRDefault="009C47B6" w:rsidP="009C47B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</w:p>
    <w:p w14:paraId="2AAEFA26" w14:textId="77777777" w:rsidR="009C47B6" w:rsidRPr="00701462" w:rsidRDefault="00F92963" w:rsidP="009C47B6">
      <w:pPr>
        <w:pStyle w:val="Header"/>
        <w:tabs>
          <w:tab w:val="clear" w:pos="4153"/>
          <w:tab w:val="clear" w:pos="8306"/>
        </w:tabs>
        <w:ind w:firstLine="720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 xml:space="preserve">Sukladno članku 15. Zakona o akademskom i stručnom nazivu i akademskom stupnju ("Narodne novine", broj 123/23) objavljene stručne uvjete ispunjavaju i osobe koje su stekle visoku </w:t>
      </w:r>
      <w:r w:rsidR="00D267F5" w:rsidRPr="00701462">
        <w:rPr>
          <w:rFonts w:ascii="Times New Roman" w:hAnsi="Times New Roman"/>
          <w:sz w:val="22"/>
          <w:szCs w:val="22"/>
        </w:rPr>
        <w:t xml:space="preserve">i/ili višu </w:t>
      </w:r>
      <w:r w:rsidRPr="00701462">
        <w:rPr>
          <w:rFonts w:ascii="Times New Roman" w:hAnsi="Times New Roman"/>
          <w:sz w:val="22"/>
          <w:szCs w:val="22"/>
        </w:rPr>
        <w:t>stručnu spremu na temelju ranijih propisa.</w:t>
      </w:r>
    </w:p>
    <w:p w14:paraId="30539F4D" w14:textId="77777777" w:rsidR="00D42834" w:rsidRPr="00701462" w:rsidRDefault="00F92963" w:rsidP="00D42834">
      <w:pPr>
        <w:pStyle w:val="BodyText"/>
        <w:spacing w:before="117"/>
        <w:ind w:right="137"/>
        <w:rPr>
          <w:rFonts w:ascii="Times New Roman" w:hAnsi="Times New Roman" w:cs="Times New Roman"/>
        </w:rPr>
      </w:pPr>
      <w:r w:rsidRPr="00701462">
        <w:rPr>
          <w:rFonts w:ascii="Times New Roman" w:hAnsi="Times New Roman"/>
        </w:rPr>
        <w:br/>
        <w:t xml:space="preserve">            </w:t>
      </w:r>
      <w:r w:rsidR="00D42834" w:rsidRPr="00701462">
        <w:rPr>
          <w:rFonts w:ascii="Times New Roman" w:hAnsi="Times New Roman" w:cs="Times New Roman"/>
        </w:rPr>
        <w:t>Osoba</w:t>
      </w:r>
      <w:r w:rsidR="00D42834" w:rsidRPr="00701462">
        <w:rPr>
          <w:rFonts w:ascii="Times New Roman" w:hAnsi="Times New Roman" w:cs="Times New Roman"/>
          <w:spacing w:val="-10"/>
        </w:rPr>
        <w:t xml:space="preserve"> </w:t>
      </w:r>
      <w:r w:rsidR="00D42834" w:rsidRPr="00701462">
        <w:rPr>
          <w:rFonts w:ascii="Times New Roman" w:hAnsi="Times New Roman" w:cs="Times New Roman"/>
        </w:rPr>
        <w:t>koja</w:t>
      </w:r>
      <w:r w:rsidR="00D42834" w:rsidRPr="00701462">
        <w:rPr>
          <w:rFonts w:ascii="Times New Roman" w:hAnsi="Times New Roman" w:cs="Times New Roman"/>
          <w:spacing w:val="-10"/>
        </w:rPr>
        <w:t xml:space="preserve"> </w:t>
      </w:r>
      <w:r w:rsidR="00D42834" w:rsidRPr="00701462">
        <w:rPr>
          <w:rFonts w:ascii="Times New Roman" w:hAnsi="Times New Roman" w:cs="Times New Roman"/>
        </w:rPr>
        <w:t>se</w:t>
      </w:r>
      <w:r w:rsidR="00D42834" w:rsidRPr="00701462">
        <w:rPr>
          <w:rFonts w:ascii="Times New Roman" w:hAnsi="Times New Roman" w:cs="Times New Roman"/>
          <w:spacing w:val="-8"/>
        </w:rPr>
        <w:t xml:space="preserve"> </w:t>
      </w:r>
      <w:r w:rsidR="00D42834" w:rsidRPr="00701462">
        <w:rPr>
          <w:rFonts w:ascii="Times New Roman" w:hAnsi="Times New Roman" w:cs="Times New Roman"/>
        </w:rPr>
        <w:t>prijavljuje</w:t>
      </w:r>
      <w:r w:rsidR="00D42834" w:rsidRPr="00701462">
        <w:rPr>
          <w:rFonts w:ascii="Times New Roman" w:hAnsi="Times New Roman" w:cs="Times New Roman"/>
          <w:spacing w:val="-10"/>
        </w:rPr>
        <w:t xml:space="preserve"> </w:t>
      </w:r>
      <w:r w:rsidR="00D42834" w:rsidRPr="00701462">
        <w:rPr>
          <w:rFonts w:ascii="Times New Roman" w:hAnsi="Times New Roman" w:cs="Times New Roman"/>
        </w:rPr>
        <w:t>na</w:t>
      </w:r>
      <w:r w:rsidR="00D42834" w:rsidRPr="00701462">
        <w:rPr>
          <w:rFonts w:ascii="Times New Roman" w:hAnsi="Times New Roman" w:cs="Times New Roman"/>
          <w:spacing w:val="-11"/>
        </w:rPr>
        <w:t xml:space="preserve"> </w:t>
      </w:r>
      <w:r w:rsidR="00D42834" w:rsidRPr="00701462">
        <w:rPr>
          <w:rFonts w:ascii="Times New Roman" w:hAnsi="Times New Roman" w:cs="Times New Roman"/>
        </w:rPr>
        <w:t>javni</w:t>
      </w:r>
      <w:r w:rsidR="00D42834" w:rsidRPr="00701462">
        <w:rPr>
          <w:rFonts w:ascii="Times New Roman" w:hAnsi="Times New Roman" w:cs="Times New Roman"/>
          <w:spacing w:val="-9"/>
        </w:rPr>
        <w:t xml:space="preserve"> </w:t>
      </w:r>
      <w:r w:rsidR="00D42834" w:rsidRPr="00701462">
        <w:rPr>
          <w:rFonts w:ascii="Times New Roman" w:hAnsi="Times New Roman" w:cs="Times New Roman"/>
        </w:rPr>
        <w:t>natječaj</w:t>
      </w:r>
      <w:r w:rsidR="00D42834" w:rsidRPr="00701462">
        <w:rPr>
          <w:rFonts w:ascii="Times New Roman" w:hAnsi="Times New Roman" w:cs="Times New Roman"/>
          <w:spacing w:val="-9"/>
        </w:rPr>
        <w:t xml:space="preserve"> </w:t>
      </w:r>
      <w:r w:rsidR="00D42834" w:rsidRPr="00701462">
        <w:rPr>
          <w:rFonts w:ascii="Times New Roman" w:hAnsi="Times New Roman" w:cs="Times New Roman"/>
        </w:rPr>
        <w:t>na</w:t>
      </w:r>
      <w:r w:rsidR="00D42834" w:rsidRPr="00701462">
        <w:rPr>
          <w:rFonts w:ascii="Times New Roman" w:hAnsi="Times New Roman" w:cs="Times New Roman"/>
          <w:spacing w:val="-11"/>
        </w:rPr>
        <w:t xml:space="preserve"> </w:t>
      </w:r>
      <w:r w:rsidR="00D42834" w:rsidRPr="00701462">
        <w:rPr>
          <w:rFonts w:ascii="Times New Roman" w:hAnsi="Times New Roman" w:cs="Times New Roman"/>
        </w:rPr>
        <w:t>temelju</w:t>
      </w:r>
      <w:r w:rsidR="00D42834" w:rsidRPr="00701462">
        <w:rPr>
          <w:rFonts w:ascii="Times New Roman" w:hAnsi="Times New Roman" w:cs="Times New Roman"/>
          <w:spacing w:val="-8"/>
        </w:rPr>
        <w:t xml:space="preserve"> </w:t>
      </w:r>
      <w:r w:rsidR="00D42834" w:rsidRPr="00701462">
        <w:rPr>
          <w:rFonts w:ascii="Times New Roman" w:hAnsi="Times New Roman" w:cs="Times New Roman"/>
        </w:rPr>
        <w:t>obrazovanja</w:t>
      </w:r>
      <w:r w:rsidR="00D42834" w:rsidRPr="00701462">
        <w:rPr>
          <w:rFonts w:ascii="Times New Roman" w:hAnsi="Times New Roman" w:cs="Times New Roman"/>
          <w:spacing w:val="-8"/>
        </w:rPr>
        <w:t xml:space="preserve"> </w:t>
      </w:r>
      <w:r w:rsidR="00D42834" w:rsidRPr="00701462">
        <w:rPr>
          <w:rFonts w:ascii="Times New Roman" w:hAnsi="Times New Roman" w:cs="Times New Roman"/>
        </w:rPr>
        <w:t>stečenog</w:t>
      </w:r>
      <w:r w:rsidR="00D42834" w:rsidRPr="00701462">
        <w:rPr>
          <w:rFonts w:ascii="Times New Roman" w:hAnsi="Times New Roman" w:cs="Times New Roman"/>
          <w:spacing w:val="-8"/>
        </w:rPr>
        <w:t xml:space="preserve"> </w:t>
      </w:r>
      <w:r w:rsidR="00D42834" w:rsidRPr="00701462">
        <w:rPr>
          <w:rFonts w:ascii="Times New Roman" w:hAnsi="Times New Roman" w:cs="Times New Roman"/>
        </w:rPr>
        <w:t>izvan</w:t>
      </w:r>
      <w:r w:rsidR="00D42834" w:rsidRPr="00701462">
        <w:rPr>
          <w:rFonts w:ascii="Times New Roman" w:hAnsi="Times New Roman" w:cs="Times New Roman"/>
          <w:spacing w:val="-8"/>
        </w:rPr>
        <w:t xml:space="preserve"> </w:t>
      </w:r>
      <w:r w:rsidR="00D42834" w:rsidRPr="00701462">
        <w:rPr>
          <w:rFonts w:ascii="Times New Roman" w:hAnsi="Times New Roman" w:cs="Times New Roman"/>
        </w:rPr>
        <w:t xml:space="preserve">Republike </w:t>
      </w:r>
      <w:r w:rsidR="00D42834" w:rsidRPr="00701462">
        <w:rPr>
          <w:rFonts w:ascii="Times New Roman" w:hAnsi="Times New Roman" w:cs="Times New Roman"/>
          <w:spacing w:val="-4"/>
        </w:rPr>
        <w:t>Hrvatske</w:t>
      </w:r>
      <w:r w:rsidR="00D42834" w:rsidRPr="00701462">
        <w:rPr>
          <w:rFonts w:ascii="Times New Roman" w:hAnsi="Times New Roman" w:cs="Times New Roman"/>
          <w:spacing w:val="-8"/>
        </w:rPr>
        <w:t xml:space="preserve"> </w:t>
      </w:r>
      <w:r w:rsidR="00D42834" w:rsidRPr="00701462">
        <w:rPr>
          <w:rFonts w:ascii="Times New Roman" w:hAnsi="Times New Roman" w:cs="Times New Roman"/>
          <w:spacing w:val="-4"/>
        </w:rPr>
        <w:t>dužna</w:t>
      </w:r>
      <w:r w:rsidR="00D42834" w:rsidRPr="00701462">
        <w:rPr>
          <w:rFonts w:ascii="Times New Roman" w:hAnsi="Times New Roman" w:cs="Times New Roman"/>
          <w:spacing w:val="-6"/>
        </w:rPr>
        <w:t xml:space="preserve"> </w:t>
      </w:r>
      <w:r w:rsidR="00D42834" w:rsidRPr="00701462">
        <w:rPr>
          <w:rFonts w:ascii="Times New Roman" w:hAnsi="Times New Roman" w:cs="Times New Roman"/>
          <w:spacing w:val="-4"/>
        </w:rPr>
        <w:t>je</w:t>
      </w:r>
      <w:r w:rsidR="00D42834" w:rsidRPr="00701462">
        <w:rPr>
          <w:rFonts w:ascii="Times New Roman" w:hAnsi="Times New Roman" w:cs="Times New Roman"/>
          <w:spacing w:val="-6"/>
        </w:rPr>
        <w:t xml:space="preserve"> </w:t>
      </w:r>
      <w:r w:rsidR="00D42834" w:rsidRPr="00701462">
        <w:rPr>
          <w:rFonts w:ascii="Times New Roman" w:hAnsi="Times New Roman" w:cs="Times New Roman"/>
          <w:spacing w:val="-4"/>
        </w:rPr>
        <w:t>dostaviti</w:t>
      </w:r>
      <w:r w:rsidR="00D42834" w:rsidRPr="00701462">
        <w:rPr>
          <w:rFonts w:ascii="Times New Roman" w:hAnsi="Times New Roman" w:cs="Times New Roman"/>
          <w:spacing w:val="-6"/>
        </w:rPr>
        <w:t xml:space="preserve"> </w:t>
      </w:r>
      <w:r w:rsidR="00D42834" w:rsidRPr="00701462">
        <w:rPr>
          <w:rFonts w:ascii="Times New Roman" w:hAnsi="Times New Roman" w:cs="Times New Roman"/>
          <w:spacing w:val="-4"/>
        </w:rPr>
        <w:t>izvornik diplome</w:t>
      </w:r>
      <w:r w:rsidR="00D42834" w:rsidRPr="00701462">
        <w:rPr>
          <w:rFonts w:ascii="Times New Roman" w:hAnsi="Times New Roman" w:cs="Times New Roman"/>
          <w:spacing w:val="-5"/>
        </w:rPr>
        <w:t xml:space="preserve"> </w:t>
      </w:r>
      <w:r w:rsidR="00D42834" w:rsidRPr="00701462">
        <w:rPr>
          <w:rFonts w:ascii="Times New Roman" w:hAnsi="Times New Roman" w:cs="Times New Roman"/>
          <w:spacing w:val="-4"/>
        </w:rPr>
        <w:t>zajedno</w:t>
      </w:r>
      <w:r w:rsidR="00D42834" w:rsidRPr="00701462">
        <w:rPr>
          <w:rFonts w:ascii="Times New Roman" w:hAnsi="Times New Roman" w:cs="Times New Roman"/>
          <w:spacing w:val="-6"/>
        </w:rPr>
        <w:t xml:space="preserve"> </w:t>
      </w:r>
      <w:r w:rsidR="00D42834" w:rsidRPr="00701462">
        <w:rPr>
          <w:rFonts w:ascii="Times New Roman" w:hAnsi="Times New Roman" w:cs="Times New Roman"/>
          <w:spacing w:val="-4"/>
        </w:rPr>
        <w:t>s</w:t>
      </w:r>
      <w:r w:rsidR="00D42834" w:rsidRPr="00701462">
        <w:rPr>
          <w:rFonts w:ascii="Times New Roman" w:hAnsi="Times New Roman" w:cs="Times New Roman"/>
          <w:spacing w:val="-5"/>
        </w:rPr>
        <w:t xml:space="preserve"> </w:t>
      </w:r>
      <w:r w:rsidR="00D42834" w:rsidRPr="00701462">
        <w:rPr>
          <w:rFonts w:ascii="Times New Roman" w:hAnsi="Times New Roman" w:cs="Times New Roman"/>
          <w:spacing w:val="-4"/>
        </w:rPr>
        <w:t>prijevodom</w:t>
      </w:r>
      <w:r w:rsidR="00D42834" w:rsidRPr="00701462">
        <w:rPr>
          <w:rFonts w:ascii="Times New Roman" w:hAnsi="Times New Roman" w:cs="Times New Roman"/>
          <w:spacing w:val="-5"/>
        </w:rPr>
        <w:t xml:space="preserve"> </w:t>
      </w:r>
      <w:r w:rsidR="00D42834" w:rsidRPr="00701462">
        <w:rPr>
          <w:rFonts w:ascii="Times New Roman" w:hAnsi="Times New Roman" w:cs="Times New Roman"/>
          <w:spacing w:val="-4"/>
        </w:rPr>
        <w:t>ovlaštenog sudskog</w:t>
      </w:r>
      <w:r w:rsidR="00D42834" w:rsidRPr="00701462">
        <w:rPr>
          <w:rFonts w:ascii="Times New Roman" w:hAnsi="Times New Roman" w:cs="Times New Roman"/>
          <w:spacing w:val="-6"/>
        </w:rPr>
        <w:t xml:space="preserve"> </w:t>
      </w:r>
      <w:r w:rsidR="00D42834" w:rsidRPr="00701462">
        <w:rPr>
          <w:rFonts w:ascii="Times New Roman" w:hAnsi="Times New Roman" w:cs="Times New Roman"/>
          <w:spacing w:val="-4"/>
        </w:rPr>
        <w:t xml:space="preserve">tumača </w:t>
      </w:r>
      <w:r w:rsidR="00D42834" w:rsidRPr="00701462">
        <w:rPr>
          <w:rFonts w:ascii="Times New Roman" w:hAnsi="Times New Roman" w:cs="Times New Roman"/>
        </w:rPr>
        <w:t>za</w:t>
      </w:r>
      <w:r w:rsidR="00D42834" w:rsidRPr="00701462">
        <w:rPr>
          <w:rFonts w:ascii="Times New Roman" w:hAnsi="Times New Roman" w:cs="Times New Roman"/>
          <w:spacing w:val="-6"/>
        </w:rPr>
        <w:t xml:space="preserve"> </w:t>
      </w:r>
      <w:r w:rsidR="00D42834" w:rsidRPr="00701462">
        <w:rPr>
          <w:rFonts w:ascii="Times New Roman" w:hAnsi="Times New Roman" w:cs="Times New Roman"/>
        </w:rPr>
        <w:t>predmetni</w:t>
      </w:r>
      <w:r w:rsidR="00D42834" w:rsidRPr="00701462">
        <w:rPr>
          <w:rFonts w:ascii="Times New Roman" w:hAnsi="Times New Roman" w:cs="Times New Roman"/>
          <w:spacing w:val="-7"/>
        </w:rPr>
        <w:t xml:space="preserve"> </w:t>
      </w:r>
      <w:r w:rsidR="00D42834" w:rsidRPr="00701462">
        <w:rPr>
          <w:rFonts w:ascii="Times New Roman" w:hAnsi="Times New Roman" w:cs="Times New Roman"/>
        </w:rPr>
        <w:lastRenderedPageBreak/>
        <w:t>jezik</w:t>
      </w:r>
      <w:r w:rsidR="00D42834" w:rsidRPr="00701462">
        <w:rPr>
          <w:rFonts w:ascii="Times New Roman" w:hAnsi="Times New Roman" w:cs="Times New Roman"/>
          <w:spacing w:val="-6"/>
        </w:rPr>
        <w:t xml:space="preserve"> </w:t>
      </w:r>
      <w:r w:rsidR="00D42834" w:rsidRPr="00701462">
        <w:rPr>
          <w:rFonts w:ascii="Times New Roman" w:hAnsi="Times New Roman" w:cs="Times New Roman"/>
        </w:rPr>
        <w:t>i</w:t>
      </w:r>
      <w:r w:rsidR="00D42834" w:rsidRPr="00701462">
        <w:rPr>
          <w:rFonts w:ascii="Times New Roman" w:hAnsi="Times New Roman" w:cs="Times New Roman"/>
          <w:spacing w:val="-9"/>
        </w:rPr>
        <w:t xml:space="preserve"> </w:t>
      </w:r>
      <w:r w:rsidR="00D42834" w:rsidRPr="00701462">
        <w:rPr>
          <w:rFonts w:ascii="Times New Roman" w:hAnsi="Times New Roman" w:cs="Times New Roman"/>
        </w:rPr>
        <w:t>mišljenje</w:t>
      </w:r>
      <w:r w:rsidR="00D42834" w:rsidRPr="00701462">
        <w:rPr>
          <w:rFonts w:ascii="Times New Roman" w:hAnsi="Times New Roman" w:cs="Times New Roman"/>
          <w:spacing w:val="-6"/>
        </w:rPr>
        <w:t xml:space="preserve"> </w:t>
      </w:r>
      <w:r w:rsidR="00D42834" w:rsidRPr="00701462">
        <w:rPr>
          <w:rFonts w:ascii="Times New Roman" w:hAnsi="Times New Roman" w:cs="Times New Roman"/>
        </w:rPr>
        <w:t>ili</w:t>
      </w:r>
      <w:r w:rsidR="00D42834" w:rsidRPr="00701462">
        <w:rPr>
          <w:rFonts w:ascii="Times New Roman" w:hAnsi="Times New Roman" w:cs="Times New Roman"/>
          <w:spacing w:val="-7"/>
        </w:rPr>
        <w:t xml:space="preserve"> </w:t>
      </w:r>
      <w:r w:rsidR="00D42834" w:rsidRPr="00701462">
        <w:rPr>
          <w:rFonts w:ascii="Times New Roman" w:hAnsi="Times New Roman" w:cs="Times New Roman"/>
        </w:rPr>
        <w:t>potvrdu</w:t>
      </w:r>
      <w:r w:rsidR="00D42834" w:rsidRPr="00701462">
        <w:rPr>
          <w:rFonts w:ascii="Times New Roman" w:hAnsi="Times New Roman" w:cs="Times New Roman"/>
          <w:spacing w:val="-9"/>
        </w:rPr>
        <w:t xml:space="preserve"> </w:t>
      </w:r>
      <w:r w:rsidR="00D42834" w:rsidRPr="00701462">
        <w:rPr>
          <w:rFonts w:ascii="Times New Roman" w:hAnsi="Times New Roman" w:cs="Times New Roman"/>
        </w:rPr>
        <w:t>o</w:t>
      </w:r>
      <w:r w:rsidR="00D42834" w:rsidRPr="00701462">
        <w:rPr>
          <w:rFonts w:ascii="Times New Roman" w:hAnsi="Times New Roman" w:cs="Times New Roman"/>
          <w:spacing w:val="-6"/>
        </w:rPr>
        <w:t xml:space="preserve"> </w:t>
      </w:r>
      <w:r w:rsidR="00D42834" w:rsidRPr="00701462">
        <w:rPr>
          <w:rFonts w:ascii="Times New Roman" w:hAnsi="Times New Roman" w:cs="Times New Roman"/>
        </w:rPr>
        <w:t>priznatoj</w:t>
      </w:r>
      <w:r w:rsidR="00D42834" w:rsidRPr="00701462">
        <w:rPr>
          <w:rFonts w:ascii="Times New Roman" w:hAnsi="Times New Roman" w:cs="Times New Roman"/>
          <w:spacing w:val="-5"/>
        </w:rPr>
        <w:t xml:space="preserve"> </w:t>
      </w:r>
      <w:r w:rsidR="00D42834" w:rsidRPr="00701462">
        <w:rPr>
          <w:rFonts w:ascii="Times New Roman" w:hAnsi="Times New Roman" w:cs="Times New Roman"/>
        </w:rPr>
        <w:t>obrazovnoj</w:t>
      </w:r>
      <w:r w:rsidR="00D42834" w:rsidRPr="00701462">
        <w:rPr>
          <w:rFonts w:ascii="Times New Roman" w:hAnsi="Times New Roman" w:cs="Times New Roman"/>
          <w:spacing w:val="-7"/>
        </w:rPr>
        <w:t xml:space="preserve"> </w:t>
      </w:r>
      <w:r w:rsidR="00D42834" w:rsidRPr="00701462">
        <w:rPr>
          <w:rFonts w:ascii="Times New Roman" w:hAnsi="Times New Roman" w:cs="Times New Roman"/>
        </w:rPr>
        <w:t>kvalifikaciji</w:t>
      </w:r>
      <w:r w:rsidR="00D42834" w:rsidRPr="00701462">
        <w:rPr>
          <w:rFonts w:ascii="Times New Roman" w:hAnsi="Times New Roman" w:cs="Times New Roman"/>
          <w:spacing w:val="-7"/>
        </w:rPr>
        <w:t xml:space="preserve"> </w:t>
      </w:r>
      <w:r w:rsidR="00D42834" w:rsidRPr="00701462">
        <w:rPr>
          <w:rFonts w:ascii="Times New Roman" w:hAnsi="Times New Roman" w:cs="Times New Roman"/>
        </w:rPr>
        <w:t>od</w:t>
      </w:r>
      <w:r w:rsidR="00D42834" w:rsidRPr="00701462">
        <w:rPr>
          <w:rFonts w:ascii="Times New Roman" w:hAnsi="Times New Roman" w:cs="Times New Roman"/>
          <w:spacing w:val="-6"/>
        </w:rPr>
        <w:t xml:space="preserve"> </w:t>
      </w:r>
      <w:r w:rsidR="00D42834" w:rsidRPr="00701462">
        <w:rPr>
          <w:rFonts w:ascii="Times New Roman" w:hAnsi="Times New Roman" w:cs="Times New Roman"/>
        </w:rPr>
        <w:t>nadležnog</w:t>
      </w:r>
      <w:r w:rsidR="00D42834" w:rsidRPr="00701462">
        <w:rPr>
          <w:rFonts w:ascii="Times New Roman" w:hAnsi="Times New Roman" w:cs="Times New Roman"/>
          <w:spacing w:val="-6"/>
        </w:rPr>
        <w:t xml:space="preserve"> </w:t>
      </w:r>
      <w:r w:rsidR="00D42834" w:rsidRPr="00701462">
        <w:rPr>
          <w:rFonts w:ascii="Times New Roman" w:hAnsi="Times New Roman" w:cs="Times New Roman"/>
        </w:rPr>
        <w:t>tijela ili agencije Republike Hrvatske.</w:t>
      </w:r>
    </w:p>
    <w:p w14:paraId="31CCCCF2" w14:textId="77777777" w:rsidR="009C47B6" w:rsidRPr="00701462" w:rsidRDefault="009C47B6" w:rsidP="009C47B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</w:p>
    <w:p w14:paraId="16D96BAA" w14:textId="77777777" w:rsidR="00190606" w:rsidRPr="00701462" w:rsidRDefault="00F92963" w:rsidP="009C47B6">
      <w:pPr>
        <w:pStyle w:val="Header"/>
        <w:tabs>
          <w:tab w:val="clear" w:pos="4153"/>
          <w:tab w:val="clear" w:pos="8306"/>
        </w:tabs>
        <w:ind w:firstLine="720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Urednom prijavom na Oglas smatrat će se ona prijava koja sadrži sve podatke i priloge navedene u Oglasu.</w:t>
      </w:r>
      <w:r w:rsidRPr="00701462">
        <w:rPr>
          <w:rFonts w:ascii="Times New Roman" w:hAnsi="Times New Roman"/>
          <w:sz w:val="22"/>
          <w:szCs w:val="22"/>
        </w:rPr>
        <w:br/>
        <w:t> </w:t>
      </w:r>
      <w:r w:rsidRPr="00701462">
        <w:rPr>
          <w:rFonts w:ascii="Times New Roman" w:hAnsi="Times New Roman"/>
          <w:sz w:val="22"/>
          <w:szCs w:val="22"/>
        </w:rPr>
        <w:br/>
      </w:r>
      <w:r w:rsidR="009C47B6" w:rsidRPr="00701462">
        <w:rPr>
          <w:rFonts w:ascii="Times New Roman" w:hAnsi="Times New Roman"/>
          <w:sz w:val="22"/>
          <w:szCs w:val="22"/>
        </w:rPr>
        <w:t xml:space="preserve">             </w:t>
      </w:r>
      <w:r w:rsidRPr="00701462">
        <w:rPr>
          <w:rFonts w:ascii="Times New Roman" w:hAnsi="Times New Roman"/>
          <w:sz w:val="22"/>
          <w:szCs w:val="22"/>
        </w:rPr>
        <w:t xml:space="preserve">U </w:t>
      </w:r>
      <w:r w:rsidR="00D267F5" w:rsidRPr="00701462">
        <w:rPr>
          <w:rFonts w:ascii="Times New Roman" w:hAnsi="Times New Roman"/>
          <w:sz w:val="22"/>
          <w:szCs w:val="22"/>
        </w:rPr>
        <w:t>Jedinstvenom upravnom odjelu</w:t>
      </w:r>
      <w:r w:rsidRPr="00701462">
        <w:rPr>
          <w:rFonts w:ascii="Times New Roman" w:hAnsi="Times New Roman"/>
          <w:sz w:val="22"/>
          <w:szCs w:val="22"/>
        </w:rPr>
        <w:t xml:space="preserve"> Općine </w:t>
      </w:r>
      <w:r w:rsidR="00D267F5" w:rsidRPr="00701462">
        <w:rPr>
          <w:rFonts w:ascii="Times New Roman" w:hAnsi="Times New Roman"/>
          <w:sz w:val="22"/>
          <w:szCs w:val="22"/>
        </w:rPr>
        <w:t>Mljet</w:t>
      </w:r>
      <w:r w:rsidRPr="00701462">
        <w:rPr>
          <w:rFonts w:ascii="Times New Roman" w:hAnsi="Times New Roman"/>
          <w:sz w:val="22"/>
          <w:szCs w:val="22"/>
        </w:rPr>
        <w:t xml:space="preserve"> nije osigurana zastupljenost pripadnika nacionalnih manjina sukladno članku 22. Ustavnog zakona o pravima nacionalnih manjina ("Narodne novine", broj 155/02, 47/10 - Odluka Ustavnog suda RH br. U-I 1029/2007, 80/10 i 93/11).</w:t>
      </w:r>
      <w:r w:rsidRPr="00701462">
        <w:rPr>
          <w:rFonts w:ascii="Times New Roman" w:hAnsi="Times New Roman"/>
          <w:sz w:val="22"/>
          <w:szCs w:val="22"/>
        </w:rPr>
        <w:br/>
        <w:t> </w:t>
      </w:r>
      <w:r w:rsidRPr="00701462">
        <w:rPr>
          <w:rFonts w:ascii="Times New Roman" w:hAnsi="Times New Roman"/>
          <w:sz w:val="22"/>
          <w:szCs w:val="22"/>
        </w:rPr>
        <w:br/>
      </w:r>
      <w:r w:rsidR="009C47B6" w:rsidRPr="00701462">
        <w:rPr>
          <w:rFonts w:ascii="Times New Roman" w:hAnsi="Times New Roman"/>
          <w:sz w:val="22"/>
          <w:szCs w:val="22"/>
        </w:rPr>
        <w:t xml:space="preserve">             </w:t>
      </w:r>
      <w:r w:rsidRPr="00701462">
        <w:rPr>
          <w:rFonts w:ascii="Times New Roman" w:hAnsi="Times New Roman"/>
          <w:sz w:val="22"/>
          <w:szCs w:val="22"/>
        </w:rPr>
        <w:t>Na Oglas se mogu javiti osobe oba spola, sukladno članku 13. Zakona o ravnopravnosti spolova („Narodne novine“, broj 82/08 i 69/17).</w:t>
      </w:r>
      <w:r w:rsidRPr="00701462">
        <w:rPr>
          <w:rFonts w:ascii="Times New Roman" w:hAnsi="Times New Roman"/>
          <w:sz w:val="22"/>
          <w:szCs w:val="22"/>
        </w:rPr>
        <w:br/>
        <w:t> </w:t>
      </w:r>
    </w:p>
    <w:p w14:paraId="10A64EB5" w14:textId="77777777" w:rsidR="00190606" w:rsidRPr="00701462" w:rsidRDefault="00190606" w:rsidP="002F6532">
      <w:pPr>
        <w:pStyle w:val="Header"/>
        <w:tabs>
          <w:tab w:val="clear" w:pos="4153"/>
          <w:tab w:val="clear" w:pos="8306"/>
        </w:tabs>
        <w:ind w:firstLine="720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t>Posebne odredbe o pravu prednosti:</w:t>
      </w:r>
    </w:p>
    <w:p w14:paraId="6BC8D8BD" w14:textId="79779E9F" w:rsidR="009C47B6" w:rsidRPr="00701462" w:rsidRDefault="00F92963" w:rsidP="0019060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br/>
      </w:r>
      <w:r w:rsidR="009C47B6" w:rsidRPr="00701462">
        <w:rPr>
          <w:rFonts w:ascii="Times New Roman" w:hAnsi="Times New Roman"/>
          <w:sz w:val="22"/>
          <w:szCs w:val="22"/>
        </w:rPr>
        <w:t xml:space="preserve">             </w:t>
      </w:r>
      <w:r w:rsidRPr="00701462">
        <w:rPr>
          <w:rFonts w:ascii="Times New Roman" w:hAnsi="Times New Roman"/>
          <w:sz w:val="22"/>
          <w:szCs w:val="22"/>
        </w:rPr>
        <w:t>Kandidat koji ima pravo prednosti kod prijma u službu prema posebnom zakonu, dužan je u prijavi na Oglas pozvati se na to pravo i ima prednost u odnosu na ostale kandidate samo pod jednakim uvjetima.</w:t>
      </w:r>
      <w:r w:rsidRPr="00701462">
        <w:rPr>
          <w:rFonts w:ascii="Times New Roman" w:hAnsi="Times New Roman"/>
          <w:sz w:val="22"/>
          <w:szCs w:val="22"/>
        </w:rPr>
        <w:br/>
        <w:t>            Da bi ostvario prednost, kandidat mora uz prijavu na Oglas dostaviti dokaz iz kojeg je vidljivo spomenuto pravo, odnosno uz prijavu priložiti svu propisanu dokumentaciju prema posebnom zakonu.</w:t>
      </w:r>
      <w:r w:rsidRPr="00701462">
        <w:rPr>
          <w:rFonts w:ascii="Times New Roman" w:hAnsi="Times New Roman"/>
          <w:sz w:val="22"/>
          <w:szCs w:val="22"/>
        </w:rPr>
        <w:br/>
      </w:r>
      <w:r w:rsidR="009C47B6" w:rsidRPr="00701462">
        <w:rPr>
          <w:rFonts w:ascii="Times New Roman" w:hAnsi="Times New Roman"/>
          <w:sz w:val="22"/>
          <w:szCs w:val="22"/>
        </w:rPr>
        <w:t xml:space="preserve">            </w:t>
      </w:r>
      <w:r w:rsidR="00190606" w:rsidRPr="00701462">
        <w:rPr>
          <w:rFonts w:ascii="Times New Roman" w:hAnsi="Times New Roman"/>
          <w:sz w:val="22"/>
          <w:szCs w:val="22"/>
        </w:rPr>
        <w:t>Kandidati/kinje koji/e</w:t>
      </w:r>
      <w:r w:rsidRPr="00701462">
        <w:rPr>
          <w:rFonts w:ascii="Times New Roman" w:hAnsi="Times New Roman"/>
          <w:sz w:val="22"/>
          <w:szCs w:val="22"/>
        </w:rPr>
        <w:t xml:space="preserve"> koji se pozivaju na pravo prednosti prilikom zapošljavanja u skladu s člankom 9. Zakona o profesionalnoj rehabilitaciji i zapošljavanju osoba s invaliditetom ("Narodne novine", broj157/13, 152/14, 39/18 i 32/20), da bi ostvarili pravo prednosti pri zapošljavanju pod jednakim uvjetima, osim traženih dokaza o ispunjavanju uvjeta iz ovog Oglasa, dužni su pozvati se u prijavi na Oglas na to pravo te priložiti sve dokaze  o ispunjavanju traženih uvjeta, kao i dokaz o invaliditetu (odgovarajuća javna isprava o invaliditetu na temelju koje se osoba može upisati u očevidnik zaposlenih osoba s invaliditetom) te dokaz iz kojeg je vidljiv način prestanka  radnog odnosa kod posljednjeg poslodavca.</w:t>
      </w:r>
      <w:r w:rsidRPr="00701462">
        <w:rPr>
          <w:rFonts w:ascii="Times New Roman" w:hAnsi="Times New Roman"/>
          <w:sz w:val="22"/>
          <w:szCs w:val="22"/>
        </w:rPr>
        <w:br/>
      </w:r>
      <w:r w:rsidR="009C47B6" w:rsidRPr="00701462">
        <w:rPr>
          <w:rFonts w:ascii="Times New Roman" w:hAnsi="Times New Roman"/>
          <w:sz w:val="22"/>
          <w:szCs w:val="22"/>
        </w:rPr>
        <w:t xml:space="preserve">            </w:t>
      </w:r>
      <w:r w:rsidR="00190606" w:rsidRPr="00701462">
        <w:rPr>
          <w:rFonts w:ascii="Times New Roman" w:hAnsi="Times New Roman"/>
          <w:sz w:val="22"/>
          <w:szCs w:val="22"/>
        </w:rPr>
        <w:t>Kandidati/kinje koji/e</w:t>
      </w:r>
      <w:r w:rsidRPr="00701462">
        <w:rPr>
          <w:rFonts w:ascii="Times New Roman" w:hAnsi="Times New Roman"/>
          <w:sz w:val="22"/>
          <w:szCs w:val="22"/>
        </w:rPr>
        <w:t> </w:t>
      </w:r>
      <w:bookmarkStart w:id="0" w:name="_Hlk150342598"/>
      <w:r w:rsidRPr="00701462">
        <w:rPr>
          <w:rFonts w:ascii="Times New Roman" w:hAnsi="Times New Roman"/>
          <w:sz w:val="22"/>
          <w:szCs w:val="22"/>
        </w:rPr>
        <w:t>koji se pozivaju na pravo prednosti prilikom zapošljavanja u skladu s člankom </w:t>
      </w:r>
      <w:bookmarkEnd w:id="0"/>
      <w:r w:rsidRPr="00701462">
        <w:rPr>
          <w:rFonts w:ascii="Times New Roman" w:hAnsi="Times New Roman"/>
          <w:sz w:val="22"/>
          <w:szCs w:val="22"/>
        </w:rPr>
        <w:t>101. Zakona o hrvatskim braniteljima iz Domovinskog rata i članovima njihovih obitelji ("Narodne novine", broj 121/17, 98/19, 84/21 i 156/23, u daljnjem tekstu: Zakon o hrvatskim braniteljima), </w:t>
      </w:r>
      <w:bookmarkStart w:id="1" w:name="_Hlk150343007"/>
      <w:r w:rsidRPr="00701462">
        <w:rPr>
          <w:rFonts w:ascii="Times New Roman" w:hAnsi="Times New Roman"/>
          <w:sz w:val="22"/>
          <w:szCs w:val="22"/>
        </w:rPr>
        <w:t>osim traženih dokaza o ispunjavanju uvjeta iz ovog Oglasa, </w:t>
      </w:r>
      <w:bookmarkEnd w:id="1"/>
      <w:r w:rsidRPr="00701462">
        <w:rPr>
          <w:rFonts w:ascii="Times New Roman" w:hAnsi="Times New Roman"/>
          <w:sz w:val="22"/>
          <w:szCs w:val="22"/>
        </w:rPr>
        <w:t>u svrhu ostvarivanja prava prednosti pri zapošljavanju, prijavi su obvezni priložiti i dokaze  propisane člankom 103. stavak 1. Zakona o hrvatskim braniteljima dostupne na poveznici Ministarstva hrvatskih branitelja: </w:t>
      </w:r>
      <w:hyperlink r:id="rId8" w:history="1">
        <w:r w:rsidRPr="00701462">
          <w:rPr>
            <w:rStyle w:val="Hyperlink"/>
            <w:rFonts w:ascii="Times New Roman" w:hAnsi="Times New Roman"/>
            <w:color w:val="auto"/>
            <w:sz w:val="22"/>
            <w:szCs w:val="22"/>
          </w:rPr>
          <w:t>https://branitelji.gov.hr/zaposljavanje-843/843</w:t>
        </w:r>
      </w:hyperlink>
      <w:r w:rsidRPr="00701462">
        <w:rPr>
          <w:rFonts w:ascii="Times New Roman" w:hAnsi="Times New Roman"/>
          <w:sz w:val="22"/>
          <w:szCs w:val="22"/>
        </w:rPr>
        <w:t>.</w:t>
      </w:r>
    </w:p>
    <w:p w14:paraId="6F091C3B" w14:textId="0B551113" w:rsidR="00190606" w:rsidRPr="00701462" w:rsidRDefault="00F92963" w:rsidP="00190606">
      <w:pPr>
        <w:pStyle w:val="Header"/>
        <w:tabs>
          <w:tab w:val="clear" w:pos="4153"/>
          <w:tab w:val="clear" w:pos="8306"/>
        </w:tabs>
        <w:ind w:firstLine="720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br/>
      </w:r>
      <w:bookmarkStart w:id="2" w:name="_Hlk103857880"/>
      <w:r w:rsidR="00190606" w:rsidRPr="00701462">
        <w:rPr>
          <w:rFonts w:ascii="Times New Roman" w:hAnsi="Times New Roman"/>
          <w:sz w:val="22"/>
          <w:szCs w:val="22"/>
        </w:rPr>
        <w:t xml:space="preserve">            Kandidati/kinje koji/e</w:t>
      </w:r>
      <w:r w:rsidRPr="00701462">
        <w:rPr>
          <w:rFonts w:ascii="Times New Roman" w:hAnsi="Times New Roman"/>
          <w:sz w:val="22"/>
          <w:szCs w:val="22"/>
        </w:rPr>
        <w:t xml:space="preserve"> koji se pozivaju na pravo prednosti prilikom zapošljavanja u skladu s člankom </w:t>
      </w:r>
      <w:bookmarkEnd w:id="2"/>
      <w:r w:rsidRPr="00701462">
        <w:rPr>
          <w:rFonts w:ascii="Times New Roman" w:hAnsi="Times New Roman"/>
          <w:sz w:val="22"/>
          <w:szCs w:val="22"/>
        </w:rPr>
        <w:t>48. f  Zakona o zaštiti vojnih i civilnih invalida rata ("Narodne novine", broj 33/92, 57/92, 77/92, 27/93, 58/93, 02/94, 76/94, 108/95, 108/96, 82/01, 103/03, 148/13 i 98/19), da bi ostvarili pravo prednosti pri zapošljavanju pod jednakim uvjetima, osim traženih dokaza o ispunjavanju uvjeta iz ovog Oglasa, dužni su pozvati se u prijavi na Oglas na to pravo te priložiti sve dokaze o istom statusu.</w:t>
      </w:r>
      <w:r w:rsidRPr="00701462">
        <w:rPr>
          <w:rFonts w:ascii="Times New Roman" w:hAnsi="Times New Roman"/>
          <w:sz w:val="22"/>
          <w:szCs w:val="22"/>
        </w:rPr>
        <w:br/>
      </w:r>
      <w:r w:rsidR="00190606" w:rsidRPr="00701462">
        <w:rPr>
          <w:rFonts w:ascii="Times New Roman" w:hAnsi="Times New Roman"/>
          <w:sz w:val="22"/>
          <w:szCs w:val="22"/>
        </w:rPr>
        <w:t xml:space="preserve">            Kandidati/kinje koji/e</w:t>
      </w:r>
      <w:r w:rsidRPr="00701462">
        <w:rPr>
          <w:rFonts w:ascii="Times New Roman" w:hAnsi="Times New Roman"/>
          <w:sz w:val="22"/>
          <w:szCs w:val="22"/>
        </w:rPr>
        <w:t xml:space="preserve"> koji se pozivaju na pravo prednosti pri zapošljavanju na temelju Zakona o civilnim stradalnicima iz Domovinskog rata ("Narodne novine", broj 84/21), dužni su, osim dokaza o ispunjavanju traženih uvjeta Oglasa, dostaviti sve dokaze iz članka 49. Zakona o civilnim stradalnicima iz Domovinskog rata. Dokazi potrebni za ostvarivanje prava prednosti pri zapošljavanju objavljeni su na internetskoj stranici Ministarstva hrvatskih branitelja Republike Hrvatske </w:t>
      </w:r>
      <w:hyperlink r:id="rId9" w:history="1">
        <w:r w:rsidRPr="00701462">
          <w:rPr>
            <w:rStyle w:val="Hyperlink"/>
            <w:rFonts w:ascii="Times New Roman" w:hAnsi="Times New Roman"/>
            <w:color w:val="auto"/>
            <w:sz w:val="22"/>
            <w:szCs w:val="22"/>
          </w:rPr>
          <w:t>https://branitelji.gov.hr/zaposljavanje-u-drzavnoj-sluzbi/843</w:t>
        </w:r>
      </w:hyperlink>
      <w:r w:rsidRPr="00701462">
        <w:rPr>
          <w:rFonts w:ascii="Times New Roman" w:hAnsi="Times New Roman"/>
          <w:sz w:val="22"/>
          <w:szCs w:val="22"/>
        </w:rPr>
        <w:t>.</w:t>
      </w:r>
      <w:r w:rsidRPr="00701462">
        <w:rPr>
          <w:rFonts w:ascii="Times New Roman" w:hAnsi="Times New Roman"/>
          <w:sz w:val="22"/>
          <w:szCs w:val="22"/>
        </w:rPr>
        <w:br/>
        <w:t>  </w:t>
      </w:r>
      <w:r w:rsidRPr="00701462">
        <w:rPr>
          <w:rFonts w:ascii="Times New Roman" w:hAnsi="Times New Roman"/>
          <w:sz w:val="22"/>
          <w:szCs w:val="22"/>
        </w:rPr>
        <w:br/>
        <w:t xml:space="preserve">            Na poziv Jedinstvenog upravnog odjela Općine </w:t>
      </w:r>
      <w:r w:rsidR="003E360A" w:rsidRPr="00701462">
        <w:rPr>
          <w:rFonts w:ascii="Times New Roman" w:hAnsi="Times New Roman"/>
          <w:sz w:val="22"/>
          <w:szCs w:val="22"/>
        </w:rPr>
        <w:t>Mljet</w:t>
      </w:r>
      <w:r w:rsidRPr="00701462">
        <w:rPr>
          <w:rFonts w:ascii="Times New Roman" w:hAnsi="Times New Roman"/>
          <w:sz w:val="22"/>
          <w:szCs w:val="22"/>
        </w:rPr>
        <w:t xml:space="preserve">, a prije donošenja rješenja o prijmu u službu, izabrani kandidat dužan je u primjerenom roku dostaviti uvjerenje nadležnog suda da se protiv kandidata ne vodi kazneni postupak, uvjerenje o zdravstvenoj sposobnosti za obavljanje poslova radnog mjesta te izvornike dokaza o ispunjavanju formalnih uvjeta Javnog </w:t>
      </w:r>
      <w:r w:rsidR="003E360A" w:rsidRPr="00701462">
        <w:rPr>
          <w:rFonts w:ascii="Times New Roman" w:hAnsi="Times New Roman"/>
          <w:sz w:val="22"/>
          <w:szCs w:val="22"/>
        </w:rPr>
        <w:t>oglasa</w:t>
      </w:r>
      <w:r w:rsidRPr="00701462">
        <w:rPr>
          <w:rFonts w:ascii="Times New Roman" w:hAnsi="Times New Roman"/>
          <w:sz w:val="22"/>
          <w:szCs w:val="22"/>
        </w:rPr>
        <w:t xml:space="preserve"> na uvid, čije su preslike priložene uz prijavu na </w:t>
      </w:r>
      <w:r w:rsidR="00190606" w:rsidRPr="00701462">
        <w:rPr>
          <w:rFonts w:ascii="Times New Roman" w:hAnsi="Times New Roman"/>
          <w:sz w:val="22"/>
          <w:szCs w:val="22"/>
        </w:rPr>
        <w:t>O</w:t>
      </w:r>
      <w:r w:rsidR="003E360A" w:rsidRPr="00701462">
        <w:rPr>
          <w:rFonts w:ascii="Times New Roman" w:hAnsi="Times New Roman"/>
          <w:sz w:val="22"/>
          <w:szCs w:val="22"/>
        </w:rPr>
        <w:t>glas</w:t>
      </w:r>
      <w:r w:rsidRPr="00701462">
        <w:rPr>
          <w:rFonts w:ascii="Times New Roman" w:hAnsi="Times New Roman"/>
          <w:sz w:val="22"/>
          <w:szCs w:val="22"/>
        </w:rPr>
        <w:t>.</w:t>
      </w:r>
    </w:p>
    <w:p w14:paraId="20901389" w14:textId="77777777" w:rsidR="00190606" w:rsidRPr="00701462" w:rsidRDefault="00F92963" w:rsidP="00190606">
      <w:pPr>
        <w:pStyle w:val="Header"/>
        <w:tabs>
          <w:tab w:val="clear" w:pos="4153"/>
          <w:tab w:val="clear" w:pos="8306"/>
        </w:tabs>
        <w:ind w:firstLine="720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lastRenderedPageBreak/>
        <w:br/>
        <w:t>            Nedostavljanje traženih isprava smatrat će se odustankom od prijma u službu. Nakon izbora kandidata, a prije donošenja rješenja o prijmu u službu, Jedinstveni upravni odjel provjerit će po službenoj dužnosti postoji li zapreka za prijam u službu zbog pravomoćne osuđivanosti izabranog kandidata za kazneno djelo iz članka 15. Zakona o službenicima i namještenicima u lokalnoj i područnoj (regionalnoj) samoupravi, te zapreke iz članka 16. istog Zakona. Kandidat je prijavom na ovaj Oglas suglasan da se ista provjera zatraži.</w:t>
      </w:r>
    </w:p>
    <w:p w14:paraId="010ADCD2" w14:textId="77777777" w:rsidR="00190606" w:rsidRPr="00701462" w:rsidRDefault="00F92963" w:rsidP="00190606">
      <w:pPr>
        <w:pStyle w:val="Header"/>
        <w:tabs>
          <w:tab w:val="clear" w:pos="4153"/>
          <w:tab w:val="clear" w:pos="8306"/>
        </w:tabs>
        <w:ind w:firstLine="720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br/>
        <w:t>            Osoba koja nije podnijela pravodobnu i urednu prijavu ili ne ispunjava formalne uvjete iz Oglasa, ne smatra se kandidatom prijavljenim na Oglas. Takvoj osobi se dostavlja pisana obavijest u kojoj se navode razlozi zbog kojih se ne smatra kandidatom prijavljenim na Oglas i ona nema pravo podnošenja pravnog lijeka protiv te obavijesti.</w:t>
      </w:r>
      <w:r w:rsidRPr="00701462">
        <w:rPr>
          <w:rFonts w:ascii="Times New Roman" w:hAnsi="Times New Roman"/>
          <w:sz w:val="22"/>
          <w:szCs w:val="22"/>
        </w:rPr>
        <w:br/>
        <w:t> </w:t>
      </w:r>
      <w:r w:rsidRPr="00701462">
        <w:rPr>
          <w:rFonts w:ascii="Times New Roman" w:hAnsi="Times New Roman"/>
          <w:sz w:val="22"/>
          <w:szCs w:val="22"/>
        </w:rPr>
        <w:br/>
        <w:t>            Osoba koja ima potrebno radno iskustvo na odgovarajućim poslovima, a nema položen državni stručni ispit, može biti primljena u službu i raspoređena pod uvjetom da isti položi u roku od godine dana od dana početka rada u službi utvrđenog rješenjem o rasporedu na radno mjesto.</w:t>
      </w:r>
    </w:p>
    <w:p w14:paraId="62A47F3E" w14:textId="77777777" w:rsidR="00053346" w:rsidRPr="00701462" w:rsidRDefault="00F92963" w:rsidP="00190606">
      <w:pPr>
        <w:pStyle w:val="Header"/>
        <w:tabs>
          <w:tab w:val="clear" w:pos="4153"/>
          <w:tab w:val="clear" w:pos="8306"/>
        </w:tabs>
        <w:ind w:firstLine="720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br/>
        <w:t>            Osoba koja ima potrebno radno iskustvo na odgovarajućim poslovima, a ne posjeduje certifikat iz područja javne nabave</w:t>
      </w:r>
      <w:r w:rsidR="003E360A" w:rsidRPr="00701462">
        <w:rPr>
          <w:rFonts w:ascii="Times New Roman" w:hAnsi="Times New Roman"/>
          <w:sz w:val="22"/>
          <w:szCs w:val="22"/>
        </w:rPr>
        <w:t xml:space="preserve"> i/ili </w:t>
      </w:r>
      <w:r w:rsidR="007D3004" w:rsidRPr="00701462">
        <w:rPr>
          <w:rFonts w:ascii="Times New Roman" w:hAnsi="Times New Roman"/>
          <w:sz w:val="22"/>
          <w:szCs w:val="22"/>
        </w:rPr>
        <w:t>osposobljenost</w:t>
      </w:r>
      <w:r w:rsidR="003E360A" w:rsidRPr="00701462">
        <w:rPr>
          <w:rFonts w:ascii="Times New Roman" w:hAnsi="Times New Roman"/>
          <w:sz w:val="22"/>
          <w:szCs w:val="22"/>
        </w:rPr>
        <w:t xml:space="preserve"> za upravljanje EU projektima</w:t>
      </w:r>
      <w:r w:rsidRPr="00701462">
        <w:rPr>
          <w:rFonts w:ascii="Times New Roman" w:hAnsi="Times New Roman"/>
          <w:sz w:val="22"/>
          <w:szCs w:val="22"/>
        </w:rPr>
        <w:t xml:space="preserve">, može biti primljena u službu i raspoređena pod uvjetom da isti stekne, </w:t>
      </w:r>
      <w:r w:rsidR="007D3004" w:rsidRPr="00701462">
        <w:rPr>
          <w:rFonts w:ascii="Times New Roman" w:hAnsi="Times New Roman"/>
          <w:sz w:val="22"/>
          <w:szCs w:val="22"/>
        </w:rPr>
        <w:t>čim se za to steknu formalni i praktični uvjeti</w:t>
      </w:r>
      <w:r w:rsidRPr="00701462">
        <w:rPr>
          <w:rFonts w:ascii="Times New Roman" w:hAnsi="Times New Roman"/>
          <w:sz w:val="22"/>
          <w:szCs w:val="22"/>
        </w:rPr>
        <w:t>.</w:t>
      </w:r>
      <w:r w:rsidRPr="00701462">
        <w:rPr>
          <w:rFonts w:ascii="Times New Roman" w:hAnsi="Times New Roman"/>
          <w:sz w:val="22"/>
          <w:szCs w:val="22"/>
        </w:rPr>
        <w:br/>
        <w:t>  </w:t>
      </w:r>
      <w:r w:rsidRPr="00701462">
        <w:rPr>
          <w:rFonts w:ascii="Times New Roman" w:hAnsi="Times New Roman"/>
          <w:sz w:val="22"/>
          <w:szCs w:val="22"/>
        </w:rPr>
        <w:br/>
        <w:t xml:space="preserve">            Kandidati/kandidatkinje s liste prijavljenih koji ispunjavaju formalne uvjete propisane ovim Oglasom uputit će se na prethodnu provjeru znanja i sposobnosti putem pisanog testiranja i intervjua, a </w:t>
      </w:r>
      <w:r w:rsidR="007D3004" w:rsidRPr="00701462">
        <w:rPr>
          <w:rFonts w:ascii="Times New Roman" w:hAnsi="Times New Roman"/>
          <w:sz w:val="22"/>
          <w:szCs w:val="22"/>
        </w:rPr>
        <w:t>izuzetno</w:t>
      </w:r>
      <w:r w:rsidRPr="00701462">
        <w:rPr>
          <w:rFonts w:ascii="Times New Roman" w:hAnsi="Times New Roman"/>
          <w:sz w:val="22"/>
          <w:szCs w:val="22"/>
        </w:rPr>
        <w:t xml:space="preserve"> i putem provjere praktičnog rada na određenim poslovima. Za svaki dio provjere kandidatima će se dodijeliti određeni broj bodova</w:t>
      </w:r>
      <w:r w:rsidR="00053346" w:rsidRPr="00701462">
        <w:rPr>
          <w:rFonts w:ascii="Times New Roman" w:hAnsi="Times New Roman"/>
          <w:sz w:val="22"/>
          <w:szCs w:val="22"/>
        </w:rPr>
        <w:t>, kako slijedi:</w:t>
      </w:r>
    </w:p>
    <w:p w14:paraId="6554569A" w14:textId="6C6E33AA" w:rsidR="00053346" w:rsidRPr="00701462" w:rsidRDefault="00053346" w:rsidP="00053346">
      <w:pPr>
        <w:pStyle w:val="box8256241"/>
        <w:spacing w:before="27" w:beforeAutospacing="0" w:after="0" w:afterAutospacing="0"/>
        <w:textAlignment w:val="baseline"/>
        <w:rPr>
          <w:sz w:val="22"/>
          <w:szCs w:val="22"/>
        </w:rPr>
      </w:pPr>
      <w:r w:rsidRPr="00701462">
        <w:rPr>
          <w:sz w:val="22"/>
          <w:szCs w:val="22"/>
        </w:rPr>
        <w:t xml:space="preserve">Za svaki dio pismene provjere kandidatima se dodjeljuje određeni broj bodova od  0 do </w:t>
      </w:r>
      <w:r w:rsidR="00BD0390" w:rsidRPr="00701462">
        <w:rPr>
          <w:sz w:val="22"/>
          <w:szCs w:val="22"/>
        </w:rPr>
        <w:t>7</w:t>
      </w:r>
      <w:r w:rsidRPr="00701462">
        <w:rPr>
          <w:sz w:val="22"/>
          <w:szCs w:val="22"/>
        </w:rPr>
        <w:t xml:space="preserve"> (maksimalno </w:t>
      </w:r>
      <w:r w:rsidR="00BD0390" w:rsidRPr="00701462">
        <w:rPr>
          <w:sz w:val="22"/>
          <w:szCs w:val="22"/>
        </w:rPr>
        <w:t xml:space="preserve">56 </w:t>
      </w:r>
      <w:r w:rsidRPr="00701462">
        <w:rPr>
          <w:sz w:val="22"/>
          <w:szCs w:val="22"/>
        </w:rPr>
        <w:t>bodova).</w:t>
      </w:r>
    </w:p>
    <w:p w14:paraId="6F8B4329" w14:textId="40C6A7BC" w:rsidR="00053346" w:rsidRPr="00701462" w:rsidRDefault="00053346" w:rsidP="002F6532">
      <w:pPr>
        <w:pStyle w:val="box8256241"/>
        <w:spacing w:before="27" w:beforeAutospacing="0" w:after="0" w:afterAutospacing="0"/>
        <w:ind w:firstLine="720"/>
        <w:textAlignment w:val="baseline"/>
        <w:rPr>
          <w:sz w:val="22"/>
          <w:szCs w:val="22"/>
        </w:rPr>
      </w:pPr>
      <w:r w:rsidRPr="00701462">
        <w:rPr>
          <w:sz w:val="22"/>
          <w:szCs w:val="22"/>
        </w:rPr>
        <w:t xml:space="preserve">Intervju se provodi samo s kandidatima koji su ostvarili najmanje 50% iz svakog dijela provjere znanja i sposobnosti na pismenoj provjeri. </w:t>
      </w:r>
    </w:p>
    <w:p w14:paraId="4C9C72CE" w14:textId="35078077" w:rsidR="00053346" w:rsidRPr="00701462" w:rsidRDefault="00053346" w:rsidP="002F6532">
      <w:pPr>
        <w:pStyle w:val="box8256241"/>
        <w:spacing w:before="27" w:beforeAutospacing="0" w:after="0" w:afterAutospacing="0"/>
        <w:ind w:firstLine="720"/>
        <w:textAlignment w:val="baseline"/>
        <w:rPr>
          <w:sz w:val="22"/>
          <w:szCs w:val="22"/>
        </w:rPr>
      </w:pPr>
      <w:r w:rsidRPr="00701462">
        <w:rPr>
          <w:sz w:val="22"/>
          <w:szCs w:val="22"/>
        </w:rPr>
        <w:t>Za postignuti rezultat na intervjuu svaki član Povjerenstva (3 člana) dodjeljuje određeni broj bodova od 1 do 1</w:t>
      </w:r>
      <w:r w:rsidR="00BD0390" w:rsidRPr="00701462">
        <w:rPr>
          <w:sz w:val="22"/>
          <w:szCs w:val="22"/>
        </w:rPr>
        <w:t>8</w:t>
      </w:r>
      <w:r w:rsidRPr="00701462">
        <w:rPr>
          <w:sz w:val="22"/>
          <w:szCs w:val="22"/>
        </w:rPr>
        <w:t>.</w:t>
      </w:r>
    </w:p>
    <w:p w14:paraId="16488580" w14:textId="77777777" w:rsidR="00DE0C6B" w:rsidRDefault="00F92963" w:rsidP="00190606">
      <w:pPr>
        <w:pStyle w:val="Header"/>
        <w:tabs>
          <w:tab w:val="clear" w:pos="4153"/>
          <w:tab w:val="clear" w:pos="8306"/>
        </w:tabs>
        <w:ind w:firstLine="720"/>
        <w:rPr>
          <w:rFonts w:ascii="Times New Roman" w:hAnsi="Times New Roman"/>
          <w:sz w:val="22"/>
          <w:szCs w:val="22"/>
        </w:rPr>
      </w:pPr>
      <w:r w:rsidRPr="00701462">
        <w:rPr>
          <w:rFonts w:ascii="Times New Roman" w:hAnsi="Times New Roman"/>
          <w:sz w:val="22"/>
          <w:szCs w:val="22"/>
        </w:rPr>
        <w:br/>
        <w:t xml:space="preserve">            Obavijest o vremenu održavanja testiranja, bit će objavljena na  službenim </w:t>
      </w:r>
      <w:r w:rsidR="00495161" w:rsidRPr="00701462">
        <w:rPr>
          <w:rFonts w:ascii="Times New Roman" w:hAnsi="Times New Roman"/>
          <w:sz w:val="22"/>
          <w:szCs w:val="22"/>
        </w:rPr>
        <w:t>mrežnim</w:t>
      </w:r>
      <w:r w:rsidRPr="00701462">
        <w:rPr>
          <w:rFonts w:ascii="Times New Roman" w:hAnsi="Times New Roman"/>
          <w:sz w:val="22"/>
          <w:szCs w:val="22"/>
        </w:rPr>
        <w:t xml:space="preserve"> stranicama Općine </w:t>
      </w:r>
      <w:r w:rsidR="00B82DE9" w:rsidRPr="00701462">
        <w:rPr>
          <w:rFonts w:ascii="Times New Roman" w:hAnsi="Times New Roman"/>
          <w:sz w:val="22"/>
          <w:szCs w:val="22"/>
        </w:rPr>
        <w:t>Mljet</w:t>
      </w:r>
      <w:r w:rsidRPr="00701462">
        <w:rPr>
          <w:rFonts w:ascii="Times New Roman" w:hAnsi="Times New Roman"/>
          <w:sz w:val="22"/>
          <w:szCs w:val="22"/>
        </w:rPr>
        <w:t xml:space="preserve"> (</w:t>
      </w:r>
      <w:hyperlink r:id="rId10" w:history="1">
        <w:r w:rsidR="00B82DE9" w:rsidRPr="00701462">
          <w:rPr>
            <w:rStyle w:val="Hyperlink"/>
            <w:rFonts w:ascii="Times New Roman" w:hAnsi="Times New Roman"/>
            <w:color w:val="auto"/>
            <w:sz w:val="22"/>
            <w:szCs w:val="22"/>
          </w:rPr>
          <w:t>www.opcinamljet.com.hr</w:t>
        </w:r>
      </w:hyperlink>
      <w:r w:rsidRPr="00701462">
        <w:rPr>
          <w:rFonts w:ascii="Times New Roman" w:hAnsi="Times New Roman"/>
          <w:sz w:val="22"/>
          <w:szCs w:val="22"/>
        </w:rPr>
        <w:t xml:space="preserve">) i na oglasnoj ploči Općine </w:t>
      </w:r>
      <w:r w:rsidR="00495161" w:rsidRPr="00701462">
        <w:rPr>
          <w:rFonts w:ascii="Times New Roman" w:hAnsi="Times New Roman"/>
          <w:sz w:val="22"/>
          <w:szCs w:val="22"/>
        </w:rPr>
        <w:t>Mljet</w:t>
      </w:r>
      <w:r w:rsidRPr="00701462">
        <w:rPr>
          <w:rFonts w:ascii="Times New Roman" w:hAnsi="Times New Roman"/>
          <w:sz w:val="22"/>
          <w:szCs w:val="22"/>
        </w:rPr>
        <w:t xml:space="preserve"> najmanje pet</w:t>
      </w:r>
      <w:r w:rsidR="00495161" w:rsidRPr="00701462">
        <w:rPr>
          <w:rFonts w:ascii="Times New Roman" w:hAnsi="Times New Roman"/>
          <w:sz w:val="22"/>
          <w:szCs w:val="22"/>
        </w:rPr>
        <w:t xml:space="preserve"> (5)</w:t>
      </w:r>
      <w:r w:rsidRPr="00701462">
        <w:rPr>
          <w:rFonts w:ascii="Times New Roman" w:hAnsi="Times New Roman"/>
          <w:sz w:val="22"/>
          <w:szCs w:val="22"/>
        </w:rPr>
        <w:t xml:space="preserve"> dana prije testiranja uz popis pravnih izvora za pripremanje kandidata/kandidatkinja za provjeru.</w:t>
      </w:r>
      <w:r w:rsidRPr="00701462">
        <w:rPr>
          <w:rFonts w:ascii="Times New Roman" w:hAnsi="Times New Roman"/>
          <w:sz w:val="22"/>
          <w:szCs w:val="22"/>
        </w:rPr>
        <w:br/>
        <w:t> </w:t>
      </w:r>
      <w:r w:rsidRPr="00701462">
        <w:rPr>
          <w:rFonts w:ascii="Times New Roman" w:hAnsi="Times New Roman"/>
          <w:sz w:val="22"/>
          <w:szCs w:val="22"/>
        </w:rPr>
        <w:br/>
        <w:t xml:space="preserve">            Opis poslova radnog mjesta i podaci o plaći objavljeni su na službenim </w:t>
      </w:r>
      <w:r w:rsidR="00597BA4" w:rsidRPr="00701462">
        <w:rPr>
          <w:rFonts w:ascii="Times New Roman" w:hAnsi="Times New Roman"/>
          <w:sz w:val="22"/>
          <w:szCs w:val="22"/>
        </w:rPr>
        <w:t>mrežnim</w:t>
      </w:r>
      <w:r w:rsidRPr="00701462">
        <w:rPr>
          <w:rFonts w:ascii="Times New Roman" w:hAnsi="Times New Roman"/>
          <w:sz w:val="22"/>
          <w:szCs w:val="22"/>
        </w:rPr>
        <w:t xml:space="preserve"> stranicama Općine </w:t>
      </w:r>
      <w:r w:rsidR="00B82DE9" w:rsidRPr="00701462">
        <w:rPr>
          <w:rFonts w:ascii="Times New Roman" w:hAnsi="Times New Roman"/>
          <w:sz w:val="22"/>
          <w:szCs w:val="22"/>
        </w:rPr>
        <w:t>Mljet</w:t>
      </w:r>
      <w:r w:rsidR="00597BA4" w:rsidRPr="00701462">
        <w:rPr>
          <w:rFonts w:ascii="Times New Roman" w:hAnsi="Times New Roman"/>
          <w:sz w:val="22"/>
          <w:szCs w:val="22"/>
        </w:rPr>
        <w:t>.</w:t>
      </w:r>
      <w:r w:rsidRPr="00701462">
        <w:rPr>
          <w:rFonts w:ascii="Times New Roman" w:hAnsi="Times New Roman"/>
          <w:sz w:val="22"/>
          <w:szCs w:val="22"/>
        </w:rPr>
        <w:br/>
        <w:t> </w:t>
      </w:r>
      <w:r w:rsidRPr="00701462">
        <w:rPr>
          <w:rFonts w:ascii="Times New Roman" w:hAnsi="Times New Roman"/>
          <w:sz w:val="22"/>
          <w:szCs w:val="22"/>
        </w:rPr>
        <w:br/>
        <w:t xml:space="preserve">            Rješenje o prijmu u službu donosi se najkasnije u roku od </w:t>
      </w:r>
      <w:r w:rsidR="00597BA4" w:rsidRPr="00701462">
        <w:rPr>
          <w:rFonts w:ascii="Times New Roman" w:hAnsi="Times New Roman"/>
          <w:sz w:val="22"/>
          <w:szCs w:val="22"/>
        </w:rPr>
        <w:t>šezdeset (</w:t>
      </w:r>
      <w:r w:rsidRPr="00701462">
        <w:rPr>
          <w:rFonts w:ascii="Times New Roman" w:hAnsi="Times New Roman"/>
          <w:sz w:val="22"/>
          <w:szCs w:val="22"/>
        </w:rPr>
        <w:t>60</w:t>
      </w:r>
      <w:r w:rsidR="00597BA4" w:rsidRPr="00701462">
        <w:rPr>
          <w:rFonts w:ascii="Times New Roman" w:hAnsi="Times New Roman"/>
          <w:sz w:val="22"/>
          <w:szCs w:val="22"/>
        </w:rPr>
        <w:t>)</w:t>
      </w:r>
      <w:r w:rsidRPr="00701462">
        <w:rPr>
          <w:rFonts w:ascii="Times New Roman" w:hAnsi="Times New Roman"/>
          <w:sz w:val="22"/>
          <w:szCs w:val="22"/>
        </w:rPr>
        <w:t xml:space="preserve"> dana od isteka roka za podnošenje prijava na </w:t>
      </w:r>
      <w:r w:rsidR="00597BA4" w:rsidRPr="00701462">
        <w:rPr>
          <w:rFonts w:ascii="Times New Roman" w:hAnsi="Times New Roman"/>
          <w:sz w:val="22"/>
          <w:szCs w:val="22"/>
        </w:rPr>
        <w:t>Oglas</w:t>
      </w:r>
      <w:r w:rsidRPr="00701462">
        <w:rPr>
          <w:rFonts w:ascii="Times New Roman" w:hAnsi="Times New Roman"/>
          <w:sz w:val="22"/>
          <w:szCs w:val="22"/>
        </w:rPr>
        <w:t xml:space="preserve">, a svim kandidatima se dostavlja javnom objavom na mrežnim stranicama Općine </w:t>
      </w:r>
      <w:r w:rsidR="00B82DE9" w:rsidRPr="00701462">
        <w:rPr>
          <w:rFonts w:ascii="Times New Roman" w:hAnsi="Times New Roman"/>
          <w:sz w:val="22"/>
          <w:szCs w:val="22"/>
        </w:rPr>
        <w:t>Mljet</w:t>
      </w:r>
      <w:r w:rsidRPr="00701462">
        <w:rPr>
          <w:rFonts w:ascii="Times New Roman" w:hAnsi="Times New Roman"/>
          <w:sz w:val="22"/>
          <w:szCs w:val="22"/>
        </w:rPr>
        <w:t xml:space="preserve"> i smatra se dostavljenim istekom osmog dana od dana objave.      </w:t>
      </w:r>
      <w:r w:rsidRPr="00701462">
        <w:rPr>
          <w:rFonts w:ascii="Times New Roman" w:hAnsi="Times New Roman"/>
          <w:sz w:val="22"/>
          <w:szCs w:val="22"/>
        </w:rPr>
        <w:br/>
        <w:t> </w:t>
      </w:r>
      <w:r w:rsidRPr="00701462">
        <w:rPr>
          <w:rFonts w:ascii="Times New Roman" w:hAnsi="Times New Roman"/>
          <w:sz w:val="22"/>
          <w:szCs w:val="22"/>
        </w:rPr>
        <w:br/>
        <w:t>            Nepravodobne i nepotpune prijave neće se razmatrati.</w:t>
      </w:r>
      <w:r w:rsidRPr="00701462">
        <w:rPr>
          <w:rFonts w:ascii="Times New Roman" w:hAnsi="Times New Roman"/>
          <w:sz w:val="22"/>
          <w:szCs w:val="22"/>
        </w:rPr>
        <w:br/>
        <w:t> </w:t>
      </w:r>
      <w:r w:rsidRPr="00701462">
        <w:rPr>
          <w:rFonts w:ascii="Times New Roman" w:hAnsi="Times New Roman"/>
          <w:sz w:val="22"/>
          <w:szCs w:val="22"/>
        </w:rPr>
        <w:br/>
        <w:t>            Kandidat/kandidatkinja koji nije pristupio prethodnoj provjeri znanja, smatra se da je povukao prijavu na Oglas.</w:t>
      </w:r>
      <w:r w:rsidRPr="00701462">
        <w:rPr>
          <w:rFonts w:ascii="Times New Roman" w:hAnsi="Times New Roman"/>
          <w:sz w:val="22"/>
          <w:szCs w:val="22"/>
        </w:rPr>
        <w:br/>
        <w:t>           </w:t>
      </w:r>
      <w:r w:rsidRPr="00701462">
        <w:rPr>
          <w:rFonts w:ascii="Times New Roman" w:hAnsi="Times New Roman"/>
          <w:sz w:val="22"/>
          <w:szCs w:val="22"/>
        </w:rPr>
        <w:br/>
        <w:t xml:space="preserve">            Prijave na Oglas podnose se u roku od 8 (osam) dana od objave Oglasa putem Hrvatskog zavoda za zapošljavanje, Područna služba </w:t>
      </w:r>
      <w:r w:rsidR="00986057" w:rsidRPr="00701462">
        <w:rPr>
          <w:rFonts w:ascii="Times New Roman" w:hAnsi="Times New Roman"/>
          <w:sz w:val="22"/>
          <w:szCs w:val="22"/>
        </w:rPr>
        <w:t>Dubrovnik</w:t>
      </w:r>
      <w:r w:rsidRPr="00701462">
        <w:rPr>
          <w:rFonts w:ascii="Times New Roman" w:hAnsi="Times New Roman"/>
          <w:sz w:val="22"/>
          <w:szCs w:val="22"/>
        </w:rPr>
        <w:t xml:space="preserve">, na adresu: Općina </w:t>
      </w:r>
      <w:r w:rsidR="00986057" w:rsidRPr="00701462">
        <w:rPr>
          <w:rFonts w:ascii="Times New Roman" w:hAnsi="Times New Roman"/>
          <w:sz w:val="22"/>
          <w:szCs w:val="22"/>
        </w:rPr>
        <w:t>Mljet</w:t>
      </w:r>
      <w:r w:rsidRPr="00701462">
        <w:rPr>
          <w:rFonts w:ascii="Times New Roman" w:hAnsi="Times New Roman"/>
          <w:sz w:val="22"/>
          <w:szCs w:val="22"/>
        </w:rPr>
        <w:t xml:space="preserve">, Povjerenstvo za provedbu Oglasa, </w:t>
      </w:r>
      <w:r w:rsidR="00986057" w:rsidRPr="00701462">
        <w:rPr>
          <w:rFonts w:ascii="Times New Roman" w:hAnsi="Times New Roman"/>
          <w:sz w:val="22"/>
          <w:szCs w:val="22"/>
        </w:rPr>
        <w:t>Zabrežje 2</w:t>
      </w:r>
      <w:r w:rsidRPr="00701462">
        <w:rPr>
          <w:rFonts w:ascii="Times New Roman" w:hAnsi="Times New Roman"/>
          <w:sz w:val="22"/>
          <w:szCs w:val="22"/>
        </w:rPr>
        <w:t>, 2</w:t>
      </w:r>
      <w:r w:rsidR="00986057" w:rsidRPr="00701462">
        <w:rPr>
          <w:rFonts w:ascii="Times New Roman" w:hAnsi="Times New Roman"/>
          <w:sz w:val="22"/>
          <w:szCs w:val="22"/>
        </w:rPr>
        <w:t>0225 Babino Polje</w:t>
      </w:r>
      <w:r w:rsidRPr="00701462">
        <w:rPr>
          <w:rFonts w:ascii="Times New Roman" w:hAnsi="Times New Roman"/>
          <w:sz w:val="22"/>
          <w:szCs w:val="22"/>
        </w:rPr>
        <w:t xml:space="preserve">, uz naznaku: "Oglas za prijam u službu </w:t>
      </w:r>
      <w:r w:rsidR="00986057" w:rsidRPr="00701462">
        <w:rPr>
          <w:rFonts w:ascii="Times New Roman" w:hAnsi="Times New Roman"/>
          <w:i/>
          <w:iCs/>
          <w:sz w:val="22"/>
          <w:szCs w:val="22"/>
        </w:rPr>
        <w:t>(upisati naziv radnog mjesta)</w:t>
      </w:r>
      <w:r w:rsidRPr="00701462">
        <w:rPr>
          <w:rFonts w:ascii="Times New Roman" w:hAnsi="Times New Roman"/>
          <w:sz w:val="22"/>
          <w:szCs w:val="22"/>
        </w:rPr>
        <w:t xml:space="preserve"> – ne </w:t>
      </w:r>
      <w:r w:rsidRPr="00701462">
        <w:rPr>
          <w:rFonts w:ascii="Times New Roman" w:hAnsi="Times New Roman"/>
          <w:sz w:val="22"/>
          <w:szCs w:val="22"/>
        </w:rPr>
        <w:lastRenderedPageBreak/>
        <w:t xml:space="preserve">otvaraj". Prijave se mogu dostaviti osobno u pisarnicu Općine </w:t>
      </w:r>
      <w:r w:rsidR="009C2837" w:rsidRPr="00701462">
        <w:rPr>
          <w:rFonts w:ascii="Times New Roman" w:hAnsi="Times New Roman"/>
          <w:sz w:val="22"/>
          <w:szCs w:val="22"/>
        </w:rPr>
        <w:t>Mljet</w:t>
      </w:r>
      <w:r w:rsidRPr="00701462">
        <w:rPr>
          <w:rFonts w:ascii="Times New Roman" w:hAnsi="Times New Roman"/>
          <w:sz w:val="22"/>
          <w:szCs w:val="22"/>
        </w:rPr>
        <w:t xml:space="preserve"> ili putem pošte preporučeno.</w:t>
      </w:r>
      <w:r w:rsidRPr="00701462">
        <w:rPr>
          <w:rFonts w:ascii="Times New Roman" w:hAnsi="Times New Roman"/>
          <w:sz w:val="22"/>
          <w:szCs w:val="22"/>
        </w:rPr>
        <w:br/>
        <w:t> </w:t>
      </w:r>
      <w:r w:rsidRPr="00701462">
        <w:rPr>
          <w:rFonts w:ascii="Times New Roman" w:hAnsi="Times New Roman"/>
          <w:sz w:val="22"/>
          <w:szCs w:val="22"/>
        </w:rPr>
        <w:br/>
        <w:t>            O rezultatima Oglasa kandidati će biti obaviješteni u zakonskom roku.</w:t>
      </w:r>
      <w:r w:rsidRPr="00701462">
        <w:rPr>
          <w:rFonts w:ascii="Times New Roman" w:hAnsi="Times New Roman"/>
          <w:sz w:val="22"/>
          <w:szCs w:val="22"/>
        </w:rPr>
        <w:br/>
        <w:t> </w:t>
      </w:r>
      <w:r w:rsidRPr="00701462">
        <w:rPr>
          <w:rFonts w:ascii="Times New Roman" w:hAnsi="Times New Roman"/>
          <w:sz w:val="22"/>
          <w:szCs w:val="22"/>
        </w:rPr>
        <w:br/>
        <w:t>            Riječi i pojmovi u ovom Oglasu  koji imaju rodno značenje, bez obzira na to jesu li korišteni u muškom ili ženskom rodu, odnose se na jednak način na muški i ženski rod.</w:t>
      </w:r>
      <w:r w:rsidRPr="00701462">
        <w:rPr>
          <w:rFonts w:ascii="Times New Roman" w:hAnsi="Times New Roman"/>
          <w:sz w:val="22"/>
          <w:szCs w:val="22"/>
        </w:rPr>
        <w:br/>
        <w:t>             </w:t>
      </w:r>
      <w:r w:rsidRPr="00701462">
        <w:rPr>
          <w:rFonts w:ascii="Times New Roman" w:hAnsi="Times New Roman"/>
          <w:sz w:val="22"/>
          <w:szCs w:val="22"/>
        </w:rPr>
        <w:br/>
        <w:t>            Osobni podaci kandidata obradit će se isključivo u svrhu provedbe Oglasa sukladno Zakonu o provedbi Opće uredbe o zaštiti podataka ("Narodne Novine", broj 42/18) i Uredbe (EU) 2016/679 Europskog parlamenta i Vijeća od 27. travnja 2016. o zaštiti pojedinaca u vezi s obradom osobnih podataka i o slobodnom kretanju takvih podataka te o stavljanju izvan snage Direktive 95/46/EZ (SL L 119, 4. 5. 2016.).</w:t>
      </w:r>
      <w:r w:rsidRPr="00701462">
        <w:rPr>
          <w:rFonts w:ascii="Times New Roman" w:hAnsi="Times New Roman"/>
          <w:sz w:val="22"/>
          <w:szCs w:val="22"/>
        </w:rPr>
        <w:br/>
        <w:t> </w:t>
      </w:r>
      <w:r w:rsidRPr="00701462">
        <w:rPr>
          <w:rFonts w:ascii="Times New Roman" w:hAnsi="Times New Roman"/>
          <w:sz w:val="22"/>
          <w:szCs w:val="22"/>
        </w:rPr>
        <w:br/>
        <w:t xml:space="preserve">            Kandidati podnošenjem prijave na Oglas daju svoju suglasnost Općini </w:t>
      </w:r>
      <w:r w:rsidR="00CF616E" w:rsidRPr="00701462">
        <w:rPr>
          <w:rFonts w:ascii="Times New Roman" w:hAnsi="Times New Roman"/>
          <w:sz w:val="22"/>
          <w:szCs w:val="22"/>
        </w:rPr>
        <w:t>Mljet</w:t>
      </w:r>
      <w:r w:rsidRPr="00701462">
        <w:rPr>
          <w:rFonts w:ascii="Times New Roman" w:hAnsi="Times New Roman"/>
          <w:sz w:val="22"/>
          <w:szCs w:val="22"/>
        </w:rPr>
        <w:t xml:space="preserve"> da u njoj navedene osobne podatke prikuplja i obrađuje u svrhu zapošljavanja, te da ih može koristiti i u svrhu kontaktiranja i objave na internetskim stranicama Općine </w:t>
      </w:r>
      <w:r w:rsidR="00CF616E" w:rsidRPr="00701462">
        <w:rPr>
          <w:rFonts w:ascii="Times New Roman" w:hAnsi="Times New Roman"/>
          <w:sz w:val="22"/>
          <w:szCs w:val="22"/>
        </w:rPr>
        <w:t>Mljet</w:t>
      </w:r>
      <w:r w:rsidRPr="00701462">
        <w:rPr>
          <w:rFonts w:ascii="Times New Roman" w:hAnsi="Times New Roman"/>
          <w:sz w:val="22"/>
          <w:szCs w:val="22"/>
        </w:rPr>
        <w:t>.</w:t>
      </w:r>
    </w:p>
    <w:p w14:paraId="77CF75A6" w14:textId="77777777" w:rsidR="00DE0C6B" w:rsidRDefault="00DE0C6B" w:rsidP="00190606">
      <w:pPr>
        <w:pStyle w:val="Header"/>
        <w:tabs>
          <w:tab w:val="clear" w:pos="4153"/>
          <w:tab w:val="clear" w:pos="8306"/>
        </w:tabs>
        <w:ind w:firstLine="720"/>
        <w:rPr>
          <w:rFonts w:ascii="Times New Roman" w:hAnsi="Times New Roman"/>
          <w:sz w:val="22"/>
          <w:szCs w:val="22"/>
        </w:rPr>
      </w:pPr>
    </w:p>
    <w:p w14:paraId="1D9A47A6" w14:textId="77777777" w:rsidR="00DE0C6B" w:rsidRDefault="00DE0C6B" w:rsidP="00190606">
      <w:pPr>
        <w:pStyle w:val="Header"/>
        <w:tabs>
          <w:tab w:val="clear" w:pos="4153"/>
          <w:tab w:val="clear" w:pos="8306"/>
        </w:tabs>
        <w:ind w:firstLine="720"/>
        <w:rPr>
          <w:rFonts w:ascii="Times New Roman" w:hAnsi="Times New Roman"/>
          <w:sz w:val="22"/>
          <w:szCs w:val="22"/>
        </w:rPr>
      </w:pPr>
    </w:p>
    <w:p w14:paraId="45E70AE7" w14:textId="77777777" w:rsidR="00DE0C6B" w:rsidRDefault="00DE0C6B" w:rsidP="00190606">
      <w:pPr>
        <w:pStyle w:val="Header"/>
        <w:tabs>
          <w:tab w:val="clear" w:pos="4153"/>
          <w:tab w:val="clear" w:pos="8306"/>
        </w:tabs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Pročelnik JUO:</w:t>
      </w:r>
    </w:p>
    <w:p w14:paraId="70EF43C0" w14:textId="77777777" w:rsidR="00DE0C6B" w:rsidRDefault="00DE0C6B" w:rsidP="00190606">
      <w:pPr>
        <w:pStyle w:val="Header"/>
        <w:tabs>
          <w:tab w:val="clear" w:pos="4153"/>
          <w:tab w:val="clear" w:pos="8306"/>
        </w:tabs>
        <w:ind w:firstLine="720"/>
        <w:rPr>
          <w:rFonts w:ascii="Times New Roman" w:hAnsi="Times New Roman"/>
          <w:sz w:val="22"/>
          <w:szCs w:val="22"/>
        </w:rPr>
      </w:pPr>
    </w:p>
    <w:p w14:paraId="027D3FF6" w14:textId="3B7F4BC4" w:rsidR="006045E1" w:rsidRPr="00701462" w:rsidRDefault="00DE0C6B" w:rsidP="00190606">
      <w:pPr>
        <w:pStyle w:val="Header"/>
        <w:tabs>
          <w:tab w:val="clear" w:pos="4153"/>
          <w:tab w:val="clear" w:pos="8306"/>
        </w:tabs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Dragec Levak, dipl. iur., v.r.</w:t>
      </w:r>
      <w:r w:rsidR="00F92963" w:rsidRPr="00701462">
        <w:rPr>
          <w:rFonts w:ascii="Times New Roman" w:hAnsi="Times New Roman"/>
          <w:sz w:val="22"/>
          <w:szCs w:val="22"/>
        </w:rPr>
        <w:br/>
        <w:t> </w:t>
      </w:r>
      <w:r w:rsidR="00F92963" w:rsidRPr="00701462">
        <w:rPr>
          <w:rFonts w:ascii="Times New Roman" w:hAnsi="Times New Roman"/>
          <w:sz w:val="22"/>
          <w:szCs w:val="22"/>
        </w:rPr>
        <w:br/>
        <w:t> </w:t>
      </w:r>
      <w:r w:rsidR="00F92963" w:rsidRPr="00701462">
        <w:rPr>
          <w:rFonts w:ascii="Times New Roman" w:hAnsi="Times New Roman"/>
          <w:sz w:val="22"/>
          <w:szCs w:val="22"/>
        </w:rPr>
        <w:br/>
        <w:t xml:space="preserve">                        </w:t>
      </w:r>
    </w:p>
    <w:sectPr w:rsidR="006045E1" w:rsidRPr="00701462" w:rsidSect="002F1F4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070" w:right="1162" w:bottom="1701" w:left="1162" w:header="56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810A7" w14:textId="77777777" w:rsidR="00B33E31" w:rsidRDefault="00B33E31">
      <w:r>
        <w:separator/>
      </w:r>
    </w:p>
  </w:endnote>
  <w:endnote w:type="continuationSeparator" w:id="0">
    <w:p w14:paraId="7FDF4D83" w14:textId="77777777" w:rsidR="00B33E31" w:rsidRDefault="00B33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0CF06" w14:textId="77777777" w:rsidR="00BF5701" w:rsidRDefault="00BF57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4A4A7" w14:textId="77777777" w:rsidR="00AD1F6E" w:rsidRDefault="00AD1F6E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33AA8" w14:textId="77777777" w:rsidR="00CA09C6" w:rsidRPr="006045E1" w:rsidRDefault="00BF5701" w:rsidP="00CA09C6">
    <w:pPr>
      <w:pStyle w:val="Footer"/>
      <w:jc w:val="center"/>
      <w:rPr>
        <w:rFonts w:ascii="Times New Roman" w:hAnsi="Times New Roman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5356329" wp14:editId="3C29D0DF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6B4F70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" o:allowincell="f">
              <w10:wrap anchorx="page"/>
            </v:line>
          </w:pict>
        </mc:Fallback>
      </mc:AlternateContent>
    </w:r>
    <w:r w:rsidR="00CA09C6">
      <w:rPr>
        <w:rFonts w:ascii="Times New Roman" w:hAnsi="Times New Roman"/>
      </w:rPr>
      <w:t>Općina Mljet, MBS: 2575469, OIB: 15619832320</w:t>
    </w:r>
    <w:r w:rsidR="00CA09C6" w:rsidRPr="006045E1">
      <w:rPr>
        <w:rFonts w:ascii="Times New Roman" w:hAnsi="Times New Roman"/>
      </w:rPr>
      <w:t>, Zabrežje 2, 20225 Babino Polje</w:t>
    </w:r>
  </w:p>
  <w:p w14:paraId="45DE0DB5" w14:textId="77777777" w:rsidR="00CA09C6" w:rsidRPr="006045E1" w:rsidRDefault="00CA09C6" w:rsidP="00CA09C6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Tel.: ++385 (0) 20 745 255, ++385 (0) 20 745 391, </w:t>
    </w:r>
    <w:r w:rsidRPr="006045E1">
      <w:rPr>
        <w:rFonts w:ascii="Times New Roman" w:hAnsi="Times New Roman"/>
      </w:rPr>
      <w:t>Fax: ++ 385 (0</w:t>
    </w:r>
    <w:r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>
      <w:rPr>
        <w:rFonts w:ascii="Times New Roman" w:hAnsi="Times New Roman"/>
      </w:rPr>
      <w:t xml:space="preserve"> 390</w:t>
    </w:r>
  </w:p>
  <w:p w14:paraId="72C0A7F3" w14:textId="77777777" w:rsidR="00CA09C6" w:rsidRDefault="00CA09C6" w:rsidP="00CA09C6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žiro računa - IBAN: HR2624070001826800003</w:t>
    </w:r>
    <w:r>
      <w:rPr>
        <w:rFonts w:ascii="Times New Roman" w:hAnsi="Times New Roman"/>
        <w:b/>
      </w:rPr>
      <w:br/>
    </w:r>
    <w:r w:rsidRPr="006045E1">
      <w:rPr>
        <w:rFonts w:ascii="Times New Roman" w:hAnsi="Times New Roman"/>
        <w:bCs/>
      </w:rPr>
      <w:t>email:</w:t>
    </w:r>
    <w:r>
      <w:rPr>
        <w:rFonts w:ascii="Times New Roman" w:hAnsi="Times New Roman"/>
        <w:bCs/>
      </w:rPr>
      <w:t xml:space="preserve"> procelnik@opcinamljet.com.hr, blagusmljet@net.hr</w:t>
    </w:r>
  </w:p>
  <w:p w14:paraId="63F81541" w14:textId="77777777" w:rsidR="00AD1F6E" w:rsidRPr="00CA09C6" w:rsidRDefault="00CA09C6" w:rsidP="00CA09C6">
    <w:pPr>
      <w:pStyle w:val="Footer"/>
      <w:rPr>
        <w:rFonts w:ascii="Times New Roman" w:hAnsi="Times New Roman"/>
      </w:rPr>
    </w:pPr>
    <w:r>
      <w:tab/>
    </w:r>
    <w:r w:rsidRPr="00CA09C6">
      <w:rPr>
        <w:rFonts w:ascii="Times New Roman" w:hAnsi="Times New Roman"/>
      </w:rPr>
      <w:t>Mob: ++385 (0) 98 45</w:t>
    </w:r>
    <w:r>
      <w:rPr>
        <w:rFonts w:ascii="Times New Roman" w:hAnsi="Times New Roman"/>
      </w:rPr>
      <w:t xml:space="preserve"> 5</w:t>
    </w:r>
    <w:r w:rsidRPr="00CA09C6">
      <w:rPr>
        <w:rFonts w:ascii="Times New Roman" w:hAnsi="Times New Roman"/>
      </w:rPr>
      <w:t>8</w:t>
    </w:r>
    <w:r>
      <w:rPr>
        <w:rFonts w:ascii="Times New Roman" w:hAnsi="Times New Roman"/>
      </w:rPr>
      <w:t xml:space="preserve"> </w:t>
    </w:r>
    <w:r w:rsidRPr="00CA09C6">
      <w:rPr>
        <w:rFonts w:ascii="Times New Roman" w:hAnsi="Times New Roman"/>
      </w:rPr>
      <w:t>64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10926" w14:textId="77777777" w:rsidR="00B33E31" w:rsidRDefault="00B33E31">
      <w:r>
        <w:separator/>
      </w:r>
    </w:p>
  </w:footnote>
  <w:footnote w:type="continuationSeparator" w:id="0">
    <w:p w14:paraId="5A337293" w14:textId="77777777" w:rsidR="00B33E31" w:rsidRDefault="00B33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6D8EE" w14:textId="77777777" w:rsidR="00BF5701" w:rsidRDefault="00BF57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CB908" w14:textId="77777777" w:rsidR="00BF5701" w:rsidRDefault="00BF57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14B98" w14:textId="77777777" w:rsidR="00AD1F6E" w:rsidRDefault="00BF5701" w:rsidP="00996BDA">
    <w:pPr>
      <w:pStyle w:val="Header"/>
    </w:pPr>
    <w:r>
      <w:rPr>
        <w:b/>
        <w:noProof/>
        <w:sz w:val="22"/>
        <w:lang w:eastAsia="hr-HR"/>
      </w:rPr>
      <w:drawing>
        <wp:anchor distT="0" distB="0" distL="114300" distR="114300" simplePos="0" relativeHeight="251657216" behindDoc="0" locked="0" layoutInCell="1" allowOverlap="1" wp14:anchorId="0949CE66" wp14:editId="6F7FCF02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5DF677" w14:textId="77777777" w:rsidR="00AD1F6E" w:rsidRPr="00F201F6" w:rsidRDefault="00AD1F6E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20C4EA9B" w14:textId="77777777" w:rsidR="00AD1F6E" w:rsidRPr="00F201F6" w:rsidRDefault="00AD1F6E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3D68F8B4" w14:textId="77777777" w:rsidR="00AD1F6E" w:rsidRPr="00F201F6" w:rsidRDefault="004E1C6D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7F19D44C" w14:textId="77777777" w:rsidR="00AD1F6E" w:rsidRPr="00F201F6" w:rsidRDefault="00AD1F6E" w:rsidP="006045E1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 w:rsidR="00F201F6">
      <w:rPr>
        <w:rFonts w:ascii="Times New Roman" w:hAnsi="Times New Roman"/>
        <w:b/>
      </w:rPr>
      <w:t xml:space="preserve">      </w:t>
    </w:r>
    <w:r w:rsidRPr="00F201F6">
      <w:rPr>
        <w:rFonts w:ascii="Times New Roman" w:hAnsi="Times New Roman"/>
        <w:b/>
      </w:rPr>
      <w:t>Jedinstveni up</w:t>
    </w:r>
    <w:r w:rsidR="00CA09C6">
      <w:rPr>
        <w:rFonts w:ascii="Times New Roman" w:hAnsi="Times New Roman"/>
        <w:b/>
      </w:rPr>
      <w:t>ravni odjel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837"/>
    <w:multiLevelType w:val="hybridMultilevel"/>
    <w:tmpl w:val="BD58823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B81A19"/>
    <w:multiLevelType w:val="multilevel"/>
    <w:tmpl w:val="720466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AC1518"/>
    <w:multiLevelType w:val="multilevel"/>
    <w:tmpl w:val="BBF4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FB6A08"/>
    <w:multiLevelType w:val="multilevel"/>
    <w:tmpl w:val="206AF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D74573"/>
    <w:multiLevelType w:val="hybridMultilevel"/>
    <w:tmpl w:val="28DE428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6C3BFE"/>
    <w:multiLevelType w:val="hybridMultilevel"/>
    <w:tmpl w:val="694E6760"/>
    <w:lvl w:ilvl="0" w:tplc="574EAF7E">
      <w:start w:val="1"/>
      <w:numFmt w:val="decimal"/>
      <w:lvlText w:val="%1."/>
      <w:lvlJc w:val="left"/>
      <w:pPr>
        <w:ind w:left="861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plc="26722A10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FE56B3C2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8F80C49C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42FA049A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EB6C1572">
      <w:numFmt w:val="bullet"/>
      <w:lvlText w:val="•"/>
      <w:lvlJc w:val="left"/>
      <w:pPr>
        <w:ind w:left="5108" w:hanging="360"/>
      </w:pPr>
      <w:rPr>
        <w:rFonts w:hint="default"/>
        <w:lang w:val="hr-HR" w:eastAsia="en-US" w:bidi="ar-SA"/>
      </w:rPr>
    </w:lvl>
    <w:lvl w:ilvl="6" w:tplc="FC6C72BC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0BBA3392">
      <w:numFmt w:val="bullet"/>
      <w:lvlText w:val="•"/>
      <w:lvlJc w:val="left"/>
      <w:pPr>
        <w:ind w:left="6807" w:hanging="360"/>
      </w:pPr>
      <w:rPr>
        <w:rFonts w:hint="default"/>
        <w:lang w:val="hr-HR" w:eastAsia="en-US" w:bidi="ar-SA"/>
      </w:rPr>
    </w:lvl>
    <w:lvl w:ilvl="8" w:tplc="EAD45944">
      <w:numFmt w:val="bullet"/>
      <w:lvlText w:val="•"/>
      <w:lvlJc w:val="left"/>
      <w:pPr>
        <w:ind w:left="7657" w:hanging="360"/>
      </w:pPr>
      <w:rPr>
        <w:rFonts w:hint="default"/>
        <w:lang w:val="hr-HR" w:eastAsia="en-US" w:bidi="ar-SA"/>
      </w:rPr>
    </w:lvl>
  </w:abstractNum>
  <w:abstractNum w:abstractNumId="6" w15:restartNumberingAfterBreak="0">
    <w:nsid w:val="6B8C3945"/>
    <w:multiLevelType w:val="hybridMultilevel"/>
    <w:tmpl w:val="982A184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7D682F"/>
    <w:multiLevelType w:val="multilevel"/>
    <w:tmpl w:val="1D02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7C278D"/>
    <w:multiLevelType w:val="multilevel"/>
    <w:tmpl w:val="FAC63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567641"/>
    <w:multiLevelType w:val="multilevel"/>
    <w:tmpl w:val="D0CA8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B950C5"/>
    <w:multiLevelType w:val="multilevel"/>
    <w:tmpl w:val="720466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362630027">
    <w:abstractNumId w:val="9"/>
  </w:num>
  <w:num w:numId="2" w16cid:durableId="210650347">
    <w:abstractNumId w:val="2"/>
  </w:num>
  <w:num w:numId="3" w16cid:durableId="2125689374">
    <w:abstractNumId w:val="1"/>
  </w:num>
  <w:num w:numId="4" w16cid:durableId="949045081">
    <w:abstractNumId w:val="8"/>
  </w:num>
  <w:num w:numId="5" w16cid:durableId="1531064901">
    <w:abstractNumId w:val="7"/>
  </w:num>
  <w:num w:numId="6" w16cid:durableId="441539067">
    <w:abstractNumId w:val="3"/>
  </w:num>
  <w:num w:numId="7" w16cid:durableId="1781417789">
    <w:abstractNumId w:val="10"/>
  </w:num>
  <w:num w:numId="8" w16cid:durableId="1930189047">
    <w:abstractNumId w:val="4"/>
  </w:num>
  <w:num w:numId="9" w16cid:durableId="1497569391">
    <w:abstractNumId w:val="0"/>
  </w:num>
  <w:num w:numId="10" w16cid:durableId="2015834246">
    <w:abstractNumId w:val="6"/>
  </w:num>
  <w:num w:numId="11" w16cid:durableId="527736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963"/>
    <w:rsid w:val="000024F2"/>
    <w:rsid w:val="0000604E"/>
    <w:rsid w:val="00035289"/>
    <w:rsid w:val="00053346"/>
    <w:rsid w:val="000928CC"/>
    <w:rsid w:val="000D7BD9"/>
    <w:rsid w:val="000F683F"/>
    <w:rsid w:val="0011260C"/>
    <w:rsid w:val="001162C8"/>
    <w:rsid w:val="00123C5C"/>
    <w:rsid w:val="00190606"/>
    <w:rsid w:val="002A13EE"/>
    <w:rsid w:val="002F1F4E"/>
    <w:rsid w:val="002F6532"/>
    <w:rsid w:val="00315205"/>
    <w:rsid w:val="00324B40"/>
    <w:rsid w:val="003340F3"/>
    <w:rsid w:val="0036255B"/>
    <w:rsid w:val="003E360A"/>
    <w:rsid w:val="004007F4"/>
    <w:rsid w:val="00401DDE"/>
    <w:rsid w:val="00423226"/>
    <w:rsid w:val="00425211"/>
    <w:rsid w:val="00465C09"/>
    <w:rsid w:val="00495161"/>
    <w:rsid w:val="004E1C6D"/>
    <w:rsid w:val="005807C2"/>
    <w:rsid w:val="00583BDF"/>
    <w:rsid w:val="00597BA4"/>
    <w:rsid w:val="005B197B"/>
    <w:rsid w:val="006045E1"/>
    <w:rsid w:val="00633921"/>
    <w:rsid w:val="006522CC"/>
    <w:rsid w:val="00701462"/>
    <w:rsid w:val="00721D2C"/>
    <w:rsid w:val="00784D07"/>
    <w:rsid w:val="007B1E99"/>
    <w:rsid w:val="007D3004"/>
    <w:rsid w:val="007E347C"/>
    <w:rsid w:val="008311D8"/>
    <w:rsid w:val="008550F3"/>
    <w:rsid w:val="008C457F"/>
    <w:rsid w:val="008F3830"/>
    <w:rsid w:val="00901F5B"/>
    <w:rsid w:val="00907275"/>
    <w:rsid w:val="00986057"/>
    <w:rsid w:val="00995B93"/>
    <w:rsid w:val="00996BDA"/>
    <w:rsid w:val="009C2837"/>
    <w:rsid w:val="009C47B6"/>
    <w:rsid w:val="009F50C6"/>
    <w:rsid w:val="00A23355"/>
    <w:rsid w:val="00A2745C"/>
    <w:rsid w:val="00A63074"/>
    <w:rsid w:val="00A73661"/>
    <w:rsid w:val="00A74D74"/>
    <w:rsid w:val="00A80EEE"/>
    <w:rsid w:val="00AA4358"/>
    <w:rsid w:val="00AD1F6E"/>
    <w:rsid w:val="00B010F2"/>
    <w:rsid w:val="00B12506"/>
    <w:rsid w:val="00B33E31"/>
    <w:rsid w:val="00B378A3"/>
    <w:rsid w:val="00B7163F"/>
    <w:rsid w:val="00B82DE9"/>
    <w:rsid w:val="00BD0390"/>
    <w:rsid w:val="00BE2C96"/>
    <w:rsid w:val="00BF5701"/>
    <w:rsid w:val="00C670E8"/>
    <w:rsid w:val="00C81873"/>
    <w:rsid w:val="00C847B0"/>
    <w:rsid w:val="00C92042"/>
    <w:rsid w:val="00CA09C6"/>
    <w:rsid w:val="00CA3BA6"/>
    <w:rsid w:val="00CE11A9"/>
    <w:rsid w:val="00CF3501"/>
    <w:rsid w:val="00CF616E"/>
    <w:rsid w:val="00D267F5"/>
    <w:rsid w:val="00D40BC1"/>
    <w:rsid w:val="00D42834"/>
    <w:rsid w:val="00D842CD"/>
    <w:rsid w:val="00DC4399"/>
    <w:rsid w:val="00DE0C6B"/>
    <w:rsid w:val="00F201F6"/>
    <w:rsid w:val="00F210CC"/>
    <w:rsid w:val="00F45BE8"/>
    <w:rsid w:val="00F56844"/>
    <w:rsid w:val="00F9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22C747"/>
  <w15:chartTrackingRefBased/>
  <w15:docId w15:val="{DCA9613B-8564-4694-AD5A-793951A4F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401DDE"/>
    <w:pPr>
      <w:widowControl w:val="0"/>
      <w:autoSpaceDE w:val="0"/>
      <w:autoSpaceDN w:val="0"/>
      <w:ind w:left="56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296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550F3"/>
    <w:pPr>
      <w:ind w:left="720"/>
      <w:contextualSpacing/>
    </w:pPr>
  </w:style>
  <w:style w:type="paragraph" w:customStyle="1" w:styleId="box8256241">
    <w:name w:val="box_8256241"/>
    <w:basedOn w:val="Normal"/>
    <w:rsid w:val="0005334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01DDE"/>
    <w:pPr>
      <w:widowControl w:val="0"/>
      <w:autoSpaceDE w:val="0"/>
      <w:autoSpaceDN w:val="0"/>
      <w:ind w:left="141"/>
      <w:jc w:val="both"/>
    </w:pPr>
    <w:rPr>
      <w:rFonts w:ascii="Arial MT" w:eastAsia="Arial MT" w:hAnsi="Arial MT" w:cs="Arial MT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401DDE"/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401DDE"/>
    <w:rPr>
      <w:rFonts w:ascii="Arial" w:eastAsia="Arial" w:hAnsi="Arial" w:cs="Arial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(www.opcinamljet.com.hr)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opcinamljet.com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zaposljavanje-u-drzavnoj-sluzbi/843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2021.%20GODINA\memorandum%20juo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juo 2015</Template>
  <TotalTime>700</TotalTime>
  <Pages>6</Pages>
  <Words>2303</Words>
  <Characters>14709</Characters>
  <Application>Microsoft Office Word</Application>
  <DocSecurity>0</DocSecurity>
  <Lines>122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16979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Korisnik</dc:creator>
  <cp:keywords/>
  <cp:lastModifiedBy>Opcina Mljet</cp:lastModifiedBy>
  <cp:revision>25</cp:revision>
  <cp:lastPrinted>2026-07-06T05:52:00Z</cp:lastPrinted>
  <dcterms:created xsi:type="dcterms:W3CDTF">2026-06-24T07:49:00Z</dcterms:created>
  <dcterms:modified xsi:type="dcterms:W3CDTF">2026-08-18T05:24:00Z</dcterms:modified>
</cp:coreProperties>
</file>