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64A46" w14:textId="6D4D51AC" w:rsidR="00DC1574" w:rsidRPr="000343E3" w:rsidRDefault="00DC1574" w:rsidP="00DC1574">
      <w:pPr>
        <w:rPr>
          <w:rFonts w:ascii="Times New Roman" w:hAnsi="Times New Roman"/>
          <w:sz w:val="22"/>
          <w:szCs w:val="22"/>
        </w:rPr>
      </w:pPr>
    </w:p>
    <w:p w14:paraId="7F964807" w14:textId="1512BF0B" w:rsidR="006045E1" w:rsidRPr="000343E3" w:rsidRDefault="006045E1" w:rsidP="00DC1574">
      <w:pPr>
        <w:rPr>
          <w:rFonts w:ascii="Times New Roman" w:hAnsi="Times New Roman"/>
          <w:sz w:val="22"/>
          <w:szCs w:val="22"/>
        </w:rPr>
      </w:pPr>
      <w:r w:rsidRPr="000343E3">
        <w:rPr>
          <w:rFonts w:ascii="Times New Roman" w:hAnsi="Times New Roman"/>
          <w:sz w:val="22"/>
          <w:szCs w:val="22"/>
        </w:rPr>
        <w:t>KLASA:</w:t>
      </w:r>
      <w:r w:rsidRPr="000343E3">
        <w:rPr>
          <w:rFonts w:ascii="Times New Roman" w:hAnsi="Times New Roman"/>
          <w:sz w:val="22"/>
          <w:szCs w:val="22"/>
        </w:rPr>
        <w:tab/>
      </w:r>
      <w:r w:rsidR="00DC1574" w:rsidRPr="000343E3">
        <w:rPr>
          <w:rFonts w:ascii="Times New Roman" w:hAnsi="Times New Roman"/>
          <w:sz w:val="22"/>
          <w:szCs w:val="22"/>
        </w:rPr>
        <w:t>402-09/2</w:t>
      </w:r>
      <w:r w:rsidR="008C5FF3" w:rsidRPr="000343E3">
        <w:rPr>
          <w:rFonts w:ascii="Times New Roman" w:hAnsi="Times New Roman"/>
          <w:sz w:val="22"/>
          <w:szCs w:val="22"/>
        </w:rPr>
        <w:t>5</w:t>
      </w:r>
      <w:r w:rsidR="00DC1574" w:rsidRPr="000343E3">
        <w:rPr>
          <w:rFonts w:ascii="Times New Roman" w:hAnsi="Times New Roman"/>
          <w:sz w:val="22"/>
          <w:szCs w:val="22"/>
        </w:rPr>
        <w:t>-01/</w:t>
      </w:r>
      <w:r w:rsidR="00C4690C">
        <w:rPr>
          <w:rFonts w:ascii="Times New Roman" w:hAnsi="Times New Roman"/>
          <w:sz w:val="22"/>
          <w:szCs w:val="22"/>
        </w:rPr>
        <w:t>02</w:t>
      </w:r>
      <w:r w:rsidRPr="000343E3">
        <w:rPr>
          <w:rFonts w:ascii="Times New Roman" w:hAnsi="Times New Roman"/>
          <w:sz w:val="22"/>
          <w:szCs w:val="22"/>
        </w:rPr>
        <w:fldChar w:fldCharType="begin"/>
      </w:r>
      <w:r w:rsidRPr="000343E3">
        <w:rPr>
          <w:rFonts w:ascii="Times New Roman" w:hAnsi="Times New Roman"/>
          <w:sz w:val="22"/>
          <w:szCs w:val="22"/>
        </w:rPr>
        <w:instrText xml:space="preserve"> FILLIN "Upisite klasu..." \d "UP-I°" \* MERGEFORMAT </w:instrText>
      </w:r>
      <w:r w:rsidRPr="000343E3">
        <w:rPr>
          <w:rFonts w:ascii="Times New Roman" w:hAnsi="Times New Roman"/>
          <w:sz w:val="22"/>
          <w:szCs w:val="22"/>
        </w:rPr>
        <w:fldChar w:fldCharType="separate"/>
      </w:r>
      <w:r w:rsidRPr="000343E3">
        <w:rPr>
          <w:rFonts w:ascii="Times New Roman" w:hAnsi="Times New Roman"/>
          <w:sz w:val="22"/>
          <w:szCs w:val="22"/>
        </w:rPr>
        <w:fldChar w:fldCharType="end"/>
      </w:r>
    </w:p>
    <w:p w14:paraId="435626F5" w14:textId="6DF7483E" w:rsidR="006045E1" w:rsidRPr="000343E3" w:rsidRDefault="006045E1" w:rsidP="00DC1574">
      <w:pPr>
        <w:rPr>
          <w:rFonts w:ascii="Times New Roman" w:hAnsi="Times New Roman"/>
          <w:sz w:val="22"/>
          <w:szCs w:val="22"/>
        </w:rPr>
      </w:pPr>
      <w:r w:rsidRPr="000343E3">
        <w:rPr>
          <w:rFonts w:ascii="Times New Roman" w:hAnsi="Times New Roman"/>
          <w:sz w:val="22"/>
          <w:szCs w:val="22"/>
        </w:rPr>
        <w:t>URBROJ:</w:t>
      </w:r>
      <w:r w:rsidRPr="000343E3">
        <w:rPr>
          <w:rFonts w:ascii="Times New Roman" w:hAnsi="Times New Roman"/>
          <w:sz w:val="22"/>
          <w:szCs w:val="22"/>
        </w:rPr>
        <w:tab/>
      </w:r>
      <w:r w:rsidR="00DC1574" w:rsidRPr="000343E3">
        <w:rPr>
          <w:rFonts w:ascii="Times New Roman" w:hAnsi="Times New Roman"/>
          <w:sz w:val="22"/>
          <w:szCs w:val="22"/>
        </w:rPr>
        <w:t>2117-03-2</w:t>
      </w:r>
      <w:r w:rsidR="001E28B5">
        <w:rPr>
          <w:rFonts w:ascii="Times New Roman" w:hAnsi="Times New Roman"/>
          <w:sz w:val="22"/>
          <w:szCs w:val="22"/>
        </w:rPr>
        <w:t>6</w:t>
      </w:r>
      <w:r w:rsidR="00DC1574" w:rsidRPr="000343E3">
        <w:rPr>
          <w:rFonts w:ascii="Times New Roman" w:hAnsi="Times New Roman"/>
          <w:sz w:val="22"/>
          <w:szCs w:val="22"/>
        </w:rPr>
        <w:t>-</w:t>
      </w:r>
      <w:r w:rsidR="0099305D">
        <w:rPr>
          <w:rFonts w:ascii="Times New Roman" w:hAnsi="Times New Roman"/>
          <w:sz w:val="22"/>
          <w:szCs w:val="22"/>
        </w:rPr>
        <w:t>3</w:t>
      </w:r>
      <w:r w:rsidRPr="000343E3">
        <w:rPr>
          <w:rFonts w:ascii="Times New Roman" w:hAnsi="Times New Roman"/>
          <w:sz w:val="22"/>
          <w:szCs w:val="22"/>
        </w:rPr>
        <w:fldChar w:fldCharType="begin"/>
      </w:r>
      <w:r w:rsidRPr="000343E3">
        <w:rPr>
          <w:rFonts w:ascii="Times New Roman" w:hAnsi="Times New Roman"/>
          <w:sz w:val="22"/>
          <w:szCs w:val="22"/>
        </w:rPr>
        <w:instrText xml:space="preserve"> FILLIN  "Upisite URBROJ..." \* MERGEFORMAT </w:instrText>
      </w:r>
      <w:r w:rsidRPr="000343E3">
        <w:rPr>
          <w:rFonts w:ascii="Times New Roman" w:hAnsi="Times New Roman"/>
          <w:sz w:val="22"/>
          <w:szCs w:val="22"/>
        </w:rPr>
        <w:fldChar w:fldCharType="separate"/>
      </w:r>
      <w:r w:rsidRPr="000343E3">
        <w:rPr>
          <w:rFonts w:ascii="Times New Roman" w:hAnsi="Times New Roman"/>
          <w:sz w:val="22"/>
          <w:szCs w:val="22"/>
        </w:rPr>
        <w:fldChar w:fldCharType="end"/>
      </w:r>
    </w:p>
    <w:p w14:paraId="5B216CEE" w14:textId="32D109F5" w:rsidR="006045E1" w:rsidRPr="000343E3" w:rsidRDefault="006045E1" w:rsidP="00DC1574">
      <w:pPr>
        <w:rPr>
          <w:rFonts w:ascii="Times New Roman" w:hAnsi="Times New Roman"/>
          <w:sz w:val="22"/>
          <w:szCs w:val="22"/>
        </w:rPr>
      </w:pPr>
      <w:r w:rsidRPr="000343E3">
        <w:rPr>
          <w:rFonts w:ascii="Times New Roman" w:hAnsi="Times New Roman"/>
          <w:sz w:val="22"/>
          <w:szCs w:val="22"/>
        </w:rPr>
        <w:t xml:space="preserve">Babino Polje, </w:t>
      </w:r>
      <w:r w:rsidRPr="000343E3">
        <w:rPr>
          <w:rFonts w:ascii="Times New Roman" w:hAnsi="Times New Roman"/>
          <w:sz w:val="22"/>
          <w:szCs w:val="22"/>
        </w:rPr>
        <w:tab/>
      </w:r>
      <w:r w:rsidR="0099305D">
        <w:rPr>
          <w:rFonts w:ascii="Times New Roman" w:hAnsi="Times New Roman"/>
          <w:sz w:val="22"/>
          <w:szCs w:val="22"/>
        </w:rPr>
        <w:t>21.08</w:t>
      </w:r>
      <w:r w:rsidR="009D50DD" w:rsidRPr="000343E3">
        <w:rPr>
          <w:rFonts w:ascii="Times New Roman" w:hAnsi="Times New Roman"/>
          <w:sz w:val="22"/>
          <w:szCs w:val="22"/>
        </w:rPr>
        <w:t>.</w:t>
      </w:r>
      <w:r w:rsidR="00DC1574" w:rsidRPr="000343E3">
        <w:rPr>
          <w:rFonts w:ascii="Times New Roman" w:hAnsi="Times New Roman"/>
          <w:sz w:val="22"/>
          <w:szCs w:val="22"/>
        </w:rPr>
        <w:t>202</w:t>
      </w:r>
      <w:r w:rsidR="0099305D">
        <w:rPr>
          <w:rFonts w:ascii="Times New Roman" w:hAnsi="Times New Roman"/>
          <w:sz w:val="22"/>
          <w:szCs w:val="22"/>
        </w:rPr>
        <w:t>6</w:t>
      </w:r>
      <w:r w:rsidR="00DC1574" w:rsidRPr="000343E3">
        <w:rPr>
          <w:rFonts w:ascii="Times New Roman" w:hAnsi="Times New Roman"/>
          <w:sz w:val="22"/>
          <w:szCs w:val="22"/>
        </w:rPr>
        <w:t>.</w:t>
      </w:r>
      <w:r w:rsidRPr="000343E3">
        <w:rPr>
          <w:rFonts w:ascii="Times New Roman" w:hAnsi="Times New Roman"/>
          <w:sz w:val="22"/>
          <w:szCs w:val="22"/>
        </w:rPr>
        <w:fldChar w:fldCharType="begin"/>
      </w:r>
      <w:r w:rsidRPr="000343E3">
        <w:rPr>
          <w:rFonts w:ascii="Times New Roman" w:hAnsi="Times New Roman"/>
          <w:sz w:val="22"/>
          <w:szCs w:val="22"/>
        </w:rPr>
        <w:instrText xml:space="preserve"> FILLIN "Upisite datum..." \d </w:instrText>
      </w:r>
      <w:r w:rsidRPr="000343E3">
        <w:rPr>
          <w:rFonts w:ascii="Times New Roman" w:hAnsi="Times New Roman"/>
          <w:sz w:val="22"/>
          <w:szCs w:val="22"/>
        </w:rPr>
        <w:fldChar w:fldCharType="begin"/>
      </w:r>
      <w:r w:rsidRPr="000343E3">
        <w:rPr>
          <w:rFonts w:ascii="Times New Roman" w:hAnsi="Times New Roman"/>
          <w:sz w:val="22"/>
          <w:szCs w:val="22"/>
        </w:rPr>
        <w:instrText xml:space="preserve"> DATE \@ "dd.MM.yyyy" \* MERGEFORMAT </w:instrText>
      </w:r>
      <w:r w:rsidRPr="000343E3">
        <w:rPr>
          <w:rFonts w:ascii="Times New Roman" w:hAnsi="Times New Roman"/>
          <w:sz w:val="22"/>
          <w:szCs w:val="22"/>
        </w:rPr>
        <w:fldChar w:fldCharType="separate"/>
      </w:r>
      <w:r w:rsidR="003F65E6">
        <w:rPr>
          <w:rFonts w:ascii="Times New Roman" w:hAnsi="Times New Roman"/>
          <w:noProof/>
          <w:sz w:val="22"/>
          <w:szCs w:val="22"/>
        </w:rPr>
        <w:instrText>17.08.2026</w:instrText>
      </w:r>
      <w:r w:rsidRPr="000343E3">
        <w:rPr>
          <w:rFonts w:ascii="Times New Roman" w:hAnsi="Times New Roman"/>
          <w:sz w:val="22"/>
          <w:szCs w:val="22"/>
        </w:rPr>
        <w:fldChar w:fldCharType="end"/>
      </w:r>
      <w:r w:rsidRPr="000343E3">
        <w:rPr>
          <w:rFonts w:ascii="Times New Roman" w:hAnsi="Times New Roman"/>
          <w:sz w:val="22"/>
          <w:szCs w:val="22"/>
        </w:rPr>
        <w:instrText xml:space="preserve"> \* MERGEFORMAT </w:instrText>
      </w:r>
      <w:r w:rsidRPr="000343E3">
        <w:rPr>
          <w:rFonts w:ascii="Times New Roman" w:hAnsi="Times New Roman"/>
          <w:sz w:val="22"/>
          <w:szCs w:val="22"/>
        </w:rPr>
        <w:fldChar w:fldCharType="separate"/>
      </w:r>
      <w:r w:rsidRPr="000343E3">
        <w:rPr>
          <w:rFonts w:ascii="Times New Roman" w:hAnsi="Times New Roman"/>
          <w:sz w:val="22"/>
          <w:szCs w:val="22"/>
        </w:rPr>
        <w:fldChar w:fldCharType="end"/>
      </w:r>
    </w:p>
    <w:p w14:paraId="7CEB3FE9" w14:textId="77777777" w:rsidR="006045E1" w:rsidRPr="000343E3" w:rsidRDefault="006045E1">
      <w:pPr>
        <w:rPr>
          <w:sz w:val="22"/>
          <w:szCs w:val="22"/>
        </w:rPr>
      </w:pPr>
    </w:p>
    <w:p w14:paraId="0C9FB780" w14:textId="64165953" w:rsidR="00DC1574" w:rsidRPr="000343E3" w:rsidRDefault="00DC1574" w:rsidP="00DC1574">
      <w:pPr>
        <w:ind w:firstLine="720"/>
        <w:rPr>
          <w:rFonts w:ascii="Times New Roman" w:hAnsi="Times New Roman"/>
          <w:sz w:val="22"/>
          <w:szCs w:val="22"/>
        </w:rPr>
      </w:pPr>
      <w:r w:rsidRPr="000343E3">
        <w:rPr>
          <w:rFonts w:ascii="Times New Roman" w:hAnsi="Times New Roman"/>
          <w:sz w:val="22"/>
          <w:szCs w:val="22"/>
        </w:rPr>
        <w:t>Na temelju članka 53. stavak 1. točka 1. Statuta Općine Mljet („Službeni glasnik Općine Mljet“ broj 2/21 i 5/21-ispr.), Općinski načelnik Općine Mljet dana</w:t>
      </w:r>
      <w:r w:rsidR="009D50DD" w:rsidRPr="000343E3">
        <w:rPr>
          <w:rFonts w:ascii="Times New Roman" w:hAnsi="Times New Roman"/>
          <w:sz w:val="22"/>
          <w:szCs w:val="22"/>
        </w:rPr>
        <w:t xml:space="preserve"> </w:t>
      </w:r>
      <w:r w:rsidR="0099305D">
        <w:rPr>
          <w:rFonts w:ascii="Times New Roman" w:hAnsi="Times New Roman"/>
          <w:sz w:val="22"/>
          <w:szCs w:val="22"/>
        </w:rPr>
        <w:t xml:space="preserve">21. kolovoza </w:t>
      </w:r>
      <w:r w:rsidRPr="000343E3">
        <w:rPr>
          <w:rFonts w:ascii="Times New Roman" w:hAnsi="Times New Roman"/>
          <w:sz w:val="22"/>
          <w:szCs w:val="22"/>
        </w:rPr>
        <w:t>202</w:t>
      </w:r>
      <w:r w:rsidR="001E28B5">
        <w:rPr>
          <w:rFonts w:ascii="Times New Roman" w:hAnsi="Times New Roman"/>
          <w:sz w:val="22"/>
          <w:szCs w:val="22"/>
        </w:rPr>
        <w:t>6</w:t>
      </w:r>
      <w:r w:rsidRPr="000343E3">
        <w:rPr>
          <w:rFonts w:ascii="Times New Roman" w:hAnsi="Times New Roman"/>
          <w:sz w:val="22"/>
          <w:szCs w:val="22"/>
        </w:rPr>
        <w:t>. godine donosi slijedeći</w:t>
      </w:r>
    </w:p>
    <w:p w14:paraId="664F6EE2" w14:textId="77777777" w:rsidR="00DC1574" w:rsidRPr="000343E3" w:rsidRDefault="00DC1574" w:rsidP="00DC1574">
      <w:pPr>
        <w:rPr>
          <w:rFonts w:ascii="Times New Roman" w:hAnsi="Times New Roman"/>
          <w:sz w:val="22"/>
          <w:szCs w:val="22"/>
        </w:rPr>
      </w:pPr>
    </w:p>
    <w:p w14:paraId="105DB596" w14:textId="77777777" w:rsidR="00DC1574" w:rsidRPr="000343E3" w:rsidRDefault="00DC1574" w:rsidP="00DC1574">
      <w:pPr>
        <w:jc w:val="center"/>
        <w:rPr>
          <w:rFonts w:ascii="Times New Roman" w:hAnsi="Times New Roman"/>
          <w:b/>
          <w:sz w:val="22"/>
          <w:szCs w:val="22"/>
        </w:rPr>
      </w:pPr>
      <w:r w:rsidRPr="000343E3">
        <w:rPr>
          <w:rFonts w:ascii="Times New Roman" w:hAnsi="Times New Roman"/>
          <w:b/>
          <w:sz w:val="22"/>
          <w:szCs w:val="22"/>
        </w:rPr>
        <w:t>Z A K LJ U Č A K</w:t>
      </w:r>
    </w:p>
    <w:p w14:paraId="760BFB07" w14:textId="77777777" w:rsidR="00DC1574" w:rsidRPr="000343E3" w:rsidRDefault="00DC1574" w:rsidP="00DC1574">
      <w:pPr>
        <w:jc w:val="center"/>
        <w:rPr>
          <w:rFonts w:ascii="Times New Roman" w:hAnsi="Times New Roman"/>
          <w:b/>
          <w:sz w:val="22"/>
          <w:szCs w:val="22"/>
        </w:rPr>
      </w:pPr>
      <w:r w:rsidRPr="000343E3">
        <w:rPr>
          <w:rFonts w:ascii="Times New Roman" w:hAnsi="Times New Roman"/>
          <w:b/>
          <w:sz w:val="22"/>
          <w:szCs w:val="22"/>
        </w:rPr>
        <w:t>o utvrđivanju prijedloga</w:t>
      </w:r>
      <w:r w:rsidRPr="000343E3">
        <w:rPr>
          <w:rFonts w:ascii="Times New Roman" w:hAnsi="Times New Roman"/>
          <w:sz w:val="22"/>
          <w:szCs w:val="22"/>
        </w:rPr>
        <w:t xml:space="preserve"> </w:t>
      </w:r>
      <w:r w:rsidRPr="000343E3">
        <w:rPr>
          <w:rFonts w:ascii="Times New Roman" w:hAnsi="Times New Roman"/>
          <w:b/>
          <w:sz w:val="22"/>
          <w:szCs w:val="22"/>
        </w:rPr>
        <w:t xml:space="preserve">Programa aktivnosti u oblasti različitih komunalnih djelatnosti </w:t>
      </w:r>
    </w:p>
    <w:p w14:paraId="44AA3CF2" w14:textId="26CA3337" w:rsidR="00DC1574" w:rsidRPr="000343E3" w:rsidRDefault="00DC1574" w:rsidP="00DC1574">
      <w:pPr>
        <w:jc w:val="center"/>
        <w:rPr>
          <w:rFonts w:ascii="Times New Roman" w:hAnsi="Times New Roman"/>
          <w:b/>
          <w:sz w:val="22"/>
          <w:szCs w:val="22"/>
        </w:rPr>
      </w:pPr>
      <w:r w:rsidRPr="000343E3">
        <w:rPr>
          <w:rFonts w:ascii="Times New Roman" w:hAnsi="Times New Roman"/>
          <w:b/>
          <w:sz w:val="22"/>
          <w:szCs w:val="22"/>
        </w:rPr>
        <w:t>na području  Općine Mljet za 202</w:t>
      </w:r>
      <w:r w:rsidR="008C5FF3" w:rsidRPr="000343E3">
        <w:rPr>
          <w:rFonts w:ascii="Times New Roman" w:hAnsi="Times New Roman"/>
          <w:b/>
          <w:sz w:val="22"/>
          <w:szCs w:val="22"/>
        </w:rPr>
        <w:t>6</w:t>
      </w:r>
      <w:r w:rsidRPr="000343E3">
        <w:rPr>
          <w:rFonts w:ascii="Times New Roman" w:hAnsi="Times New Roman"/>
          <w:b/>
          <w:sz w:val="22"/>
          <w:szCs w:val="22"/>
        </w:rPr>
        <w:t>. godinu</w:t>
      </w:r>
      <w:r w:rsidR="001E28B5">
        <w:rPr>
          <w:rFonts w:ascii="Times New Roman" w:hAnsi="Times New Roman"/>
          <w:b/>
          <w:sz w:val="22"/>
          <w:szCs w:val="22"/>
        </w:rPr>
        <w:t xml:space="preserve"> – I. izmjene i dopune</w:t>
      </w:r>
      <w:r w:rsidRPr="000343E3">
        <w:rPr>
          <w:rFonts w:ascii="Times New Roman" w:hAnsi="Times New Roman"/>
          <w:b/>
          <w:sz w:val="22"/>
          <w:szCs w:val="22"/>
        </w:rPr>
        <w:t xml:space="preserve"> </w:t>
      </w:r>
    </w:p>
    <w:p w14:paraId="51F0DE10" w14:textId="1EC62C48" w:rsidR="00DC1574" w:rsidRPr="000343E3" w:rsidRDefault="00DC1574" w:rsidP="00DC1574">
      <w:pPr>
        <w:jc w:val="center"/>
        <w:rPr>
          <w:rFonts w:ascii="Times New Roman" w:hAnsi="Times New Roman"/>
          <w:b/>
          <w:sz w:val="22"/>
          <w:szCs w:val="22"/>
        </w:rPr>
      </w:pPr>
      <w:r w:rsidRPr="000343E3">
        <w:rPr>
          <w:rFonts w:ascii="Times New Roman" w:hAnsi="Times New Roman"/>
          <w:b/>
          <w:sz w:val="22"/>
          <w:szCs w:val="22"/>
        </w:rPr>
        <w:t xml:space="preserve"> (</w:t>
      </w:r>
      <w:r w:rsidR="003F65E6">
        <w:rPr>
          <w:rFonts w:ascii="Times New Roman" w:hAnsi="Times New Roman"/>
          <w:b/>
          <w:sz w:val="22"/>
          <w:szCs w:val="22"/>
        </w:rPr>
        <w:t>151</w:t>
      </w:r>
      <w:r w:rsidRPr="000343E3">
        <w:rPr>
          <w:rFonts w:ascii="Times New Roman" w:hAnsi="Times New Roman"/>
          <w:b/>
          <w:sz w:val="22"/>
          <w:szCs w:val="22"/>
        </w:rPr>
        <w:t>/202</w:t>
      </w:r>
      <w:r w:rsidR="001E28B5">
        <w:rPr>
          <w:rFonts w:ascii="Times New Roman" w:hAnsi="Times New Roman"/>
          <w:b/>
          <w:sz w:val="22"/>
          <w:szCs w:val="22"/>
        </w:rPr>
        <w:t>6</w:t>
      </w:r>
      <w:r w:rsidRPr="000343E3">
        <w:rPr>
          <w:rFonts w:ascii="Times New Roman" w:hAnsi="Times New Roman"/>
          <w:b/>
          <w:sz w:val="22"/>
          <w:szCs w:val="22"/>
        </w:rPr>
        <w:t>-PAO)</w:t>
      </w:r>
    </w:p>
    <w:p w14:paraId="2083F6F6" w14:textId="77777777" w:rsidR="00DC1574" w:rsidRPr="000343E3" w:rsidRDefault="00DC1574" w:rsidP="00DC1574">
      <w:pPr>
        <w:pStyle w:val="Header"/>
        <w:tabs>
          <w:tab w:val="left" w:pos="720"/>
        </w:tabs>
        <w:rPr>
          <w:rFonts w:ascii="Times New Roman" w:hAnsi="Times New Roman"/>
          <w:sz w:val="22"/>
          <w:szCs w:val="22"/>
        </w:rPr>
      </w:pPr>
    </w:p>
    <w:p w14:paraId="01A60B78" w14:textId="77777777" w:rsidR="00DC1574" w:rsidRPr="000343E3" w:rsidRDefault="00DC1574" w:rsidP="00DC1574">
      <w:pPr>
        <w:jc w:val="center"/>
        <w:rPr>
          <w:rFonts w:ascii="Times New Roman" w:hAnsi="Times New Roman"/>
          <w:b/>
          <w:sz w:val="22"/>
          <w:szCs w:val="22"/>
        </w:rPr>
      </w:pPr>
      <w:r w:rsidRPr="000343E3">
        <w:rPr>
          <w:rFonts w:ascii="Times New Roman" w:hAnsi="Times New Roman"/>
          <w:b/>
          <w:sz w:val="22"/>
          <w:szCs w:val="22"/>
        </w:rPr>
        <w:t>I.</w:t>
      </w:r>
    </w:p>
    <w:p w14:paraId="5A12B4BD" w14:textId="55B450C9" w:rsidR="00DC1574" w:rsidRPr="000343E3" w:rsidRDefault="00DC1574" w:rsidP="00DC1574">
      <w:pPr>
        <w:ind w:firstLine="720"/>
        <w:rPr>
          <w:rFonts w:ascii="Times New Roman" w:hAnsi="Times New Roman"/>
          <w:sz w:val="22"/>
          <w:szCs w:val="22"/>
        </w:rPr>
      </w:pPr>
      <w:r w:rsidRPr="000343E3">
        <w:rPr>
          <w:rFonts w:ascii="Times New Roman" w:hAnsi="Times New Roman"/>
          <w:sz w:val="22"/>
          <w:szCs w:val="22"/>
        </w:rPr>
        <w:t>Utvrđuje se prijedlog Programa aktivnosti u oblasti različitih komunalnih djelatnosti na području  Općine Mljet za 202</w:t>
      </w:r>
      <w:r w:rsidR="008C5FF3" w:rsidRPr="000343E3">
        <w:rPr>
          <w:rFonts w:ascii="Times New Roman" w:hAnsi="Times New Roman"/>
          <w:sz w:val="22"/>
          <w:szCs w:val="22"/>
        </w:rPr>
        <w:t>6</w:t>
      </w:r>
      <w:r w:rsidRPr="000343E3">
        <w:rPr>
          <w:rFonts w:ascii="Times New Roman" w:hAnsi="Times New Roman"/>
          <w:sz w:val="22"/>
          <w:szCs w:val="22"/>
        </w:rPr>
        <w:t>. godinu</w:t>
      </w:r>
      <w:r w:rsidR="001E28B5">
        <w:rPr>
          <w:rFonts w:ascii="Times New Roman" w:hAnsi="Times New Roman"/>
          <w:sz w:val="22"/>
          <w:szCs w:val="22"/>
        </w:rPr>
        <w:t xml:space="preserve"> - </w:t>
      </w:r>
      <w:r w:rsidR="001E28B5" w:rsidRPr="001E28B5">
        <w:rPr>
          <w:rFonts w:ascii="Times New Roman" w:hAnsi="Times New Roman"/>
          <w:bCs/>
          <w:sz w:val="22"/>
          <w:szCs w:val="22"/>
        </w:rPr>
        <w:t>I. izmjene i dopune</w:t>
      </w:r>
      <w:r w:rsidRPr="000343E3">
        <w:rPr>
          <w:rFonts w:ascii="Times New Roman" w:hAnsi="Times New Roman"/>
          <w:sz w:val="22"/>
          <w:szCs w:val="22"/>
        </w:rPr>
        <w:t>, i to:</w:t>
      </w:r>
    </w:p>
    <w:p w14:paraId="1AAC8EB4" w14:textId="77777777" w:rsidR="00DC1574" w:rsidRPr="000343E3" w:rsidRDefault="00DC1574" w:rsidP="00DC1574">
      <w:pPr>
        <w:rPr>
          <w:rFonts w:ascii="Times New Roman" w:hAnsi="Times New Roman"/>
          <w:sz w:val="22"/>
          <w:szCs w:val="22"/>
        </w:rPr>
      </w:pPr>
    </w:p>
    <w:p w14:paraId="68EB5EBD" w14:textId="77777777" w:rsidR="00DC1574" w:rsidRPr="000343E3" w:rsidRDefault="00DC1574" w:rsidP="00DC1574">
      <w:pPr>
        <w:rPr>
          <w:rFonts w:ascii="Times New Roman" w:hAnsi="Times New Roman"/>
          <w:sz w:val="22"/>
          <w:szCs w:val="22"/>
        </w:rPr>
      </w:pPr>
    </w:p>
    <w:p w14:paraId="289E6036" w14:textId="582815E2" w:rsidR="00DC1574" w:rsidRPr="000343E3" w:rsidRDefault="00DC1574" w:rsidP="00DC1574">
      <w:pPr>
        <w:autoSpaceDE w:val="0"/>
        <w:autoSpaceDN w:val="0"/>
        <w:adjustRightInd w:val="0"/>
        <w:ind w:firstLine="720"/>
        <w:rPr>
          <w:rFonts w:ascii="Times New Roman" w:hAnsi="Times New Roman"/>
          <w:sz w:val="22"/>
          <w:szCs w:val="22"/>
        </w:rPr>
      </w:pPr>
      <w:r w:rsidRPr="000343E3">
        <w:rPr>
          <w:rFonts w:ascii="Times New Roman" w:hAnsi="Times New Roman"/>
          <w:sz w:val="22"/>
          <w:szCs w:val="22"/>
        </w:rPr>
        <w:t>„Na temelju članka 13. stavak 3. Odluke o izvršavanju Proračuna Općine Mljet za 202</w:t>
      </w:r>
      <w:r w:rsidR="008C5FF3" w:rsidRPr="000343E3">
        <w:rPr>
          <w:rFonts w:ascii="Times New Roman" w:hAnsi="Times New Roman"/>
          <w:sz w:val="22"/>
          <w:szCs w:val="22"/>
        </w:rPr>
        <w:t>6</w:t>
      </w:r>
      <w:r w:rsidRPr="000343E3">
        <w:rPr>
          <w:rFonts w:ascii="Times New Roman" w:hAnsi="Times New Roman"/>
          <w:sz w:val="22"/>
          <w:szCs w:val="22"/>
        </w:rPr>
        <w:t xml:space="preserve">. godinu („Službeni glasnik Općine Mljet“ broj </w:t>
      </w:r>
      <w:r w:rsidR="003F65E6">
        <w:rPr>
          <w:rFonts w:ascii="Times New Roman" w:hAnsi="Times New Roman"/>
          <w:sz w:val="22"/>
          <w:szCs w:val="22"/>
        </w:rPr>
        <w:t>10</w:t>
      </w:r>
      <w:r w:rsidRPr="000343E3">
        <w:rPr>
          <w:rFonts w:ascii="Times New Roman" w:hAnsi="Times New Roman"/>
          <w:sz w:val="22"/>
          <w:szCs w:val="22"/>
        </w:rPr>
        <w:t>/2</w:t>
      </w:r>
      <w:r w:rsidR="008C5FF3" w:rsidRPr="000343E3">
        <w:rPr>
          <w:rFonts w:ascii="Times New Roman" w:hAnsi="Times New Roman"/>
          <w:sz w:val="22"/>
          <w:szCs w:val="22"/>
        </w:rPr>
        <w:t>5</w:t>
      </w:r>
      <w:r w:rsidRPr="000343E3">
        <w:rPr>
          <w:rFonts w:ascii="Times New Roman" w:hAnsi="Times New Roman"/>
          <w:sz w:val="22"/>
          <w:szCs w:val="22"/>
        </w:rPr>
        <w:t>)  i članka 37. stavak 1. točka 23. Statuta Općine Mljet („Službeni glasnik Općine Mljet“ broj: 2/21 i 5/21-ispr.), a u skladu s odredbama Zakona o komunalnom gospodarstvu („Narodne novine“ broj: 68/1, 110/18-Odluka USRH</w:t>
      </w:r>
      <w:r w:rsidR="008C5FF3" w:rsidRPr="000343E3">
        <w:rPr>
          <w:rFonts w:ascii="Times New Roman" w:hAnsi="Times New Roman"/>
          <w:sz w:val="22"/>
          <w:szCs w:val="22"/>
        </w:rPr>
        <w:t>,</w:t>
      </w:r>
      <w:r w:rsidRPr="000343E3">
        <w:rPr>
          <w:rFonts w:ascii="Times New Roman" w:hAnsi="Times New Roman"/>
          <w:sz w:val="22"/>
          <w:szCs w:val="22"/>
        </w:rPr>
        <w:t xml:space="preserve"> 32/20</w:t>
      </w:r>
      <w:r w:rsidR="008C5FF3" w:rsidRPr="000343E3">
        <w:rPr>
          <w:rFonts w:ascii="Times New Roman" w:hAnsi="Times New Roman"/>
          <w:sz w:val="22"/>
          <w:szCs w:val="22"/>
        </w:rPr>
        <w:t xml:space="preserve"> i 145/24</w:t>
      </w:r>
      <w:r w:rsidRPr="000343E3">
        <w:rPr>
          <w:rFonts w:ascii="Times New Roman" w:hAnsi="Times New Roman"/>
          <w:sz w:val="22"/>
          <w:szCs w:val="22"/>
        </w:rPr>
        <w:t xml:space="preserve">), odredbama Zakona o proračunu („Narodne novine“ broj 144/21) i odredbama  </w:t>
      </w:r>
      <w:r w:rsidR="006F3B1B" w:rsidRPr="006F3B1B">
        <w:rPr>
          <w:rFonts w:ascii="Times New Roman" w:hAnsi="Times New Roman"/>
          <w:sz w:val="22"/>
          <w:szCs w:val="22"/>
        </w:rPr>
        <w:t>Odluke o donošenju izmjena i dopuna Odluke o donošenju Proračuna Općine Mljet za 2026. godinu - I. izmjene i dopune („Službeni glasnik Općine Mljet“ broj ___)</w:t>
      </w:r>
      <w:r w:rsidRPr="000343E3">
        <w:rPr>
          <w:rFonts w:ascii="Times New Roman" w:hAnsi="Times New Roman"/>
          <w:sz w:val="22"/>
          <w:szCs w:val="22"/>
        </w:rPr>
        <w:t>, Općinsko vijeće Općine Mljet na svojoj ___ sjednici održanoj dana ____________ 202</w:t>
      </w:r>
      <w:r w:rsidR="001E28B5">
        <w:rPr>
          <w:rFonts w:ascii="Times New Roman" w:hAnsi="Times New Roman"/>
          <w:sz w:val="22"/>
          <w:szCs w:val="22"/>
        </w:rPr>
        <w:t>6</w:t>
      </w:r>
      <w:r w:rsidRPr="000343E3">
        <w:rPr>
          <w:rFonts w:ascii="Times New Roman" w:hAnsi="Times New Roman"/>
          <w:sz w:val="22"/>
          <w:szCs w:val="22"/>
        </w:rPr>
        <w:t>. godine donijelo je slijedeći</w:t>
      </w:r>
      <w:r w:rsidRPr="000343E3">
        <w:rPr>
          <w:rFonts w:ascii="Times New Roman" w:hAnsi="Times New Roman"/>
          <w:sz w:val="22"/>
          <w:szCs w:val="22"/>
        </w:rPr>
        <w:fldChar w:fldCharType="begin"/>
      </w:r>
      <w:r w:rsidRPr="000343E3">
        <w:rPr>
          <w:rFonts w:ascii="Times New Roman" w:hAnsi="Times New Roman"/>
          <w:sz w:val="22"/>
          <w:szCs w:val="22"/>
        </w:rPr>
        <w:instrText xml:space="preserve"> FILLIN "Upisite datum..." \d </w:instrText>
      </w:r>
      <w:r w:rsidRPr="000343E3">
        <w:rPr>
          <w:rFonts w:ascii="Times New Roman" w:hAnsi="Times New Roman"/>
          <w:sz w:val="22"/>
          <w:szCs w:val="22"/>
        </w:rPr>
        <w:fldChar w:fldCharType="begin"/>
      </w:r>
      <w:r w:rsidRPr="000343E3">
        <w:rPr>
          <w:rFonts w:ascii="Times New Roman" w:hAnsi="Times New Roman"/>
          <w:sz w:val="22"/>
          <w:szCs w:val="22"/>
        </w:rPr>
        <w:instrText xml:space="preserve"> DATE \@ "dd.MM.yyyy" \* MERGEFORMAT </w:instrText>
      </w:r>
      <w:r w:rsidRPr="000343E3">
        <w:rPr>
          <w:rFonts w:ascii="Times New Roman" w:hAnsi="Times New Roman"/>
          <w:sz w:val="22"/>
          <w:szCs w:val="22"/>
        </w:rPr>
        <w:fldChar w:fldCharType="separate"/>
      </w:r>
      <w:r w:rsidR="003F65E6">
        <w:rPr>
          <w:rFonts w:ascii="Times New Roman" w:hAnsi="Times New Roman"/>
          <w:noProof/>
          <w:sz w:val="22"/>
          <w:szCs w:val="22"/>
        </w:rPr>
        <w:instrText>17.08.2026</w:instrText>
      </w:r>
      <w:r w:rsidRPr="000343E3">
        <w:rPr>
          <w:rFonts w:ascii="Times New Roman" w:hAnsi="Times New Roman"/>
          <w:sz w:val="22"/>
          <w:szCs w:val="22"/>
        </w:rPr>
        <w:fldChar w:fldCharType="end"/>
      </w:r>
      <w:r w:rsidRPr="000343E3">
        <w:rPr>
          <w:rFonts w:ascii="Times New Roman" w:hAnsi="Times New Roman"/>
          <w:sz w:val="22"/>
          <w:szCs w:val="22"/>
        </w:rPr>
        <w:instrText xml:space="preserve"> \* MERGEFORMAT </w:instrText>
      </w:r>
      <w:r w:rsidRPr="000343E3">
        <w:rPr>
          <w:rFonts w:ascii="Times New Roman" w:hAnsi="Times New Roman"/>
          <w:sz w:val="22"/>
          <w:szCs w:val="22"/>
        </w:rPr>
        <w:fldChar w:fldCharType="end"/>
      </w:r>
    </w:p>
    <w:p w14:paraId="7EE1855D" w14:textId="77777777" w:rsidR="00DC1574" w:rsidRPr="000343E3" w:rsidRDefault="00DC1574" w:rsidP="00DC1574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14:paraId="2CC62D35" w14:textId="77777777" w:rsidR="00DC1574" w:rsidRPr="000343E3" w:rsidRDefault="00DC1574" w:rsidP="00DC1574">
      <w:pPr>
        <w:jc w:val="center"/>
        <w:rPr>
          <w:rFonts w:ascii="Times New Roman" w:hAnsi="Times New Roman"/>
          <w:b/>
          <w:sz w:val="22"/>
          <w:szCs w:val="22"/>
        </w:rPr>
      </w:pPr>
      <w:r w:rsidRPr="000343E3">
        <w:rPr>
          <w:rFonts w:ascii="Times New Roman" w:hAnsi="Times New Roman"/>
          <w:b/>
          <w:sz w:val="22"/>
          <w:szCs w:val="22"/>
        </w:rPr>
        <w:t>PROGRAM</w:t>
      </w:r>
    </w:p>
    <w:p w14:paraId="252C543E" w14:textId="5FD1E305" w:rsidR="001E28B5" w:rsidRDefault="00DC1574" w:rsidP="00DC1574">
      <w:pPr>
        <w:jc w:val="center"/>
        <w:rPr>
          <w:rFonts w:ascii="Times New Roman" w:hAnsi="Times New Roman"/>
          <w:b/>
          <w:sz w:val="22"/>
          <w:szCs w:val="22"/>
        </w:rPr>
      </w:pPr>
      <w:r w:rsidRPr="000343E3">
        <w:rPr>
          <w:rFonts w:ascii="Times New Roman" w:hAnsi="Times New Roman"/>
          <w:b/>
          <w:sz w:val="22"/>
          <w:szCs w:val="22"/>
        </w:rPr>
        <w:t>aktivnosti u oblasti različitih komunalnih djelatnosti na području  Općine Mljet za 202</w:t>
      </w:r>
      <w:r w:rsidR="008C5FF3" w:rsidRPr="000343E3">
        <w:rPr>
          <w:rFonts w:ascii="Times New Roman" w:hAnsi="Times New Roman"/>
          <w:b/>
          <w:sz w:val="22"/>
          <w:szCs w:val="22"/>
        </w:rPr>
        <w:t>6</w:t>
      </w:r>
      <w:r w:rsidRPr="000343E3">
        <w:rPr>
          <w:rFonts w:ascii="Times New Roman" w:hAnsi="Times New Roman"/>
          <w:b/>
          <w:sz w:val="22"/>
          <w:szCs w:val="22"/>
        </w:rPr>
        <w:t>. godinu</w:t>
      </w:r>
      <w:r w:rsidR="001E28B5">
        <w:rPr>
          <w:rFonts w:ascii="Times New Roman" w:hAnsi="Times New Roman"/>
          <w:b/>
          <w:sz w:val="22"/>
          <w:szCs w:val="22"/>
        </w:rPr>
        <w:t xml:space="preserve"> - </w:t>
      </w:r>
    </w:p>
    <w:p w14:paraId="49C11DCC" w14:textId="30A88D64" w:rsidR="00DC1574" w:rsidRPr="000343E3" w:rsidRDefault="001E28B5" w:rsidP="00DC1574">
      <w:pPr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I. izmjene i dopune</w:t>
      </w:r>
      <w:r w:rsidR="00DC1574" w:rsidRPr="000343E3">
        <w:rPr>
          <w:rFonts w:ascii="Times New Roman" w:hAnsi="Times New Roman"/>
          <w:b/>
          <w:sz w:val="22"/>
          <w:szCs w:val="22"/>
        </w:rPr>
        <w:t xml:space="preserve"> </w:t>
      </w:r>
    </w:p>
    <w:p w14:paraId="10A10942" w14:textId="77777777" w:rsidR="00DC1574" w:rsidRPr="000343E3" w:rsidRDefault="00DC1574" w:rsidP="00DC1574">
      <w:pPr>
        <w:jc w:val="center"/>
        <w:rPr>
          <w:rFonts w:ascii="Times New Roman" w:hAnsi="Times New Roman"/>
          <w:b/>
          <w:sz w:val="22"/>
          <w:szCs w:val="22"/>
        </w:rPr>
      </w:pPr>
    </w:p>
    <w:p w14:paraId="0CECDCE8" w14:textId="77777777" w:rsidR="00DC1574" w:rsidRPr="000343E3" w:rsidRDefault="00DC1574" w:rsidP="00DC1574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2"/>
          <w:szCs w:val="22"/>
        </w:rPr>
      </w:pPr>
      <w:r w:rsidRPr="000343E3">
        <w:rPr>
          <w:rFonts w:ascii="Times New Roman" w:hAnsi="Times New Roman"/>
          <w:b/>
          <w:sz w:val="22"/>
          <w:szCs w:val="22"/>
        </w:rPr>
        <w:t>UVODNA ODREDBA</w:t>
      </w:r>
    </w:p>
    <w:p w14:paraId="75E35F09" w14:textId="77777777" w:rsidR="00DC1574" w:rsidRPr="000343E3" w:rsidRDefault="00DC1574" w:rsidP="00DC1574">
      <w:pPr>
        <w:jc w:val="center"/>
        <w:rPr>
          <w:rFonts w:ascii="Times New Roman" w:hAnsi="Times New Roman"/>
          <w:sz w:val="22"/>
          <w:szCs w:val="22"/>
        </w:rPr>
      </w:pPr>
      <w:r w:rsidRPr="000343E3">
        <w:rPr>
          <w:rFonts w:ascii="Times New Roman" w:hAnsi="Times New Roman"/>
          <w:b/>
          <w:sz w:val="22"/>
          <w:szCs w:val="22"/>
        </w:rPr>
        <w:t>Članak 1.</w:t>
      </w:r>
    </w:p>
    <w:p w14:paraId="2EC1C34C" w14:textId="77777777" w:rsidR="00DC1574" w:rsidRPr="000343E3" w:rsidRDefault="00DC1574" w:rsidP="00DC1574">
      <w:pPr>
        <w:ind w:firstLine="720"/>
        <w:rPr>
          <w:rFonts w:ascii="Times New Roman" w:hAnsi="Times New Roman"/>
          <w:sz w:val="22"/>
          <w:szCs w:val="22"/>
        </w:rPr>
      </w:pPr>
      <w:r w:rsidRPr="000343E3">
        <w:rPr>
          <w:rFonts w:ascii="Times New Roman" w:hAnsi="Times New Roman"/>
          <w:sz w:val="22"/>
          <w:szCs w:val="22"/>
        </w:rPr>
        <w:t>1) Različite komunalne djelatnosti na području Općine Mljet sadrže slijedeće aktivnosti vezane uz:</w:t>
      </w:r>
    </w:p>
    <w:p w14:paraId="5A6E0B28" w14:textId="77777777" w:rsidR="00DC1574" w:rsidRPr="000343E3" w:rsidRDefault="00DC1574" w:rsidP="00DC1574">
      <w:pPr>
        <w:pStyle w:val="ListParagraph"/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 w:rsidRPr="000343E3">
        <w:rPr>
          <w:rFonts w:ascii="Times New Roman" w:hAnsi="Times New Roman"/>
          <w:sz w:val="22"/>
          <w:szCs w:val="22"/>
        </w:rPr>
        <w:t>protupožarno-šumsko-poljske puteve;</w:t>
      </w:r>
    </w:p>
    <w:p w14:paraId="4AAEE17C" w14:textId="77777777" w:rsidR="00DC1574" w:rsidRPr="000343E3" w:rsidRDefault="00DC1574" w:rsidP="00DC1574">
      <w:pPr>
        <w:pStyle w:val="ListParagraph"/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 w:rsidRPr="000343E3">
        <w:rPr>
          <w:rFonts w:ascii="Times New Roman" w:hAnsi="Times New Roman"/>
          <w:sz w:val="22"/>
          <w:szCs w:val="22"/>
        </w:rPr>
        <w:t>male komunalne akcije podizanja kvalitete života po naseljima u suradnji s mjesnim odborima;</w:t>
      </w:r>
    </w:p>
    <w:p w14:paraId="320D37BA" w14:textId="77777777" w:rsidR="00DC1574" w:rsidRPr="000343E3" w:rsidRDefault="00DC1574" w:rsidP="00DC1574">
      <w:pPr>
        <w:pStyle w:val="ListParagraph"/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 w:rsidRPr="000343E3">
        <w:rPr>
          <w:rFonts w:ascii="Times New Roman" w:hAnsi="Times New Roman"/>
          <w:sz w:val="22"/>
          <w:szCs w:val="22"/>
        </w:rPr>
        <w:t>sustav javne odvodnje i javne vodoopskrbe;</w:t>
      </w:r>
    </w:p>
    <w:p w14:paraId="401FA0B4" w14:textId="77777777" w:rsidR="00DC1574" w:rsidRPr="000343E3" w:rsidRDefault="00DC1574" w:rsidP="00DC1574">
      <w:pPr>
        <w:pStyle w:val="ListParagraph"/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 w:rsidRPr="000343E3">
        <w:rPr>
          <w:rFonts w:ascii="Times New Roman" w:hAnsi="Times New Roman"/>
          <w:sz w:val="22"/>
          <w:szCs w:val="22"/>
        </w:rPr>
        <w:t>javni otočni prijevoz putnika;</w:t>
      </w:r>
    </w:p>
    <w:p w14:paraId="1864F3D5" w14:textId="77777777" w:rsidR="00DC1574" w:rsidRPr="000343E3" w:rsidRDefault="00DC1574" w:rsidP="00DC1574">
      <w:pPr>
        <w:pStyle w:val="ListParagraph"/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 w:rsidRPr="000343E3">
        <w:rPr>
          <w:rFonts w:ascii="Times New Roman" w:hAnsi="Times New Roman"/>
          <w:sz w:val="22"/>
          <w:szCs w:val="22"/>
        </w:rPr>
        <w:t>održivo gospodarenje otpadom;</w:t>
      </w:r>
    </w:p>
    <w:p w14:paraId="73EAEF11" w14:textId="77777777" w:rsidR="00DC1574" w:rsidRPr="000343E3" w:rsidRDefault="00DC1574" w:rsidP="00DC1574">
      <w:pPr>
        <w:pStyle w:val="ListParagraph"/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 w:rsidRPr="000343E3">
        <w:rPr>
          <w:rFonts w:ascii="Times New Roman" w:hAnsi="Times New Roman"/>
          <w:sz w:val="22"/>
          <w:szCs w:val="22"/>
        </w:rPr>
        <w:t>održavanje i uređenje pomorskog dobra, prvenstveno u priobalnim naseljima;</w:t>
      </w:r>
    </w:p>
    <w:p w14:paraId="16E26454" w14:textId="77777777" w:rsidR="00DC1574" w:rsidRPr="000343E3" w:rsidRDefault="00DC1574" w:rsidP="00DC1574">
      <w:pPr>
        <w:pStyle w:val="ListParagraph"/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 w:rsidRPr="000343E3">
        <w:rPr>
          <w:rFonts w:ascii="Times New Roman" w:hAnsi="Times New Roman"/>
          <w:sz w:val="22"/>
          <w:szCs w:val="22"/>
        </w:rPr>
        <w:t>obvezna preventivna deratizacija i dezinsekcija;</w:t>
      </w:r>
    </w:p>
    <w:p w14:paraId="062F9574" w14:textId="77777777" w:rsidR="00DC1574" w:rsidRPr="000343E3" w:rsidRDefault="00DC1574" w:rsidP="00DC1574">
      <w:pPr>
        <w:pStyle w:val="ListParagraph"/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 w:rsidRPr="000343E3">
        <w:rPr>
          <w:rFonts w:ascii="Times New Roman" w:hAnsi="Times New Roman"/>
          <w:sz w:val="22"/>
          <w:szCs w:val="22"/>
        </w:rPr>
        <w:t>poslovi skupljanja, prijevoza i neškodljivog uklanjanja lešina;</w:t>
      </w:r>
    </w:p>
    <w:p w14:paraId="6A8539B0" w14:textId="77777777" w:rsidR="00DC1574" w:rsidRPr="000343E3" w:rsidRDefault="00DC1574" w:rsidP="00DC1574">
      <w:pPr>
        <w:pStyle w:val="ListParagraph"/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 w:rsidRPr="000343E3">
        <w:rPr>
          <w:rFonts w:ascii="Times New Roman" w:hAnsi="Times New Roman"/>
          <w:sz w:val="22"/>
          <w:szCs w:val="22"/>
        </w:rPr>
        <w:t>WC-i u javnoj funkciji;</w:t>
      </w:r>
    </w:p>
    <w:p w14:paraId="1402F7C5" w14:textId="77777777" w:rsidR="00DC1574" w:rsidRPr="000343E3" w:rsidRDefault="00DC1574" w:rsidP="00DC1574">
      <w:pPr>
        <w:pStyle w:val="ListParagraph"/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 w:rsidRPr="000343E3">
        <w:rPr>
          <w:rFonts w:ascii="Times New Roman" w:hAnsi="Times New Roman"/>
          <w:sz w:val="22"/>
          <w:szCs w:val="22"/>
        </w:rPr>
        <w:t>povećane količine naplavina s pomorskog dobra;</w:t>
      </w:r>
    </w:p>
    <w:p w14:paraId="50E80A72" w14:textId="77777777" w:rsidR="00DC1574" w:rsidRPr="000343E3" w:rsidRDefault="00DC1574" w:rsidP="00DC1574">
      <w:pPr>
        <w:pStyle w:val="ListParagraph"/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 w:rsidRPr="000343E3">
        <w:rPr>
          <w:rFonts w:ascii="Times New Roman" w:hAnsi="Times New Roman"/>
          <w:sz w:val="22"/>
          <w:szCs w:val="22"/>
        </w:rPr>
        <w:t>prigodno ukrašavanje naselja i</w:t>
      </w:r>
    </w:p>
    <w:p w14:paraId="70E594FF" w14:textId="77777777" w:rsidR="00DC1574" w:rsidRPr="000343E3" w:rsidRDefault="00DC1574" w:rsidP="00DC1574">
      <w:pPr>
        <w:pStyle w:val="ListParagraph"/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 w:rsidRPr="000343E3">
        <w:rPr>
          <w:rFonts w:ascii="Times New Roman" w:hAnsi="Times New Roman"/>
          <w:sz w:val="22"/>
          <w:szCs w:val="22"/>
        </w:rPr>
        <w:t>zaštita prava životinja.</w:t>
      </w:r>
    </w:p>
    <w:p w14:paraId="3291F5D2" w14:textId="77777777" w:rsidR="00DC1574" w:rsidRPr="000343E3" w:rsidRDefault="00DC1574" w:rsidP="00DC1574">
      <w:pPr>
        <w:pStyle w:val="ListParagraph"/>
        <w:rPr>
          <w:rFonts w:ascii="Times New Roman" w:hAnsi="Times New Roman"/>
          <w:sz w:val="22"/>
          <w:szCs w:val="22"/>
        </w:rPr>
      </w:pPr>
    </w:p>
    <w:p w14:paraId="4E77AC05" w14:textId="77777777" w:rsidR="00DC1574" w:rsidRPr="000343E3" w:rsidRDefault="00DC1574" w:rsidP="00DC1574">
      <w:pPr>
        <w:jc w:val="center"/>
        <w:rPr>
          <w:rFonts w:ascii="Times New Roman" w:hAnsi="Times New Roman"/>
          <w:b/>
          <w:sz w:val="22"/>
          <w:szCs w:val="22"/>
        </w:rPr>
      </w:pPr>
    </w:p>
    <w:p w14:paraId="24904472" w14:textId="21BC4389" w:rsidR="00DC1574" w:rsidRPr="000343E3" w:rsidRDefault="00DC1574" w:rsidP="00DC1574">
      <w:pPr>
        <w:jc w:val="center"/>
        <w:rPr>
          <w:rFonts w:ascii="Times New Roman" w:hAnsi="Times New Roman"/>
          <w:b/>
          <w:sz w:val="22"/>
          <w:szCs w:val="22"/>
        </w:rPr>
      </w:pPr>
      <w:r w:rsidRPr="000343E3">
        <w:rPr>
          <w:rFonts w:ascii="Times New Roman" w:hAnsi="Times New Roman"/>
          <w:b/>
          <w:sz w:val="22"/>
          <w:szCs w:val="22"/>
        </w:rPr>
        <w:t>Članak 2.</w:t>
      </w:r>
    </w:p>
    <w:p w14:paraId="4D9E8402" w14:textId="79E1C2E7" w:rsidR="00DC1574" w:rsidRPr="000343E3" w:rsidRDefault="00DC1574" w:rsidP="00DC1574">
      <w:pPr>
        <w:ind w:firstLine="720"/>
        <w:rPr>
          <w:rFonts w:ascii="Times New Roman" w:hAnsi="Times New Roman"/>
          <w:sz w:val="22"/>
          <w:szCs w:val="22"/>
        </w:rPr>
      </w:pPr>
      <w:r w:rsidRPr="000343E3">
        <w:rPr>
          <w:rFonts w:ascii="Times New Roman" w:hAnsi="Times New Roman"/>
          <w:sz w:val="22"/>
          <w:szCs w:val="22"/>
        </w:rPr>
        <w:t xml:space="preserve">1) Za sve aktivnosti iz članka 1. ovog Programa planiraju se i osiguravaju sredstva u visini od </w:t>
      </w:r>
      <w:r w:rsidR="001E28B5">
        <w:rPr>
          <w:rFonts w:ascii="Times New Roman" w:hAnsi="Times New Roman"/>
          <w:b/>
          <w:bCs/>
          <w:sz w:val="22"/>
          <w:szCs w:val="22"/>
        </w:rPr>
        <w:t>336</w:t>
      </w:r>
      <w:r w:rsidR="00011592" w:rsidRPr="000343E3">
        <w:rPr>
          <w:rFonts w:ascii="Times New Roman" w:hAnsi="Times New Roman"/>
          <w:b/>
          <w:bCs/>
          <w:sz w:val="22"/>
          <w:szCs w:val="22"/>
        </w:rPr>
        <w:t>.000,00</w:t>
      </w:r>
      <w:r w:rsidR="00011592" w:rsidRPr="000343E3">
        <w:rPr>
          <w:rFonts w:ascii="Times New Roman" w:hAnsi="Times New Roman"/>
          <w:sz w:val="22"/>
          <w:szCs w:val="22"/>
        </w:rPr>
        <w:t xml:space="preserve"> </w:t>
      </w:r>
      <w:r w:rsidRPr="000343E3">
        <w:rPr>
          <w:rFonts w:ascii="Times New Roman" w:hAnsi="Times New Roman"/>
          <w:b/>
          <w:sz w:val="22"/>
          <w:szCs w:val="22"/>
        </w:rPr>
        <w:t>EUR</w:t>
      </w:r>
      <w:r w:rsidRPr="000343E3">
        <w:rPr>
          <w:rFonts w:ascii="Times New Roman" w:hAnsi="Times New Roman"/>
          <w:sz w:val="22"/>
          <w:szCs w:val="22"/>
        </w:rPr>
        <w:t>.</w:t>
      </w:r>
    </w:p>
    <w:p w14:paraId="553B1C37" w14:textId="77777777" w:rsidR="00DC1574" w:rsidRPr="000343E3" w:rsidRDefault="00DC1574" w:rsidP="00DC1574">
      <w:pPr>
        <w:rPr>
          <w:rFonts w:ascii="Times New Roman" w:hAnsi="Times New Roman"/>
          <w:sz w:val="22"/>
          <w:szCs w:val="22"/>
        </w:rPr>
      </w:pPr>
    </w:p>
    <w:p w14:paraId="57B63B80" w14:textId="77777777" w:rsidR="00DC1574" w:rsidRPr="000343E3" w:rsidRDefault="00DC1574" w:rsidP="00DC1574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2"/>
          <w:szCs w:val="22"/>
        </w:rPr>
      </w:pPr>
      <w:r w:rsidRPr="000343E3">
        <w:rPr>
          <w:rFonts w:ascii="Times New Roman" w:hAnsi="Times New Roman"/>
          <w:b/>
          <w:sz w:val="22"/>
          <w:szCs w:val="22"/>
        </w:rPr>
        <w:t>TEMELJNE ODREDBE</w:t>
      </w:r>
    </w:p>
    <w:p w14:paraId="05158F52" w14:textId="77777777" w:rsidR="00DC1574" w:rsidRPr="000343E3" w:rsidRDefault="00DC1574" w:rsidP="00DC1574">
      <w:pPr>
        <w:pStyle w:val="ListParagraph"/>
        <w:numPr>
          <w:ilvl w:val="0"/>
          <w:numId w:val="3"/>
        </w:numPr>
        <w:rPr>
          <w:rFonts w:ascii="Times New Roman" w:hAnsi="Times New Roman"/>
          <w:b/>
          <w:sz w:val="22"/>
          <w:szCs w:val="22"/>
        </w:rPr>
      </w:pPr>
      <w:r w:rsidRPr="000343E3">
        <w:rPr>
          <w:rFonts w:ascii="Times New Roman" w:hAnsi="Times New Roman"/>
          <w:b/>
          <w:sz w:val="22"/>
          <w:szCs w:val="22"/>
        </w:rPr>
        <w:t>Protupožarno-šumsko-poljski putevi</w:t>
      </w:r>
    </w:p>
    <w:p w14:paraId="2727ECE5" w14:textId="77777777" w:rsidR="00DC1574" w:rsidRPr="000343E3" w:rsidRDefault="00DC1574" w:rsidP="00DC1574">
      <w:pPr>
        <w:jc w:val="center"/>
        <w:rPr>
          <w:rFonts w:ascii="Times New Roman" w:hAnsi="Times New Roman"/>
          <w:b/>
          <w:sz w:val="22"/>
          <w:szCs w:val="22"/>
        </w:rPr>
      </w:pPr>
      <w:r w:rsidRPr="000343E3">
        <w:rPr>
          <w:rFonts w:ascii="Times New Roman" w:hAnsi="Times New Roman"/>
          <w:b/>
          <w:sz w:val="22"/>
          <w:szCs w:val="22"/>
        </w:rPr>
        <w:t>Članak 3.</w:t>
      </w:r>
    </w:p>
    <w:p w14:paraId="41B7D832" w14:textId="77777777" w:rsidR="00DC1574" w:rsidRPr="000343E3" w:rsidRDefault="00DC1574" w:rsidP="00DC1574">
      <w:pPr>
        <w:ind w:firstLine="720"/>
        <w:rPr>
          <w:rFonts w:ascii="Times New Roman" w:hAnsi="Times New Roman"/>
          <w:sz w:val="22"/>
          <w:szCs w:val="22"/>
        </w:rPr>
      </w:pPr>
      <w:r w:rsidRPr="000343E3">
        <w:rPr>
          <w:rFonts w:ascii="Times New Roman" w:hAnsi="Times New Roman"/>
          <w:sz w:val="22"/>
          <w:szCs w:val="22"/>
        </w:rPr>
        <w:t>1) Aktivnosti u oblasti protupožarno-šumsko-poljskih puteva  obuhvaćaju održavanje i izgradnju i za ovu namjenu planirana su sredstva kako slijedi:</w:t>
      </w:r>
    </w:p>
    <w:p w14:paraId="3A8B0BC2" w14:textId="77777777" w:rsidR="00772DD8" w:rsidRPr="000343E3" w:rsidRDefault="00772DD8" w:rsidP="00DC1574">
      <w:pPr>
        <w:rPr>
          <w:rFonts w:ascii="Times New Roman" w:hAnsi="Times New Roman"/>
          <w:sz w:val="22"/>
          <w:szCs w:val="22"/>
        </w:rPr>
      </w:pPr>
    </w:p>
    <w:tbl>
      <w:tblPr>
        <w:tblW w:w="9663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5"/>
        <w:gridCol w:w="3118"/>
        <w:gridCol w:w="2410"/>
      </w:tblGrid>
      <w:tr w:rsidR="00E970D3" w:rsidRPr="000343E3" w14:paraId="446917A3" w14:textId="77777777" w:rsidTr="00E330EE">
        <w:tc>
          <w:tcPr>
            <w:tcW w:w="4135" w:type="dxa"/>
          </w:tcPr>
          <w:p w14:paraId="30F90A40" w14:textId="77777777" w:rsidR="00E970D3" w:rsidRPr="000343E3" w:rsidRDefault="00E970D3" w:rsidP="00E330EE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343E3">
              <w:rPr>
                <w:rFonts w:ascii="Times New Roman" w:hAnsi="Times New Roman"/>
                <w:b/>
                <w:bCs/>
                <w:sz w:val="22"/>
                <w:szCs w:val="22"/>
              </w:rPr>
              <w:t>Naziv aktivnosti / projekta</w:t>
            </w:r>
          </w:p>
        </w:tc>
        <w:tc>
          <w:tcPr>
            <w:tcW w:w="3118" w:type="dxa"/>
          </w:tcPr>
          <w:p w14:paraId="5D0AF890" w14:textId="77777777" w:rsidR="00E970D3" w:rsidRPr="000343E3" w:rsidRDefault="00E970D3" w:rsidP="00E330EE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343E3">
              <w:rPr>
                <w:rFonts w:ascii="Times New Roman" w:hAnsi="Times New Roman"/>
                <w:b/>
                <w:bCs/>
                <w:sz w:val="22"/>
                <w:szCs w:val="22"/>
              </w:rPr>
              <w:t>Oznaka aktivnosti / projekta</w:t>
            </w:r>
          </w:p>
        </w:tc>
        <w:tc>
          <w:tcPr>
            <w:tcW w:w="2410" w:type="dxa"/>
          </w:tcPr>
          <w:p w14:paraId="08EE98D0" w14:textId="77777777" w:rsidR="00E970D3" w:rsidRPr="000343E3" w:rsidRDefault="00E970D3" w:rsidP="00E330EE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343E3">
              <w:rPr>
                <w:rFonts w:ascii="Times New Roman" w:hAnsi="Times New Roman"/>
                <w:b/>
                <w:bCs/>
                <w:sz w:val="22"/>
                <w:szCs w:val="22"/>
              </w:rPr>
              <w:t>Vrijednost aktivnosti / projekta</w:t>
            </w:r>
          </w:p>
        </w:tc>
      </w:tr>
      <w:tr w:rsidR="00E970D3" w:rsidRPr="000343E3" w14:paraId="286AEEA7" w14:textId="77777777" w:rsidTr="00E330EE">
        <w:tc>
          <w:tcPr>
            <w:tcW w:w="4135" w:type="dxa"/>
          </w:tcPr>
          <w:p w14:paraId="208B133F" w14:textId="423A42D8" w:rsidR="00E970D3" w:rsidRPr="000343E3" w:rsidRDefault="00E970D3" w:rsidP="00E330EE">
            <w:pPr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 xml:space="preserve">Gradnja protupožarno-šumsko-poljskih puteva  </w:t>
            </w:r>
          </w:p>
        </w:tc>
        <w:tc>
          <w:tcPr>
            <w:tcW w:w="3118" w:type="dxa"/>
          </w:tcPr>
          <w:p w14:paraId="4092B21C" w14:textId="77777777" w:rsidR="00772DD8" w:rsidRPr="000343E3" w:rsidRDefault="00772DD8" w:rsidP="00772DD8">
            <w:pPr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Glava 02009 KOMUNALNO UREĐENJE,PROMET I ZAŠTITA OKOLIŠA</w:t>
            </w:r>
          </w:p>
          <w:p w14:paraId="5BA6CBCC" w14:textId="77777777" w:rsidR="00772DD8" w:rsidRPr="000343E3" w:rsidRDefault="00772DD8" w:rsidP="00772DD8">
            <w:pPr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Program 2094 Gradnja komunalne infrastrukture na području Općine Mljet izvan ZKD-a</w:t>
            </w:r>
          </w:p>
          <w:p w14:paraId="6A6E8D73" w14:textId="77777777" w:rsidR="00E970D3" w:rsidRDefault="00772DD8" w:rsidP="00E330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Kapitalni projekt K209403</w:t>
            </w:r>
          </w:p>
          <w:p w14:paraId="70BC7251" w14:textId="151E830C" w:rsidR="00EC0773" w:rsidRPr="000343E3" w:rsidRDefault="00EC0773" w:rsidP="00E330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P.P. R0185-24</w:t>
            </w:r>
          </w:p>
          <w:p w14:paraId="126E188E" w14:textId="12195CF7" w:rsidR="00772DD8" w:rsidRPr="000343E3" w:rsidRDefault="00772DD8" w:rsidP="00E330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Konto 42</w:t>
            </w:r>
            <w:r w:rsidR="00EC0773">
              <w:rPr>
                <w:rFonts w:ascii="Times New Roman" w:hAnsi="Times New Roman"/>
                <w:sz w:val="22"/>
                <w:szCs w:val="22"/>
              </w:rPr>
              <w:t>139</w:t>
            </w:r>
          </w:p>
        </w:tc>
        <w:tc>
          <w:tcPr>
            <w:tcW w:w="2410" w:type="dxa"/>
          </w:tcPr>
          <w:p w14:paraId="24B0A9B3" w14:textId="299D5C1C" w:rsidR="00E970D3" w:rsidRPr="000343E3" w:rsidRDefault="005F7E15" w:rsidP="00E330E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  <w:r w:rsidR="00772DD8" w:rsidRPr="000343E3">
              <w:rPr>
                <w:rFonts w:ascii="Times New Roman" w:hAnsi="Times New Roman"/>
                <w:sz w:val="22"/>
                <w:szCs w:val="22"/>
              </w:rPr>
              <w:t>.000,00</w:t>
            </w:r>
          </w:p>
        </w:tc>
      </w:tr>
    </w:tbl>
    <w:p w14:paraId="3FA45747" w14:textId="77777777" w:rsidR="00DC1574" w:rsidRPr="000343E3" w:rsidRDefault="00DC1574" w:rsidP="00DC1574">
      <w:pPr>
        <w:rPr>
          <w:rFonts w:ascii="Times New Roman" w:hAnsi="Times New Roman"/>
          <w:sz w:val="22"/>
          <w:szCs w:val="22"/>
        </w:rPr>
      </w:pPr>
    </w:p>
    <w:p w14:paraId="1EB5267F" w14:textId="6241C695" w:rsidR="00DC1574" w:rsidRPr="000343E3" w:rsidRDefault="00DC1574" w:rsidP="00DC1574">
      <w:pPr>
        <w:ind w:firstLine="720"/>
        <w:rPr>
          <w:rFonts w:ascii="Times New Roman" w:hAnsi="Times New Roman"/>
          <w:sz w:val="22"/>
          <w:szCs w:val="22"/>
        </w:rPr>
      </w:pPr>
      <w:r w:rsidRPr="000343E3">
        <w:rPr>
          <w:rFonts w:ascii="Times New Roman" w:hAnsi="Times New Roman"/>
          <w:sz w:val="22"/>
          <w:szCs w:val="22"/>
        </w:rPr>
        <w:t xml:space="preserve">2) Kad se aktivnosti iz prethodnog stavka obavljaju putem </w:t>
      </w:r>
      <w:r w:rsidR="00325A2B" w:rsidRPr="000343E3">
        <w:rPr>
          <w:rFonts w:ascii="Times New Roman" w:hAnsi="Times New Roman"/>
          <w:sz w:val="22"/>
          <w:szCs w:val="22"/>
        </w:rPr>
        <w:t>Usluge</w:t>
      </w:r>
      <w:r w:rsidRPr="000343E3">
        <w:rPr>
          <w:rFonts w:ascii="Times New Roman" w:hAnsi="Times New Roman"/>
          <w:sz w:val="22"/>
          <w:szCs w:val="22"/>
        </w:rPr>
        <w:t xml:space="preserve"> Mljet d.o.o. Babino Polje temelj za njihovo obavljanje je sklopljeni, formalni ili neformalni, godišnji ugovor, bez provođenja posebne procedure budući se radi o javnoj ustanovi i trgovačkom društvu u 100%-tnom vlasništvu Općine Mljet, koji ugovara, odnosno potpisuje Općinski načelnik.</w:t>
      </w:r>
    </w:p>
    <w:p w14:paraId="2692989A" w14:textId="77777777" w:rsidR="00DC1574" w:rsidRPr="000343E3" w:rsidRDefault="00DC1574" w:rsidP="00DC1574">
      <w:pPr>
        <w:rPr>
          <w:rFonts w:ascii="Times New Roman" w:hAnsi="Times New Roman"/>
          <w:sz w:val="22"/>
          <w:szCs w:val="22"/>
        </w:rPr>
      </w:pPr>
      <w:r w:rsidRPr="000343E3">
        <w:rPr>
          <w:rFonts w:ascii="Times New Roman" w:hAnsi="Times New Roman"/>
          <w:sz w:val="22"/>
          <w:szCs w:val="22"/>
        </w:rPr>
        <w:tab/>
        <w:t xml:space="preserve">3) Kad se aktivnosti iz stavka 1. ovog članka obavljaju putem trećih osoba njihovo ugovaranje vrši se temeljem odredbi </w:t>
      </w:r>
      <w:r w:rsidRPr="000343E3">
        <w:rPr>
          <w:rFonts w:ascii="Times New Roman" w:hAnsi="Times New Roman"/>
          <w:color w:val="231F20"/>
          <w:sz w:val="22"/>
          <w:szCs w:val="22"/>
        </w:rPr>
        <w:t xml:space="preserve">odredbe  važećeg </w:t>
      </w:r>
      <w:r w:rsidRPr="000343E3">
        <w:rPr>
          <w:rFonts w:ascii="Times New Roman" w:hAnsi="Times New Roman"/>
          <w:sz w:val="22"/>
          <w:szCs w:val="22"/>
        </w:rPr>
        <w:t>Zakona o javnoj nabavi (nastavno: Zakon) i odredbi važećeg Pravilnika o provedbi jednostavne nabave Općine Mljet (nastavno: Pravilnik).</w:t>
      </w:r>
    </w:p>
    <w:p w14:paraId="60F503D7" w14:textId="77777777" w:rsidR="00DC1574" w:rsidRPr="000343E3" w:rsidRDefault="00DC1574" w:rsidP="00DC1574">
      <w:pPr>
        <w:rPr>
          <w:rFonts w:ascii="Times New Roman" w:hAnsi="Times New Roman"/>
          <w:sz w:val="22"/>
          <w:szCs w:val="22"/>
        </w:rPr>
      </w:pPr>
    </w:p>
    <w:p w14:paraId="32A13C47" w14:textId="77777777" w:rsidR="00DC1574" w:rsidRPr="000343E3" w:rsidRDefault="00DC1574" w:rsidP="00DC1574">
      <w:pPr>
        <w:pStyle w:val="ListParagraph"/>
        <w:numPr>
          <w:ilvl w:val="0"/>
          <w:numId w:val="3"/>
        </w:numPr>
        <w:rPr>
          <w:rFonts w:ascii="Times New Roman" w:hAnsi="Times New Roman"/>
          <w:b/>
          <w:sz w:val="22"/>
          <w:szCs w:val="22"/>
        </w:rPr>
      </w:pPr>
      <w:r w:rsidRPr="000343E3">
        <w:rPr>
          <w:rFonts w:ascii="Times New Roman" w:hAnsi="Times New Roman"/>
          <w:b/>
          <w:sz w:val="22"/>
          <w:szCs w:val="22"/>
        </w:rPr>
        <w:t>Male komunalne akcije podizanja kvalitete života po naseljima u suradnji s mjesnim odborima</w:t>
      </w:r>
    </w:p>
    <w:p w14:paraId="6E923C38" w14:textId="77777777" w:rsidR="00DC1574" w:rsidRPr="000343E3" w:rsidRDefault="00DC1574" w:rsidP="00DC1574">
      <w:pPr>
        <w:jc w:val="center"/>
        <w:rPr>
          <w:rFonts w:ascii="Times New Roman" w:hAnsi="Times New Roman"/>
          <w:b/>
          <w:sz w:val="22"/>
          <w:szCs w:val="22"/>
        </w:rPr>
      </w:pPr>
      <w:r w:rsidRPr="000343E3">
        <w:rPr>
          <w:rFonts w:ascii="Times New Roman" w:hAnsi="Times New Roman"/>
          <w:b/>
          <w:sz w:val="22"/>
          <w:szCs w:val="22"/>
        </w:rPr>
        <w:t>Članak 4.</w:t>
      </w:r>
    </w:p>
    <w:p w14:paraId="7B1D14AB" w14:textId="77777777" w:rsidR="00DC1574" w:rsidRPr="000343E3" w:rsidRDefault="00DC1574" w:rsidP="00DC1574">
      <w:pPr>
        <w:ind w:firstLine="720"/>
        <w:rPr>
          <w:rFonts w:ascii="Times New Roman" w:hAnsi="Times New Roman"/>
          <w:sz w:val="22"/>
          <w:szCs w:val="22"/>
        </w:rPr>
      </w:pPr>
      <w:r w:rsidRPr="000343E3">
        <w:rPr>
          <w:rFonts w:ascii="Times New Roman" w:hAnsi="Times New Roman"/>
          <w:sz w:val="22"/>
          <w:szCs w:val="22"/>
        </w:rPr>
        <w:t>1) Aktivnosti u oblasti malih komunalnih akcija obuhvaćaju radove s ciljem podizanja kvalitete života po naseljima koje u suradnji s mjesnim odborima izvode sami građani, a Općina osigurava potreban građevinski materijal i/ili radove izvode registrirane pravne osobe, a za ovu namjenu planirana su sredstva kako slijedi:</w:t>
      </w:r>
    </w:p>
    <w:p w14:paraId="2FB9F7A9" w14:textId="77777777" w:rsidR="000343E3" w:rsidRPr="000343E3" w:rsidRDefault="000343E3" w:rsidP="00DC1574">
      <w:pPr>
        <w:rPr>
          <w:rFonts w:ascii="Times New Roman" w:hAnsi="Times New Roman"/>
          <w:sz w:val="22"/>
          <w:szCs w:val="22"/>
        </w:rPr>
      </w:pPr>
    </w:p>
    <w:tbl>
      <w:tblPr>
        <w:tblW w:w="9663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5"/>
        <w:gridCol w:w="3118"/>
        <w:gridCol w:w="2410"/>
      </w:tblGrid>
      <w:tr w:rsidR="007778E3" w:rsidRPr="000343E3" w14:paraId="526B95AA" w14:textId="77777777" w:rsidTr="00E330EE">
        <w:tc>
          <w:tcPr>
            <w:tcW w:w="4135" w:type="dxa"/>
          </w:tcPr>
          <w:p w14:paraId="62A3A80D" w14:textId="77777777" w:rsidR="007778E3" w:rsidRPr="000343E3" w:rsidRDefault="007778E3" w:rsidP="00E330EE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343E3">
              <w:rPr>
                <w:rFonts w:ascii="Times New Roman" w:hAnsi="Times New Roman"/>
                <w:b/>
                <w:bCs/>
                <w:sz w:val="22"/>
                <w:szCs w:val="22"/>
              </w:rPr>
              <w:t>Naziv aktivnosti / projekta</w:t>
            </w:r>
          </w:p>
        </w:tc>
        <w:tc>
          <w:tcPr>
            <w:tcW w:w="3118" w:type="dxa"/>
          </w:tcPr>
          <w:p w14:paraId="3B72E532" w14:textId="77777777" w:rsidR="007778E3" w:rsidRPr="000343E3" w:rsidRDefault="007778E3" w:rsidP="00E330EE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343E3">
              <w:rPr>
                <w:rFonts w:ascii="Times New Roman" w:hAnsi="Times New Roman"/>
                <w:b/>
                <w:bCs/>
                <w:sz w:val="22"/>
                <w:szCs w:val="22"/>
              </w:rPr>
              <w:t>Oznaka aktivnosti / projekta</w:t>
            </w:r>
          </w:p>
        </w:tc>
        <w:tc>
          <w:tcPr>
            <w:tcW w:w="2410" w:type="dxa"/>
          </w:tcPr>
          <w:p w14:paraId="41CF8D46" w14:textId="77777777" w:rsidR="007778E3" w:rsidRPr="000343E3" w:rsidRDefault="007778E3" w:rsidP="00E330EE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343E3">
              <w:rPr>
                <w:rFonts w:ascii="Times New Roman" w:hAnsi="Times New Roman"/>
                <w:b/>
                <w:bCs/>
                <w:sz w:val="22"/>
                <w:szCs w:val="22"/>
              </w:rPr>
              <w:t>Vrijednost aktivnosti / projekta</w:t>
            </w:r>
          </w:p>
        </w:tc>
      </w:tr>
      <w:tr w:rsidR="007778E3" w:rsidRPr="000343E3" w14:paraId="1A30F088" w14:textId="77777777" w:rsidTr="00E330EE">
        <w:tc>
          <w:tcPr>
            <w:tcW w:w="4135" w:type="dxa"/>
          </w:tcPr>
          <w:p w14:paraId="04596F6E" w14:textId="77777777" w:rsidR="007778E3" w:rsidRPr="000343E3" w:rsidRDefault="007778E3" w:rsidP="00E330EE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Male komunalne akcije podizanja kvalitete života po naseljima u suradnji s MO</w:t>
            </w:r>
          </w:p>
        </w:tc>
        <w:tc>
          <w:tcPr>
            <w:tcW w:w="3118" w:type="dxa"/>
          </w:tcPr>
          <w:p w14:paraId="76148C2D" w14:textId="77777777" w:rsidR="007778E3" w:rsidRPr="000343E3" w:rsidRDefault="007778E3" w:rsidP="00E330E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Glava 02009 KOMUNALNO UREĐENJE,PROMET I ZAŠTITA OKOLIŠA</w:t>
            </w:r>
          </w:p>
          <w:p w14:paraId="0D52838D" w14:textId="77777777" w:rsidR="007778E3" w:rsidRPr="000343E3" w:rsidRDefault="007778E3" w:rsidP="00E330EE">
            <w:pPr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Program 2092 Redovno i interventno održavanje komunalne infrastrukture izvan ZKD-a</w:t>
            </w:r>
          </w:p>
          <w:p w14:paraId="318D6C99" w14:textId="77777777" w:rsidR="007778E3" w:rsidRPr="000343E3" w:rsidRDefault="007778E3" w:rsidP="00E330EE">
            <w:pPr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Aktivnost A209200</w:t>
            </w:r>
          </w:p>
          <w:p w14:paraId="31818FDB" w14:textId="77777777" w:rsidR="00EC0773" w:rsidRPr="00A86825" w:rsidRDefault="00EC0773" w:rsidP="00EC0773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P:P. R0173-02</w:t>
            </w:r>
          </w:p>
          <w:p w14:paraId="52789807" w14:textId="77777777" w:rsidR="00EC0773" w:rsidRDefault="00EC0773" w:rsidP="00EC0773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Konto </w:t>
            </w:r>
            <w:r w:rsidRPr="00A86825">
              <w:rPr>
                <w:rFonts w:ascii="Times New Roman" w:hAnsi="Times New Roman"/>
                <w:sz w:val="22"/>
                <w:szCs w:val="22"/>
              </w:rPr>
              <w:t>32</w:t>
            </w:r>
            <w:r>
              <w:rPr>
                <w:rFonts w:ascii="Times New Roman" w:hAnsi="Times New Roman"/>
                <w:sz w:val="22"/>
                <w:szCs w:val="22"/>
              </w:rPr>
              <w:t>241 (10.000,00)</w:t>
            </w:r>
          </w:p>
          <w:p w14:paraId="776D2BB7" w14:textId="77777777" w:rsidR="00EC0773" w:rsidRDefault="00EC0773" w:rsidP="00EC0773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P.P. R0173-03</w:t>
            </w:r>
          </w:p>
          <w:p w14:paraId="32331041" w14:textId="77777777" w:rsidR="00EC0773" w:rsidRDefault="00EC0773" w:rsidP="00EC0773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Konto 32329 (40.500,00)</w:t>
            </w:r>
          </w:p>
          <w:p w14:paraId="6C03625B" w14:textId="77777777" w:rsidR="00EC0773" w:rsidRDefault="00EC0773" w:rsidP="00EC0773">
            <w:pPr>
              <w:rPr>
                <w:rFonts w:ascii="Times New Roman" w:hAnsi="Times New Roman"/>
                <w:sz w:val="22"/>
                <w:szCs w:val="22"/>
              </w:rPr>
            </w:pPr>
            <w:r w:rsidRPr="00A8682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P.P. R0173-04</w:t>
            </w:r>
          </w:p>
          <w:p w14:paraId="198C0226" w14:textId="58E1279B" w:rsidR="007778E3" w:rsidRPr="000343E3" w:rsidRDefault="00EC0773" w:rsidP="00EC0773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Konto 32329 (4.500,00)</w:t>
            </w:r>
          </w:p>
        </w:tc>
        <w:tc>
          <w:tcPr>
            <w:tcW w:w="2410" w:type="dxa"/>
          </w:tcPr>
          <w:p w14:paraId="2B3B3A1B" w14:textId="2D44FF20" w:rsidR="007778E3" w:rsidRPr="000343E3" w:rsidRDefault="005F7E15" w:rsidP="00E330EE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40</w:t>
            </w:r>
            <w:r w:rsidR="007778E3" w:rsidRPr="000343E3">
              <w:rPr>
                <w:rFonts w:ascii="Times New Roman" w:hAnsi="Times New Roman"/>
                <w:sz w:val="22"/>
                <w:szCs w:val="22"/>
              </w:rPr>
              <w:t>.000,00</w:t>
            </w:r>
          </w:p>
        </w:tc>
      </w:tr>
    </w:tbl>
    <w:p w14:paraId="1A7A11D1" w14:textId="77777777" w:rsidR="00DC1574" w:rsidRPr="000343E3" w:rsidRDefault="00DC1574" w:rsidP="00DC1574">
      <w:pPr>
        <w:rPr>
          <w:rFonts w:ascii="Times New Roman" w:hAnsi="Times New Roman"/>
          <w:sz w:val="22"/>
          <w:szCs w:val="22"/>
        </w:rPr>
      </w:pPr>
    </w:p>
    <w:p w14:paraId="580A498E" w14:textId="77777777" w:rsidR="00DC1574" w:rsidRPr="000343E3" w:rsidRDefault="00DC1574" w:rsidP="00DC1574">
      <w:pPr>
        <w:ind w:firstLine="720"/>
        <w:rPr>
          <w:rFonts w:ascii="Times New Roman" w:hAnsi="Times New Roman"/>
          <w:sz w:val="22"/>
          <w:szCs w:val="22"/>
        </w:rPr>
      </w:pPr>
      <w:r w:rsidRPr="000343E3">
        <w:rPr>
          <w:rFonts w:ascii="Times New Roman" w:hAnsi="Times New Roman"/>
          <w:sz w:val="22"/>
          <w:szCs w:val="22"/>
        </w:rPr>
        <w:t>2) Ugovaranje nabave potrebnog građevinskog materijala i usluga vrši se temeljem odredbi Zakona i Pravilnika.</w:t>
      </w:r>
    </w:p>
    <w:p w14:paraId="1DB4A321" w14:textId="17C59E20" w:rsidR="00DC1574" w:rsidRPr="000343E3" w:rsidRDefault="00DC1574" w:rsidP="00DC1574">
      <w:pPr>
        <w:ind w:firstLine="720"/>
        <w:rPr>
          <w:rFonts w:ascii="Times New Roman" w:hAnsi="Times New Roman"/>
          <w:sz w:val="22"/>
          <w:szCs w:val="22"/>
        </w:rPr>
      </w:pPr>
      <w:r w:rsidRPr="000343E3">
        <w:rPr>
          <w:rFonts w:ascii="Times New Roman" w:hAnsi="Times New Roman"/>
          <w:sz w:val="22"/>
          <w:szCs w:val="22"/>
        </w:rPr>
        <w:t xml:space="preserve">3) Iznos iz stavka 1. ovog članka (ukupni) izvorno je planiran Programom </w:t>
      </w:r>
      <w:r w:rsidRPr="000343E3">
        <w:rPr>
          <w:rFonts w:ascii="Times New Roman" w:hAnsi="Times New Roman"/>
          <w:bCs/>
          <w:sz w:val="22"/>
          <w:szCs w:val="22"/>
        </w:rPr>
        <w:t>financiranja mjesnih odbora na području Općine Mljet za 202</w:t>
      </w:r>
      <w:r w:rsidR="008C5FF3" w:rsidRPr="000343E3">
        <w:rPr>
          <w:rFonts w:ascii="Times New Roman" w:hAnsi="Times New Roman"/>
          <w:bCs/>
          <w:sz w:val="22"/>
          <w:szCs w:val="22"/>
        </w:rPr>
        <w:t>6</w:t>
      </w:r>
      <w:r w:rsidRPr="000343E3">
        <w:rPr>
          <w:rFonts w:ascii="Times New Roman" w:hAnsi="Times New Roman"/>
          <w:bCs/>
          <w:sz w:val="22"/>
          <w:szCs w:val="22"/>
        </w:rPr>
        <w:t xml:space="preserve">. godinu, kao i </w:t>
      </w:r>
      <w:r w:rsidRPr="000343E3">
        <w:rPr>
          <w:rFonts w:ascii="Times New Roman" w:hAnsi="Times New Roman"/>
          <w:sz w:val="22"/>
          <w:szCs w:val="22"/>
        </w:rPr>
        <w:t>Programom održavanja komunalne infrastrukture iz članka 72. stavak 1. Zakona o komunalnom gospodarstvu na području Općine Mljet za 202</w:t>
      </w:r>
      <w:r w:rsidR="008C5FF3" w:rsidRPr="000343E3">
        <w:rPr>
          <w:rFonts w:ascii="Times New Roman" w:hAnsi="Times New Roman"/>
          <w:sz w:val="22"/>
          <w:szCs w:val="22"/>
        </w:rPr>
        <w:t>6</w:t>
      </w:r>
      <w:r w:rsidRPr="000343E3">
        <w:rPr>
          <w:rFonts w:ascii="Times New Roman" w:hAnsi="Times New Roman"/>
          <w:sz w:val="22"/>
          <w:szCs w:val="22"/>
        </w:rPr>
        <w:t>. godinu</w:t>
      </w:r>
      <w:r w:rsidRPr="000343E3">
        <w:rPr>
          <w:rFonts w:ascii="Times New Roman" w:hAnsi="Times New Roman"/>
          <w:bCs/>
          <w:sz w:val="22"/>
          <w:szCs w:val="22"/>
        </w:rPr>
        <w:t>.</w:t>
      </w:r>
      <w:r w:rsidRPr="000343E3">
        <w:rPr>
          <w:rFonts w:ascii="Times New Roman" w:hAnsi="Times New Roman"/>
          <w:sz w:val="22"/>
          <w:szCs w:val="22"/>
        </w:rPr>
        <w:t xml:space="preserve"> </w:t>
      </w:r>
    </w:p>
    <w:p w14:paraId="35E2FAF6" w14:textId="77777777" w:rsidR="00DC1574" w:rsidRPr="000343E3" w:rsidRDefault="00DC1574" w:rsidP="00DC1574">
      <w:pPr>
        <w:ind w:firstLine="720"/>
        <w:rPr>
          <w:rFonts w:ascii="Times New Roman" w:hAnsi="Times New Roman"/>
          <w:sz w:val="22"/>
          <w:szCs w:val="22"/>
        </w:rPr>
      </w:pPr>
    </w:p>
    <w:p w14:paraId="5FC27E44" w14:textId="77777777" w:rsidR="00DC1574" w:rsidRPr="000343E3" w:rsidRDefault="00DC1574" w:rsidP="00DC1574">
      <w:pPr>
        <w:pStyle w:val="ListParagraph"/>
        <w:numPr>
          <w:ilvl w:val="0"/>
          <w:numId w:val="3"/>
        </w:numPr>
        <w:rPr>
          <w:rFonts w:ascii="Times New Roman" w:hAnsi="Times New Roman"/>
          <w:b/>
          <w:sz w:val="22"/>
          <w:szCs w:val="22"/>
        </w:rPr>
      </w:pPr>
      <w:r w:rsidRPr="000343E3">
        <w:rPr>
          <w:rFonts w:ascii="Times New Roman" w:hAnsi="Times New Roman"/>
          <w:b/>
          <w:sz w:val="22"/>
          <w:szCs w:val="22"/>
        </w:rPr>
        <w:t>Sustav javne odvodnje i javne vodoopskrbe</w:t>
      </w:r>
    </w:p>
    <w:p w14:paraId="4372DACF" w14:textId="77777777" w:rsidR="00DC1574" w:rsidRPr="000343E3" w:rsidRDefault="00DC1574" w:rsidP="00DC1574">
      <w:pPr>
        <w:jc w:val="center"/>
        <w:rPr>
          <w:rFonts w:ascii="Times New Roman" w:hAnsi="Times New Roman"/>
          <w:b/>
          <w:sz w:val="22"/>
          <w:szCs w:val="22"/>
        </w:rPr>
      </w:pPr>
      <w:r w:rsidRPr="000343E3">
        <w:rPr>
          <w:rFonts w:ascii="Times New Roman" w:hAnsi="Times New Roman"/>
          <w:b/>
          <w:sz w:val="22"/>
          <w:szCs w:val="22"/>
        </w:rPr>
        <w:t>Članak 5.</w:t>
      </w:r>
    </w:p>
    <w:p w14:paraId="28410474" w14:textId="77777777" w:rsidR="00DC1574" w:rsidRPr="000343E3" w:rsidRDefault="00DC1574" w:rsidP="00DC1574">
      <w:pPr>
        <w:ind w:firstLine="720"/>
        <w:rPr>
          <w:rFonts w:ascii="Times New Roman" w:hAnsi="Times New Roman"/>
          <w:sz w:val="22"/>
          <w:szCs w:val="22"/>
        </w:rPr>
      </w:pPr>
      <w:r w:rsidRPr="000343E3">
        <w:rPr>
          <w:rFonts w:ascii="Times New Roman" w:hAnsi="Times New Roman"/>
          <w:sz w:val="22"/>
          <w:szCs w:val="22"/>
        </w:rPr>
        <w:t>1) Aktivnosti u oblasti javne odvodnje i javne vodoopskrbe sastoje se u dodjeli jednokratne potpore koju Općina isplaćuje NPKLM vodovod d.o.o. Korčula, kojem je posebnim aktom povjereni poslovi javne vodoopskrbe i javne odvodnje, za izgradnju i održavanje otočnog sustava javne odvodnje i javne vodoopskrbe i za ovu namjenu planirana su sredstva kako slijedi:</w:t>
      </w:r>
    </w:p>
    <w:p w14:paraId="31FFAD24" w14:textId="77777777" w:rsidR="001900B1" w:rsidRPr="000343E3" w:rsidRDefault="001900B1" w:rsidP="00DC1574">
      <w:pPr>
        <w:rPr>
          <w:rFonts w:ascii="Times New Roman" w:hAnsi="Times New Roman"/>
          <w:sz w:val="22"/>
          <w:szCs w:val="22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4248"/>
        <w:gridCol w:w="3118"/>
        <w:gridCol w:w="2410"/>
      </w:tblGrid>
      <w:tr w:rsidR="007778E3" w:rsidRPr="000343E3" w14:paraId="0499B847" w14:textId="77777777" w:rsidTr="00E970D3">
        <w:tc>
          <w:tcPr>
            <w:tcW w:w="4248" w:type="dxa"/>
            <w:hideMark/>
          </w:tcPr>
          <w:p w14:paraId="04BFD219" w14:textId="77777777" w:rsidR="007778E3" w:rsidRPr="000343E3" w:rsidRDefault="007778E3" w:rsidP="009A39C5">
            <w:pPr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0343E3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Naziv aktivnosti / projekta</w:t>
            </w:r>
          </w:p>
        </w:tc>
        <w:tc>
          <w:tcPr>
            <w:tcW w:w="3118" w:type="dxa"/>
            <w:hideMark/>
          </w:tcPr>
          <w:p w14:paraId="4DEBBEBB" w14:textId="77777777" w:rsidR="007778E3" w:rsidRPr="000343E3" w:rsidRDefault="007778E3" w:rsidP="009A39C5">
            <w:pPr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0343E3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Oznaka aktivnosti / projekta</w:t>
            </w:r>
          </w:p>
        </w:tc>
        <w:tc>
          <w:tcPr>
            <w:tcW w:w="2410" w:type="dxa"/>
            <w:hideMark/>
          </w:tcPr>
          <w:p w14:paraId="6800E7DE" w14:textId="77777777" w:rsidR="007778E3" w:rsidRPr="000343E3" w:rsidRDefault="007778E3" w:rsidP="009A39C5">
            <w:pPr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0343E3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Vrijednost aktivnosti / projekta</w:t>
            </w:r>
          </w:p>
        </w:tc>
      </w:tr>
      <w:tr w:rsidR="007778E3" w:rsidRPr="000343E3" w14:paraId="1E79784A" w14:textId="77777777" w:rsidTr="00E970D3">
        <w:tc>
          <w:tcPr>
            <w:tcW w:w="4248" w:type="dxa"/>
          </w:tcPr>
          <w:p w14:paraId="183F2E26" w14:textId="3065B971" w:rsidR="007778E3" w:rsidRPr="000343E3" w:rsidRDefault="007778E3" w:rsidP="009A39C5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Izgradnja sustava javne vodoopskrbe kroz investiranje NPKLM</w:t>
            </w:r>
          </w:p>
        </w:tc>
        <w:tc>
          <w:tcPr>
            <w:tcW w:w="3118" w:type="dxa"/>
          </w:tcPr>
          <w:p w14:paraId="79135069" w14:textId="77777777" w:rsidR="00772DD8" w:rsidRPr="000343E3" w:rsidRDefault="00772DD8" w:rsidP="00772DD8">
            <w:pPr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Glava 02009 KOMUNALNO UREĐENJE,PROMET I ZAŠTITA OKOLIŠA</w:t>
            </w:r>
          </w:p>
          <w:p w14:paraId="0BC4B89D" w14:textId="77777777" w:rsidR="001900B1" w:rsidRPr="000343E3" w:rsidRDefault="001900B1" w:rsidP="001900B1">
            <w:pPr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Program 2094 Gradnja komunalne infrastrukture na području Općine Mljet izvan ZKD-a</w:t>
            </w:r>
          </w:p>
          <w:p w14:paraId="43D978E6" w14:textId="77777777" w:rsidR="007778E3" w:rsidRDefault="001900B1" w:rsidP="009A39C5">
            <w:pPr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Kapitalni projekt K209401</w:t>
            </w:r>
          </w:p>
          <w:p w14:paraId="7452D959" w14:textId="2284E7F7" w:rsidR="00EC0773" w:rsidRPr="000343E3" w:rsidRDefault="00EC0773" w:rsidP="009A39C5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P.P. R0185-01</w:t>
            </w:r>
          </w:p>
          <w:p w14:paraId="2CB166B1" w14:textId="05065C05" w:rsidR="001900B1" w:rsidRPr="000343E3" w:rsidRDefault="001900B1" w:rsidP="009A39C5">
            <w:pPr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Konto 38</w:t>
            </w:r>
            <w:r w:rsidR="00EC0773">
              <w:rPr>
                <w:rFonts w:ascii="Times New Roman" w:hAnsi="Times New Roman"/>
                <w:sz w:val="22"/>
                <w:szCs w:val="22"/>
              </w:rPr>
              <w:t>612</w:t>
            </w:r>
          </w:p>
        </w:tc>
        <w:tc>
          <w:tcPr>
            <w:tcW w:w="2410" w:type="dxa"/>
          </w:tcPr>
          <w:p w14:paraId="2CBD5CE8" w14:textId="0F0862A7" w:rsidR="007778E3" w:rsidRPr="000343E3" w:rsidRDefault="001900B1" w:rsidP="009A39C5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 w:rsidRPr="000343E3">
              <w:rPr>
                <w:rFonts w:ascii="Times New Roman" w:hAnsi="Times New Roman"/>
                <w:bCs/>
                <w:sz w:val="22"/>
                <w:szCs w:val="22"/>
              </w:rPr>
              <w:t>10.000,00</w:t>
            </w:r>
          </w:p>
        </w:tc>
      </w:tr>
      <w:tr w:rsidR="007778E3" w:rsidRPr="000343E3" w14:paraId="5B4F75A0" w14:textId="77777777" w:rsidTr="00E970D3">
        <w:tc>
          <w:tcPr>
            <w:tcW w:w="4248" w:type="dxa"/>
          </w:tcPr>
          <w:p w14:paraId="360F5E0A" w14:textId="47F43622" w:rsidR="007778E3" w:rsidRPr="000343E3" w:rsidRDefault="007778E3" w:rsidP="009A39C5">
            <w:pPr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Izgradnja sustava javne odvodnje kroz investiranje NPKLM</w:t>
            </w:r>
          </w:p>
        </w:tc>
        <w:tc>
          <w:tcPr>
            <w:tcW w:w="3118" w:type="dxa"/>
          </w:tcPr>
          <w:p w14:paraId="7500D795" w14:textId="77777777" w:rsidR="00772DD8" w:rsidRPr="000343E3" w:rsidRDefault="00772DD8" w:rsidP="00772DD8">
            <w:pPr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Glava 02009 KOMUNALNO UREĐENJE,PROMET I ZAŠTITA OKOLIŠA</w:t>
            </w:r>
          </w:p>
          <w:p w14:paraId="14EB106A" w14:textId="77777777" w:rsidR="001900B1" w:rsidRPr="000343E3" w:rsidRDefault="001900B1" w:rsidP="001900B1">
            <w:pPr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Program 2094 Gradnja komunalne infrastrukture na području Općine Mljet izvan ZKD-a</w:t>
            </w:r>
          </w:p>
          <w:p w14:paraId="78D432BB" w14:textId="77777777" w:rsidR="007778E3" w:rsidRDefault="001900B1" w:rsidP="006F0E6A">
            <w:pPr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Kapitalni projekt K209402</w:t>
            </w:r>
          </w:p>
          <w:p w14:paraId="374482EB" w14:textId="42F3F893" w:rsidR="00EC0773" w:rsidRPr="000343E3" w:rsidRDefault="00EC0773" w:rsidP="006F0E6A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P.P. R0185-02</w:t>
            </w:r>
          </w:p>
          <w:p w14:paraId="06978133" w14:textId="7C5406E4" w:rsidR="001900B1" w:rsidRPr="000343E3" w:rsidRDefault="001900B1" w:rsidP="006F0E6A">
            <w:pPr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Konto 38</w:t>
            </w:r>
            <w:r w:rsidR="00EC0773">
              <w:rPr>
                <w:rFonts w:ascii="Times New Roman" w:hAnsi="Times New Roman"/>
                <w:sz w:val="22"/>
                <w:szCs w:val="22"/>
              </w:rPr>
              <w:t>612</w:t>
            </w:r>
          </w:p>
        </w:tc>
        <w:tc>
          <w:tcPr>
            <w:tcW w:w="2410" w:type="dxa"/>
          </w:tcPr>
          <w:p w14:paraId="7D4433A7" w14:textId="73148A9A" w:rsidR="007778E3" w:rsidRPr="000343E3" w:rsidRDefault="001900B1" w:rsidP="009A39C5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 w:rsidRPr="000343E3">
              <w:rPr>
                <w:rFonts w:ascii="Times New Roman" w:hAnsi="Times New Roman"/>
                <w:bCs/>
                <w:sz w:val="22"/>
                <w:szCs w:val="22"/>
              </w:rPr>
              <w:t>10.000,00</w:t>
            </w:r>
          </w:p>
        </w:tc>
      </w:tr>
    </w:tbl>
    <w:p w14:paraId="350873BE" w14:textId="77777777" w:rsidR="00DC1574" w:rsidRPr="000343E3" w:rsidRDefault="00DC1574" w:rsidP="00DC1574">
      <w:pPr>
        <w:rPr>
          <w:rFonts w:ascii="Times New Roman" w:hAnsi="Times New Roman"/>
          <w:sz w:val="22"/>
          <w:szCs w:val="22"/>
        </w:rPr>
      </w:pPr>
    </w:p>
    <w:p w14:paraId="204D1718" w14:textId="57805070" w:rsidR="00DC1574" w:rsidRPr="000343E3" w:rsidRDefault="00DC1574" w:rsidP="00DC1574">
      <w:pPr>
        <w:ind w:firstLine="720"/>
        <w:rPr>
          <w:rFonts w:ascii="Times New Roman" w:hAnsi="Times New Roman"/>
          <w:sz w:val="22"/>
          <w:szCs w:val="22"/>
        </w:rPr>
      </w:pPr>
      <w:r w:rsidRPr="000343E3">
        <w:rPr>
          <w:rFonts w:ascii="Times New Roman" w:hAnsi="Times New Roman"/>
          <w:sz w:val="22"/>
          <w:szCs w:val="22"/>
        </w:rPr>
        <w:t xml:space="preserve">2) Sredstva iz prethodnog stavka isplaćuju se temeljem sklopljenog ugovora koji potpisuje Općinski načelnik, sve </w:t>
      </w:r>
      <w:r w:rsidR="00325A2B" w:rsidRPr="000343E3">
        <w:rPr>
          <w:rFonts w:ascii="Times New Roman" w:hAnsi="Times New Roman"/>
          <w:sz w:val="22"/>
          <w:szCs w:val="22"/>
        </w:rPr>
        <w:t>shodno</w:t>
      </w:r>
      <w:r w:rsidRPr="000343E3">
        <w:rPr>
          <w:rFonts w:ascii="Times New Roman" w:hAnsi="Times New Roman"/>
          <w:sz w:val="22"/>
          <w:szCs w:val="22"/>
        </w:rPr>
        <w:t xml:space="preserve"> ugovoreno</w:t>
      </w:r>
      <w:r w:rsidR="00325A2B" w:rsidRPr="000343E3">
        <w:rPr>
          <w:rFonts w:ascii="Times New Roman" w:hAnsi="Times New Roman"/>
          <w:sz w:val="22"/>
          <w:szCs w:val="22"/>
        </w:rPr>
        <w:t>m</w:t>
      </w:r>
      <w:r w:rsidRPr="000343E3">
        <w:rPr>
          <w:rFonts w:ascii="Times New Roman" w:hAnsi="Times New Roman"/>
          <w:sz w:val="22"/>
          <w:szCs w:val="22"/>
        </w:rPr>
        <w:t xml:space="preserve"> s Hrvatskim vodama.</w:t>
      </w:r>
    </w:p>
    <w:p w14:paraId="273AA8C6" w14:textId="77777777" w:rsidR="000343E3" w:rsidRPr="000343E3" w:rsidRDefault="000343E3" w:rsidP="00DC1574">
      <w:pPr>
        <w:rPr>
          <w:rFonts w:ascii="Times New Roman" w:hAnsi="Times New Roman"/>
          <w:sz w:val="22"/>
          <w:szCs w:val="22"/>
        </w:rPr>
      </w:pPr>
    </w:p>
    <w:p w14:paraId="4B2BB670" w14:textId="6671BDFC" w:rsidR="00DC1574" w:rsidRPr="000343E3" w:rsidRDefault="00DC1574" w:rsidP="00DC1574">
      <w:pPr>
        <w:pStyle w:val="ListParagraph"/>
        <w:numPr>
          <w:ilvl w:val="0"/>
          <w:numId w:val="3"/>
        </w:numPr>
        <w:rPr>
          <w:rFonts w:ascii="Times New Roman" w:hAnsi="Times New Roman"/>
          <w:b/>
          <w:sz w:val="22"/>
          <w:szCs w:val="22"/>
        </w:rPr>
      </w:pPr>
      <w:r w:rsidRPr="000343E3">
        <w:rPr>
          <w:rFonts w:ascii="Times New Roman" w:hAnsi="Times New Roman"/>
          <w:b/>
          <w:sz w:val="22"/>
          <w:szCs w:val="22"/>
        </w:rPr>
        <w:t>Linijski prijevoz putnika</w:t>
      </w:r>
      <w:r w:rsidR="006F0E6A" w:rsidRPr="000343E3">
        <w:rPr>
          <w:rFonts w:ascii="Times New Roman" w:hAnsi="Times New Roman"/>
          <w:b/>
          <w:sz w:val="22"/>
          <w:szCs w:val="22"/>
        </w:rPr>
        <w:t xml:space="preserve"> - mikroprijevoz</w:t>
      </w:r>
    </w:p>
    <w:p w14:paraId="6702CD6A" w14:textId="77777777" w:rsidR="00DC1574" w:rsidRPr="000343E3" w:rsidRDefault="00DC1574" w:rsidP="00DC1574">
      <w:pPr>
        <w:jc w:val="center"/>
        <w:rPr>
          <w:rFonts w:ascii="Times New Roman" w:hAnsi="Times New Roman"/>
          <w:b/>
          <w:sz w:val="22"/>
          <w:szCs w:val="22"/>
        </w:rPr>
      </w:pPr>
      <w:r w:rsidRPr="000343E3">
        <w:rPr>
          <w:rFonts w:ascii="Times New Roman" w:hAnsi="Times New Roman"/>
          <w:b/>
          <w:sz w:val="22"/>
          <w:szCs w:val="22"/>
        </w:rPr>
        <w:t>Članak 6.</w:t>
      </w:r>
    </w:p>
    <w:p w14:paraId="718F3678" w14:textId="77777777" w:rsidR="00DC1574" w:rsidRPr="000343E3" w:rsidRDefault="00DC1574" w:rsidP="00DC1574">
      <w:pPr>
        <w:ind w:firstLine="720"/>
        <w:rPr>
          <w:rFonts w:ascii="Times New Roman" w:hAnsi="Times New Roman"/>
          <w:sz w:val="22"/>
          <w:szCs w:val="22"/>
        </w:rPr>
      </w:pPr>
      <w:r w:rsidRPr="000343E3">
        <w:rPr>
          <w:rFonts w:ascii="Times New Roman" w:hAnsi="Times New Roman"/>
          <w:sz w:val="22"/>
          <w:szCs w:val="22"/>
        </w:rPr>
        <w:t>1) Aktivnosti u oblasti linijskog prijevoza putnika sastoje se u povjeravanju predmetne djelatnosti trećim registriranim pravnim osobama i za ovu namjenu planirana su sredstva kako slijedi:</w:t>
      </w:r>
    </w:p>
    <w:p w14:paraId="45F16744" w14:textId="77777777" w:rsidR="001900B1" w:rsidRPr="000343E3" w:rsidRDefault="001900B1" w:rsidP="00DC1574">
      <w:pPr>
        <w:rPr>
          <w:rFonts w:ascii="Times New Roman" w:hAnsi="Times New Roman"/>
          <w:sz w:val="22"/>
          <w:szCs w:val="22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4248"/>
        <w:gridCol w:w="3118"/>
        <w:gridCol w:w="2410"/>
      </w:tblGrid>
      <w:tr w:rsidR="00E970D3" w:rsidRPr="000343E3" w14:paraId="7E3CA7C5" w14:textId="77777777" w:rsidTr="00E970D3">
        <w:tc>
          <w:tcPr>
            <w:tcW w:w="4248" w:type="dxa"/>
            <w:hideMark/>
          </w:tcPr>
          <w:p w14:paraId="3A2F5930" w14:textId="77777777" w:rsidR="00E970D3" w:rsidRPr="000343E3" w:rsidRDefault="00E970D3" w:rsidP="009A39C5">
            <w:pPr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0343E3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lastRenderedPageBreak/>
              <w:t>Naziv aktivnosti / projekta</w:t>
            </w:r>
          </w:p>
        </w:tc>
        <w:tc>
          <w:tcPr>
            <w:tcW w:w="3118" w:type="dxa"/>
            <w:hideMark/>
          </w:tcPr>
          <w:p w14:paraId="457D6140" w14:textId="77777777" w:rsidR="00E970D3" w:rsidRPr="000343E3" w:rsidRDefault="00E970D3" w:rsidP="009A39C5">
            <w:pPr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0343E3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Oznaka aktivnosti / projekta</w:t>
            </w:r>
          </w:p>
        </w:tc>
        <w:tc>
          <w:tcPr>
            <w:tcW w:w="2410" w:type="dxa"/>
            <w:hideMark/>
          </w:tcPr>
          <w:p w14:paraId="7608B3C8" w14:textId="77777777" w:rsidR="00E970D3" w:rsidRPr="000343E3" w:rsidRDefault="00E970D3" w:rsidP="009A39C5">
            <w:pPr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0343E3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Vrijednost aktivnosti / projekta</w:t>
            </w:r>
          </w:p>
        </w:tc>
      </w:tr>
      <w:tr w:rsidR="00E970D3" w:rsidRPr="000343E3" w14:paraId="0DAE60DA" w14:textId="77777777" w:rsidTr="00E970D3">
        <w:tc>
          <w:tcPr>
            <w:tcW w:w="4248" w:type="dxa"/>
          </w:tcPr>
          <w:p w14:paraId="77FD2933" w14:textId="3377C8C9" w:rsidR="00E970D3" w:rsidRPr="000343E3" w:rsidRDefault="00E970D3" w:rsidP="009A39C5">
            <w:pPr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Subvencija linijskog  prijevoza putnika - mikroprijevoz</w:t>
            </w:r>
          </w:p>
        </w:tc>
        <w:tc>
          <w:tcPr>
            <w:tcW w:w="3118" w:type="dxa"/>
          </w:tcPr>
          <w:p w14:paraId="6135A548" w14:textId="77777777" w:rsidR="001900B1" w:rsidRPr="000343E3" w:rsidRDefault="001900B1" w:rsidP="001900B1">
            <w:pPr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Glava 02009 KOMUNALNO UREĐENJE,PROMET I ZAŠTITA OKOLIŠA</w:t>
            </w:r>
          </w:p>
          <w:p w14:paraId="54C7B805" w14:textId="77777777" w:rsidR="00E970D3" w:rsidRPr="000343E3" w:rsidRDefault="001900B1" w:rsidP="009A39C5">
            <w:pPr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Program 2095 Obavljanje pojedinih komunalnih djelatnosti kroz potpore izvršiteljima</w:t>
            </w:r>
          </w:p>
          <w:p w14:paraId="16341EC8" w14:textId="77777777" w:rsidR="001900B1" w:rsidRDefault="001900B1" w:rsidP="009A39C5">
            <w:pPr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Aktivnost A209501</w:t>
            </w:r>
          </w:p>
          <w:p w14:paraId="7953E3D3" w14:textId="40DFD804" w:rsidR="0021013D" w:rsidRPr="000343E3" w:rsidRDefault="0021013D" w:rsidP="009A39C5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P.P. R0185-08</w:t>
            </w:r>
          </w:p>
          <w:p w14:paraId="32DA4169" w14:textId="6352FA00" w:rsidR="001900B1" w:rsidRPr="000343E3" w:rsidRDefault="001900B1" w:rsidP="009A39C5">
            <w:pPr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Konto 35</w:t>
            </w:r>
            <w:r w:rsidR="0021013D">
              <w:rPr>
                <w:rFonts w:ascii="Times New Roman" w:hAnsi="Times New Roman"/>
                <w:sz w:val="22"/>
                <w:szCs w:val="22"/>
              </w:rPr>
              <w:t>121</w:t>
            </w:r>
          </w:p>
        </w:tc>
        <w:tc>
          <w:tcPr>
            <w:tcW w:w="2410" w:type="dxa"/>
          </w:tcPr>
          <w:p w14:paraId="7A0C269E" w14:textId="044B9AF3" w:rsidR="00E970D3" w:rsidRPr="000343E3" w:rsidRDefault="005F7E15" w:rsidP="009A39C5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11</w:t>
            </w:r>
            <w:r w:rsidR="001900B1" w:rsidRPr="000343E3">
              <w:rPr>
                <w:rFonts w:ascii="Times New Roman" w:hAnsi="Times New Roman"/>
                <w:bCs/>
                <w:sz w:val="22"/>
                <w:szCs w:val="22"/>
              </w:rPr>
              <w:t>2</w:t>
            </w:r>
            <w:r w:rsidR="00E970D3" w:rsidRPr="000343E3">
              <w:rPr>
                <w:rFonts w:ascii="Times New Roman" w:hAnsi="Times New Roman"/>
                <w:bCs/>
                <w:sz w:val="22"/>
                <w:szCs w:val="22"/>
              </w:rPr>
              <w:t>.000,00</w:t>
            </w:r>
          </w:p>
        </w:tc>
      </w:tr>
    </w:tbl>
    <w:p w14:paraId="75C648EF" w14:textId="77777777" w:rsidR="00DC1574" w:rsidRPr="000343E3" w:rsidRDefault="00DC1574" w:rsidP="00DC1574">
      <w:pPr>
        <w:rPr>
          <w:rFonts w:ascii="Times New Roman" w:hAnsi="Times New Roman"/>
          <w:sz w:val="22"/>
          <w:szCs w:val="22"/>
        </w:rPr>
      </w:pPr>
    </w:p>
    <w:p w14:paraId="52E8EC70" w14:textId="0A02DEC5" w:rsidR="00DC1574" w:rsidRPr="000343E3" w:rsidRDefault="00DC1574" w:rsidP="00DC1574">
      <w:pPr>
        <w:ind w:firstLine="720"/>
        <w:rPr>
          <w:rFonts w:ascii="Times New Roman" w:hAnsi="Times New Roman"/>
          <w:sz w:val="22"/>
          <w:szCs w:val="22"/>
        </w:rPr>
      </w:pPr>
      <w:r w:rsidRPr="000343E3">
        <w:rPr>
          <w:rFonts w:ascii="Times New Roman" w:hAnsi="Times New Roman"/>
          <w:sz w:val="22"/>
          <w:szCs w:val="22"/>
        </w:rPr>
        <w:t xml:space="preserve">2) Povjeravanje, odnosno ugovaranje predmetne djelatnosti vrši se sukladno odredbama važećeg Zakona o javnom cestovnom prometu </w:t>
      </w:r>
      <w:r w:rsidR="006F0E6A" w:rsidRPr="000343E3">
        <w:rPr>
          <w:rFonts w:ascii="Times New Roman" w:hAnsi="Times New Roman"/>
          <w:sz w:val="22"/>
          <w:szCs w:val="22"/>
        </w:rPr>
        <w:t>uz eventualnu shodnu primjenu</w:t>
      </w:r>
      <w:r w:rsidRPr="000343E3">
        <w:rPr>
          <w:rFonts w:ascii="Times New Roman" w:hAnsi="Times New Roman"/>
          <w:sz w:val="22"/>
          <w:szCs w:val="22"/>
        </w:rPr>
        <w:t xml:space="preserve"> odredb</w:t>
      </w:r>
      <w:r w:rsidR="006F0E6A" w:rsidRPr="000343E3">
        <w:rPr>
          <w:rFonts w:ascii="Times New Roman" w:hAnsi="Times New Roman"/>
          <w:sz w:val="22"/>
          <w:szCs w:val="22"/>
        </w:rPr>
        <w:t>i</w:t>
      </w:r>
      <w:r w:rsidRPr="000343E3">
        <w:rPr>
          <w:rFonts w:ascii="Times New Roman" w:hAnsi="Times New Roman"/>
          <w:sz w:val="22"/>
          <w:szCs w:val="22"/>
        </w:rPr>
        <w:t xml:space="preserve"> važećeg Zakona o komunalnom gospodarstvu.</w:t>
      </w:r>
    </w:p>
    <w:p w14:paraId="4CC36904" w14:textId="77777777" w:rsidR="00DC1574" w:rsidRPr="000343E3" w:rsidRDefault="00DC1574" w:rsidP="00DC1574">
      <w:pPr>
        <w:rPr>
          <w:rFonts w:ascii="Times New Roman" w:hAnsi="Times New Roman"/>
          <w:sz w:val="22"/>
          <w:szCs w:val="22"/>
        </w:rPr>
      </w:pPr>
    </w:p>
    <w:p w14:paraId="7FA0A09B" w14:textId="77777777" w:rsidR="00DC1574" w:rsidRPr="000343E3" w:rsidRDefault="00DC1574" w:rsidP="00DC1574">
      <w:pPr>
        <w:pStyle w:val="ListParagraph"/>
        <w:numPr>
          <w:ilvl w:val="0"/>
          <w:numId w:val="3"/>
        </w:numPr>
        <w:rPr>
          <w:rFonts w:ascii="Times New Roman" w:hAnsi="Times New Roman"/>
          <w:b/>
          <w:sz w:val="22"/>
          <w:szCs w:val="22"/>
        </w:rPr>
      </w:pPr>
      <w:r w:rsidRPr="000343E3">
        <w:rPr>
          <w:rFonts w:ascii="Times New Roman" w:hAnsi="Times New Roman"/>
          <w:b/>
          <w:sz w:val="22"/>
          <w:szCs w:val="22"/>
        </w:rPr>
        <w:t>Održivo gospodarenje otpadom</w:t>
      </w:r>
    </w:p>
    <w:p w14:paraId="503E5890" w14:textId="77777777" w:rsidR="00DC1574" w:rsidRPr="000343E3" w:rsidRDefault="00DC1574" w:rsidP="00DC1574">
      <w:pPr>
        <w:jc w:val="center"/>
        <w:rPr>
          <w:rFonts w:ascii="Times New Roman" w:hAnsi="Times New Roman"/>
          <w:b/>
          <w:sz w:val="22"/>
          <w:szCs w:val="22"/>
        </w:rPr>
      </w:pPr>
      <w:r w:rsidRPr="000343E3">
        <w:rPr>
          <w:rFonts w:ascii="Times New Roman" w:hAnsi="Times New Roman"/>
          <w:b/>
          <w:sz w:val="22"/>
          <w:szCs w:val="22"/>
        </w:rPr>
        <w:t>Članak 7.</w:t>
      </w:r>
    </w:p>
    <w:p w14:paraId="02D868B4" w14:textId="1B2B8C66" w:rsidR="00DC1574" w:rsidRPr="000343E3" w:rsidRDefault="00DC1574" w:rsidP="00DC1574">
      <w:pPr>
        <w:ind w:firstLine="720"/>
        <w:rPr>
          <w:rFonts w:ascii="Times New Roman" w:hAnsi="Times New Roman"/>
          <w:sz w:val="22"/>
          <w:szCs w:val="22"/>
        </w:rPr>
      </w:pPr>
      <w:r w:rsidRPr="000343E3">
        <w:rPr>
          <w:rFonts w:ascii="Times New Roman" w:hAnsi="Times New Roman"/>
          <w:sz w:val="22"/>
          <w:szCs w:val="22"/>
        </w:rPr>
        <w:t xml:space="preserve">1) Aktivnosti u oblasti održivog gospodarenja otpadom sastoje se u povjeravanju predmetne djelatnosti </w:t>
      </w:r>
      <w:r w:rsidR="00325A2B" w:rsidRPr="000343E3">
        <w:rPr>
          <w:rFonts w:ascii="Times New Roman" w:hAnsi="Times New Roman"/>
          <w:sz w:val="22"/>
          <w:szCs w:val="22"/>
        </w:rPr>
        <w:t>Usluge</w:t>
      </w:r>
      <w:r w:rsidRPr="000343E3">
        <w:rPr>
          <w:rFonts w:ascii="Times New Roman" w:hAnsi="Times New Roman"/>
          <w:sz w:val="22"/>
          <w:szCs w:val="22"/>
        </w:rPr>
        <w:t xml:space="preserve"> Mljet d.o.o. Babino Polje, bez provođenja posebne procedure budući se radi o trgovačkom društvu u 100%-tnom vlasništvu Općine Mljet, koje je registrirano za njezino obavljanje i za ovu namjenu planirana su dodatna sredstva - potpora kako slijedi:</w:t>
      </w:r>
    </w:p>
    <w:p w14:paraId="0F4E75DD" w14:textId="77777777" w:rsidR="001900B1" w:rsidRPr="000343E3" w:rsidRDefault="001900B1" w:rsidP="00DC1574">
      <w:pPr>
        <w:rPr>
          <w:rFonts w:ascii="Times New Roman" w:hAnsi="Times New Roman"/>
          <w:sz w:val="22"/>
          <w:szCs w:val="22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4248"/>
        <w:gridCol w:w="3118"/>
        <w:gridCol w:w="2410"/>
      </w:tblGrid>
      <w:tr w:rsidR="00E970D3" w:rsidRPr="000343E3" w14:paraId="27C3CF73" w14:textId="77777777" w:rsidTr="00E970D3">
        <w:tc>
          <w:tcPr>
            <w:tcW w:w="4248" w:type="dxa"/>
            <w:hideMark/>
          </w:tcPr>
          <w:p w14:paraId="749A9CC7" w14:textId="77777777" w:rsidR="00E970D3" w:rsidRPr="000343E3" w:rsidRDefault="00E970D3" w:rsidP="009A39C5">
            <w:pPr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0343E3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Naziv aktivnosti / projekta</w:t>
            </w:r>
          </w:p>
        </w:tc>
        <w:tc>
          <w:tcPr>
            <w:tcW w:w="3118" w:type="dxa"/>
            <w:hideMark/>
          </w:tcPr>
          <w:p w14:paraId="6A7D7042" w14:textId="77777777" w:rsidR="00E970D3" w:rsidRPr="000343E3" w:rsidRDefault="00E970D3" w:rsidP="009A39C5">
            <w:pPr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0343E3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Oznaka aktivnosti / projekta</w:t>
            </w:r>
          </w:p>
        </w:tc>
        <w:tc>
          <w:tcPr>
            <w:tcW w:w="2410" w:type="dxa"/>
            <w:hideMark/>
          </w:tcPr>
          <w:p w14:paraId="69487874" w14:textId="77777777" w:rsidR="00E970D3" w:rsidRPr="000343E3" w:rsidRDefault="00E970D3" w:rsidP="009A39C5">
            <w:pPr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0343E3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Vrijednost aktivnosti / projekta</w:t>
            </w:r>
          </w:p>
        </w:tc>
      </w:tr>
      <w:tr w:rsidR="00E970D3" w:rsidRPr="000343E3" w14:paraId="4170A428" w14:textId="77777777" w:rsidTr="00E970D3">
        <w:tc>
          <w:tcPr>
            <w:tcW w:w="4248" w:type="dxa"/>
          </w:tcPr>
          <w:p w14:paraId="1DFA257A" w14:textId="77777777" w:rsidR="00E970D3" w:rsidRPr="000343E3" w:rsidRDefault="00E970D3" w:rsidP="009A39C5">
            <w:pPr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Održivo gospodarenje otpadom na području Općine Mljet (nepokriveno naplatom usluge)</w:t>
            </w:r>
          </w:p>
        </w:tc>
        <w:tc>
          <w:tcPr>
            <w:tcW w:w="3118" w:type="dxa"/>
          </w:tcPr>
          <w:p w14:paraId="1857206F" w14:textId="77777777" w:rsidR="001900B1" w:rsidRPr="000343E3" w:rsidRDefault="001900B1" w:rsidP="001900B1">
            <w:pPr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Glava 02009 KOMUNALNO UREĐENJE,PROMET I ZAŠTITA OKOLIŠA</w:t>
            </w:r>
          </w:p>
          <w:p w14:paraId="6183F0C7" w14:textId="77777777" w:rsidR="001900B1" w:rsidRPr="000343E3" w:rsidRDefault="001900B1" w:rsidP="001900B1">
            <w:pPr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Program 2095 Obavljanje pojedinih komunalnih djelatnosti kroz potpore izvršiteljima</w:t>
            </w:r>
          </w:p>
          <w:p w14:paraId="5ABA51DD" w14:textId="77777777" w:rsidR="00E970D3" w:rsidRDefault="001900B1" w:rsidP="009A39C5">
            <w:pPr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Aktivnost A209502</w:t>
            </w:r>
          </w:p>
          <w:p w14:paraId="1F74FE5C" w14:textId="1DEB0563" w:rsidR="0021013D" w:rsidRPr="000343E3" w:rsidRDefault="0021013D" w:rsidP="009A39C5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P.P. R0185-09</w:t>
            </w:r>
          </w:p>
          <w:p w14:paraId="63D63835" w14:textId="24A48D4E" w:rsidR="001900B1" w:rsidRPr="000343E3" w:rsidRDefault="001900B1" w:rsidP="009A39C5">
            <w:pPr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Konto 3</w:t>
            </w:r>
            <w:r w:rsidR="0021013D">
              <w:rPr>
                <w:rFonts w:ascii="Times New Roman" w:hAnsi="Times New Roman"/>
                <w:sz w:val="22"/>
                <w:szCs w:val="22"/>
              </w:rPr>
              <w:t>5121</w:t>
            </w:r>
          </w:p>
        </w:tc>
        <w:tc>
          <w:tcPr>
            <w:tcW w:w="2410" w:type="dxa"/>
          </w:tcPr>
          <w:p w14:paraId="2C372797" w14:textId="47331676" w:rsidR="00E970D3" w:rsidRPr="000343E3" w:rsidRDefault="005F7E15" w:rsidP="009A39C5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30</w:t>
            </w:r>
            <w:r w:rsidR="001900B1" w:rsidRPr="000343E3">
              <w:rPr>
                <w:rFonts w:ascii="Times New Roman" w:hAnsi="Times New Roman"/>
                <w:bCs/>
                <w:sz w:val="22"/>
                <w:szCs w:val="22"/>
              </w:rPr>
              <w:t>0</w:t>
            </w:r>
            <w:r w:rsidR="00E970D3" w:rsidRPr="000343E3">
              <w:rPr>
                <w:rFonts w:ascii="Times New Roman" w:hAnsi="Times New Roman"/>
                <w:bCs/>
                <w:sz w:val="22"/>
                <w:szCs w:val="22"/>
              </w:rPr>
              <w:t>.000,00</w:t>
            </w:r>
          </w:p>
        </w:tc>
      </w:tr>
    </w:tbl>
    <w:p w14:paraId="33E57726" w14:textId="77777777" w:rsidR="001A0864" w:rsidRPr="000343E3" w:rsidRDefault="001A0864" w:rsidP="00DC1574">
      <w:pPr>
        <w:rPr>
          <w:rFonts w:ascii="Times New Roman" w:hAnsi="Times New Roman"/>
          <w:sz w:val="22"/>
          <w:szCs w:val="22"/>
        </w:rPr>
      </w:pPr>
    </w:p>
    <w:p w14:paraId="03DC33EC" w14:textId="502F4BD9" w:rsidR="00DC1574" w:rsidRPr="000343E3" w:rsidRDefault="00DC1574" w:rsidP="00DC1574">
      <w:pPr>
        <w:ind w:firstLine="720"/>
        <w:rPr>
          <w:rFonts w:ascii="Times New Roman" w:hAnsi="Times New Roman"/>
          <w:sz w:val="22"/>
          <w:szCs w:val="22"/>
        </w:rPr>
      </w:pPr>
      <w:r w:rsidRPr="000343E3">
        <w:rPr>
          <w:rFonts w:ascii="Times New Roman" w:hAnsi="Times New Roman"/>
          <w:sz w:val="22"/>
          <w:szCs w:val="22"/>
        </w:rPr>
        <w:t>2) Povjeravanje predmetne djelatnosti vrši se sukladno odredbama Zakona o održivom gospodarenju otpadom</w:t>
      </w:r>
      <w:r w:rsidR="00325A2B" w:rsidRPr="000343E3">
        <w:rPr>
          <w:rFonts w:ascii="Times New Roman" w:hAnsi="Times New Roman"/>
          <w:sz w:val="22"/>
          <w:szCs w:val="22"/>
        </w:rPr>
        <w:t>, a temeljem odluke Općinskog načelnika</w:t>
      </w:r>
      <w:r w:rsidRPr="000343E3">
        <w:rPr>
          <w:rFonts w:ascii="Times New Roman" w:hAnsi="Times New Roman"/>
          <w:sz w:val="22"/>
          <w:szCs w:val="22"/>
        </w:rPr>
        <w:t>.</w:t>
      </w:r>
    </w:p>
    <w:p w14:paraId="31C0A6BF" w14:textId="77777777" w:rsidR="00DC1574" w:rsidRPr="000343E3" w:rsidRDefault="00DC1574" w:rsidP="00DC1574">
      <w:pPr>
        <w:rPr>
          <w:rFonts w:ascii="Times New Roman" w:hAnsi="Times New Roman"/>
          <w:sz w:val="22"/>
          <w:szCs w:val="22"/>
        </w:rPr>
      </w:pPr>
    </w:p>
    <w:p w14:paraId="46C9C833" w14:textId="77777777" w:rsidR="00DC1574" w:rsidRPr="000343E3" w:rsidRDefault="00DC1574" w:rsidP="00DC1574">
      <w:pPr>
        <w:pStyle w:val="ListParagraph"/>
        <w:numPr>
          <w:ilvl w:val="0"/>
          <w:numId w:val="3"/>
        </w:numPr>
        <w:rPr>
          <w:rFonts w:ascii="Times New Roman" w:hAnsi="Times New Roman"/>
          <w:b/>
          <w:sz w:val="22"/>
          <w:szCs w:val="22"/>
        </w:rPr>
      </w:pPr>
      <w:r w:rsidRPr="000343E3">
        <w:rPr>
          <w:rFonts w:ascii="Times New Roman" w:hAnsi="Times New Roman"/>
          <w:b/>
          <w:sz w:val="22"/>
          <w:szCs w:val="22"/>
        </w:rPr>
        <w:t>Održavanje i uređenje pomorskog dobra, prvenstveno u priobalnim naseljima</w:t>
      </w:r>
    </w:p>
    <w:p w14:paraId="46122C10" w14:textId="77777777" w:rsidR="00DC1574" w:rsidRPr="000343E3" w:rsidRDefault="00DC1574" w:rsidP="00DC1574">
      <w:pPr>
        <w:jc w:val="center"/>
        <w:rPr>
          <w:rFonts w:ascii="Times New Roman" w:hAnsi="Times New Roman"/>
          <w:b/>
          <w:sz w:val="22"/>
          <w:szCs w:val="22"/>
        </w:rPr>
      </w:pPr>
      <w:r w:rsidRPr="000343E3">
        <w:rPr>
          <w:rFonts w:ascii="Times New Roman" w:hAnsi="Times New Roman"/>
          <w:b/>
          <w:sz w:val="22"/>
          <w:szCs w:val="22"/>
        </w:rPr>
        <w:t>Članak 8.</w:t>
      </w:r>
    </w:p>
    <w:p w14:paraId="42312BFE" w14:textId="77777777" w:rsidR="00DC1574" w:rsidRPr="000343E3" w:rsidRDefault="00DC1574" w:rsidP="00DC1574">
      <w:pPr>
        <w:ind w:firstLine="720"/>
        <w:rPr>
          <w:rFonts w:ascii="Times New Roman" w:hAnsi="Times New Roman"/>
          <w:sz w:val="22"/>
          <w:szCs w:val="22"/>
        </w:rPr>
      </w:pPr>
      <w:r w:rsidRPr="000343E3">
        <w:rPr>
          <w:rFonts w:ascii="Times New Roman" w:hAnsi="Times New Roman"/>
          <w:sz w:val="22"/>
          <w:szCs w:val="22"/>
        </w:rPr>
        <w:t>1) Aktivnosti u oblasti održavanja i uređenja pomorskog dobra, prvenstveno u priobalnim naseljima obuhvaćaju radove s ciljem podizanja kvalitete života po naseljima, a za ovu namjenu planirana su sredstva kako slijedi:</w:t>
      </w:r>
    </w:p>
    <w:p w14:paraId="39DE4DDB" w14:textId="77777777" w:rsidR="000343E3" w:rsidRPr="000343E3" w:rsidRDefault="000343E3" w:rsidP="00DC1574">
      <w:pPr>
        <w:rPr>
          <w:rFonts w:ascii="Times New Roman" w:hAnsi="Times New Roman"/>
          <w:sz w:val="22"/>
          <w:szCs w:val="22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4248"/>
        <w:gridCol w:w="3118"/>
        <w:gridCol w:w="2410"/>
      </w:tblGrid>
      <w:tr w:rsidR="00E970D3" w:rsidRPr="000343E3" w14:paraId="38EBAB46" w14:textId="77777777" w:rsidTr="00E970D3">
        <w:tc>
          <w:tcPr>
            <w:tcW w:w="4248" w:type="dxa"/>
            <w:hideMark/>
          </w:tcPr>
          <w:p w14:paraId="64A33AD8" w14:textId="77777777" w:rsidR="00E970D3" w:rsidRPr="000343E3" w:rsidRDefault="00E970D3" w:rsidP="009A39C5">
            <w:pPr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0343E3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Naziv aktivnosti / projekta</w:t>
            </w:r>
          </w:p>
        </w:tc>
        <w:tc>
          <w:tcPr>
            <w:tcW w:w="3118" w:type="dxa"/>
            <w:hideMark/>
          </w:tcPr>
          <w:p w14:paraId="6515637B" w14:textId="77777777" w:rsidR="00E970D3" w:rsidRPr="000343E3" w:rsidRDefault="00E970D3" w:rsidP="009A39C5">
            <w:pPr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0343E3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Oznaka aktivnosti / projekta</w:t>
            </w:r>
          </w:p>
        </w:tc>
        <w:tc>
          <w:tcPr>
            <w:tcW w:w="2410" w:type="dxa"/>
            <w:hideMark/>
          </w:tcPr>
          <w:p w14:paraId="00965EEC" w14:textId="77777777" w:rsidR="00E970D3" w:rsidRPr="000343E3" w:rsidRDefault="00E970D3" w:rsidP="009A39C5">
            <w:pPr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0343E3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Vrijednost aktivnosti / projekta</w:t>
            </w:r>
          </w:p>
        </w:tc>
      </w:tr>
      <w:tr w:rsidR="00E970D3" w:rsidRPr="000343E3" w14:paraId="2E656EE3" w14:textId="77777777" w:rsidTr="00E970D3">
        <w:tc>
          <w:tcPr>
            <w:tcW w:w="4248" w:type="dxa"/>
          </w:tcPr>
          <w:p w14:paraId="441679AE" w14:textId="77777777" w:rsidR="00E970D3" w:rsidRPr="000343E3" w:rsidRDefault="00E970D3" w:rsidP="005F7991">
            <w:pPr>
              <w:rPr>
                <w:rFonts w:ascii="Times New Roman" w:hAnsi="Times New Roman"/>
                <w:color w:val="FF0000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Održavanje pomorskog dobra (obala,plaža i slično)</w:t>
            </w:r>
          </w:p>
        </w:tc>
        <w:tc>
          <w:tcPr>
            <w:tcW w:w="3118" w:type="dxa"/>
          </w:tcPr>
          <w:p w14:paraId="5476F222" w14:textId="77777777" w:rsidR="001900B1" w:rsidRPr="000343E3" w:rsidRDefault="001900B1" w:rsidP="001900B1">
            <w:pPr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Glava 02009 KOMUNALNO UREĐENJE,PROMET I ZAŠTITA OKOLIŠA</w:t>
            </w:r>
          </w:p>
          <w:p w14:paraId="6792DB85" w14:textId="77777777" w:rsidR="00E970D3" w:rsidRPr="000343E3" w:rsidRDefault="00320629" w:rsidP="005F7991">
            <w:pPr>
              <w:rPr>
                <w:rFonts w:ascii="Times New Roman" w:hAnsi="Times New Roman"/>
                <w:sz w:val="22"/>
                <w:szCs w:val="22"/>
              </w:rPr>
            </w:pPr>
            <w:bookmarkStart w:id="0" w:name="_Hlk215907075"/>
            <w:r w:rsidRPr="000343E3">
              <w:rPr>
                <w:rFonts w:ascii="Times New Roman" w:hAnsi="Times New Roman"/>
                <w:sz w:val="22"/>
                <w:szCs w:val="22"/>
              </w:rPr>
              <w:lastRenderedPageBreak/>
              <w:t>Program 2092 Redovno i interventno održavanje komunalne infrastrukture izvan ZKD-a</w:t>
            </w:r>
            <w:bookmarkEnd w:id="0"/>
          </w:p>
          <w:p w14:paraId="1A2D71EB" w14:textId="77777777" w:rsidR="00320629" w:rsidRDefault="00320629" w:rsidP="005F7991">
            <w:pPr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Aktivnost A209201</w:t>
            </w:r>
          </w:p>
          <w:p w14:paraId="4BEADEA4" w14:textId="6F2520DB" w:rsidR="0021013D" w:rsidRPr="000343E3" w:rsidRDefault="0021013D" w:rsidP="005F7991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P.P. R0183</w:t>
            </w:r>
          </w:p>
          <w:p w14:paraId="10C89C03" w14:textId="53A07BD2" w:rsidR="00320629" w:rsidRPr="000343E3" w:rsidRDefault="00320629" w:rsidP="005F7991">
            <w:pPr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Konto 32</w:t>
            </w:r>
            <w:r w:rsidR="0021013D">
              <w:rPr>
                <w:rFonts w:ascii="Times New Roman" w:hAnsi="Times New Roman"/>
                <w:sz w:val="22"/>
                <w:szCs w:val="22"/>
              </w:rPr>
              <w:t>329</w:t>
            </w:r>
          </w:p>
        </w:tc>
        <w:tc>
          <w:tcPr>
            <w:tcW w:w="2410" w:type="dxa"/>
          </w:tcPr>
          <w:p w14:paraId="7B15E91E" w14:textId="1DE4A940" w:rsidR="00E970D3" w:rsidRPr="000343E3" w:rsidRDefault="00E970D3" w:rsidP="005F7991">
            <w:pPr>
              <w:jc w:val="right"/>
              <w:rPr>
                <w:rFonts w:ascii="Times New Roman" w:hAnsi="Times New Roman"/>
                <w:bCs/>
                <w:color w:val="FF0000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3</w:t>
            </w:r>
            <w:r w:rsidR="00320629" w:rsidRPr="000343E3">
              <w:rPr>
                <w:rFonts w:ascii="Times New Roman" w:hAnsi="Times New Roman"/>
                <w:bCs/>
                <w:sz w:val="22"/>
                <w:szCs w:val="22"/>
              </w:rPr>
              <w:t>5</w:t>
            </w:r>
            <w:r w:rsidRPr="000343E3">
              <w:rPr>
                <w:rFonts w:ascii="Times New Roman" w:hAnsi="Times New Roman"/>
                <w:bCs/>
                <w:sz w:val="22"/>
                <w:szCs w:val="22"/>
              </w:rPr>
              <w:t>.000,00</w:t>
            </w:r>
          </w:p>
        </w:tc>
      </w:tr>
    </w:tbl>
    <w:p w14:paraId="045BCD57" w14:textId="77777777" w:rsidR="00DC1574" w:rsidRPr="000343E3" w:rsidRDefault="00DC1574" w:rsidP="00DC1574">
      <w:pPr>
        <w:rPr>
          <w:rFonts w:ascii="Times New Roman" w:hAnsi="Times New Roman"/>
          <w:sz w:val="22"/>
          <w:szCs w:val="22"/>
        </w:rPr>
      </w:pPr>
    </w:p>
    <w:p w14:paraId="50E13209" w14:textId="77777777" w:rsidR="00DC1574" w:rsidRPr="000343E3" w:rsidRDefault="00DC1574" w:rsidP="00DC1574">
      <w:pPr>
        <w:ind w:firstLine="720"/>
        <w:rPr>
          <w:rFonts w:ascii="Times New Roman" w:hAnsi="Times New Roman"/>
          <w:sz w:val="22"/>
          <w:szCs w:val="22"/>
        </w:rPr>
      </w:pPr>
      <w:r w:rsidRPr="000343E3">
        <w:rPr>
          <w:rFonts w:ascii="Times New Roman" w:hAnsi="Times New Roman"/>
          <w:sz w:val="22"/>
          <w:szCs w:val="22"/>
        </w:rPr>
        <w:t>2) Ugovaranje nabave potrebnog građevinskog materijala i radova vrši se temeljem odredbi Zakona i Pravilnika.</w:t>
      </w:r>
    </w:p>
    <w:p w14:paraId="53CC3A5D" w14:textId="77777777" w:rsidR="00325A2B" w:rsidRPr="000343E3" w:rsidRDefault="00325A2B" w:rsidP="00DC1574">
      <w:pPr>
        <w:rPr>
          <w:rFonts w:ascii="Times New Roman" w:hAnsi="Times New Roman"/>
          <w:sz w:val="22"/>
          <w:szCs w:val="22"/>
        </w:rPr>
      </w:pPr>
    </w:p>
    <w:p w14:paraId="1B662E45" w14:textId="77777777" w:rsidR="00DC1574" w:rsidRPr="000343E3" w:rsidRDefault="00DC1574" w:rsidP="00DC1574">
      <w:pPr>
        <w:pStyle w:val="ListParagraph"/>
        <w:numPr>
          <w:ilvl w:val="0"/>
          <w:numId w:val="3"/>
        </w:numPr>
        <w:rPr>
          <w:rFonts w:ascii="Times New Roman" w:hAnsi="Times New Roman"/>
          <w:b/>
          <w:sz w:val="22"/>
          <w:szCs w:val="22"/>
        </w:rPr>
      </w:pPr>
      <w:r w:rsidRPr="000343E3">
        <w:rPr>
          <w:rFonts w:ascii="Times New Roman" w:hAnsi="Times New Roman"/>
          <w:b/>
          <w:sz w:val="22"/>
          <w:szCs w:val="22"/>
        </w:rPr>
        <w:t>Obvezna preventivna deratizacija i dezinsekcija</w:t>
      </w:r>
    </w:p>
    <w:p w14:paraId="3A09C710" w14:textId="77777777" w:rsidR="00DC1574" w:rsidRPr="000343E3" w:rsidRDefault="00DC1574" w:rsidP="00DC1574">
      <w:pPr>
        <w:jc w:val="center"/>
        <w:rPr>
          <w:rFonts w:ascii="Times New Roman" w:hAnsi="Times New Roman"/>
          <w:b/>
          <w:sz w:val="22"/>
          <w:szCs w:val="22"/>
        </w:rPr>
      </w:pPr>
      <w:r w:rsidRPr="000343E3">
        <w:rPr>
          <w:rFonts w:ascii="Times New Roman" w:hAnsi="Times New Roman"/>
          <w:b/>
          <w:sz w:val="22"/>
          <w:szCs w:val="22"/>
        </w:rPr>
        <w:t>Članak 9.</w:t>
      </w:r>
    </w:p>
    <w:p w14:paraId="24267AEB" w14:textId="77777777" w:rsidR="00DC1574" w:rsidRPr="000343E3" w:rsidRDefault="00DC1574" w:rsidP="00DC1574">
      <w:pPr>
        <w:ind w:firstLine="720"/>
        <w:rPr>
          <w:rFonts w:ascii="Times New Roman" w:hAnsi="Times New Roman"/>
          <w:sz w:val="22"/>
          <w:szCs w:val="22"/>
        </w:rPr>
      </w:pPr>
      <w:r w:rsidRPr="000343E3">
        <w:rPr>
          <w:rFonts w:ascii="Times New Roman" w:hAnsi="Times New Roman"/>
          <w:sz w:val="22"/>
          <w:szCs w:val="22"/>
        </w:rPr>
        <w:t>1) Aktivnosti u oblasti preventivne deratizacije i dezinsekcije sastoje se u povjeravanju predmetne djelatnosti trgovačkom društvu koje je registrirano za njezino obavljanje i za ovu namjenu planirana su sredstva kako slijedi:</w:t>
      </w:r>
    </w:p>
    <w:p w14:paraId="7346557F" w14:textId="77777777" w:rsidR="00DC1574" w:rsidRPr="000343E3" w:rsidRDefault="00DC1574" w:rsidP="00DC1574">
      <w:pPr>
        <w:rPr>
          <w:rFonts w:ascii="Times New Roman" w:hAnsi="Times New Roman"/>
          <w:sz w:val="22"/>
          <w:szCs w:val="22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4248"/>
        <w:gridCol w:w="2977"/>
        <w:gridCol w:w="2551"/>
      </w:tblGrid>
      <w:tr w:rsidR="00E970D3" w:rsidRPr="000343E3" w14:paraId="1B8E5C37" w14:textId="77777777" w:rsidTr="00E970D3">
        <w:tc>
          <w:tcPr>
            <w:tcW w:w="4248" w:type="dxa"/>
            <w:hideMark/>
          </w:tcPr>
          <w:p w14:paraId="6C4AD7F4" w14:textId="77777777" w:rsidR="00E970D3" w:rsidRPr="000343E3" w:rsidRDefault="00E970D3" w:rsidP="009A39C5">
            <w:pPr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0343E3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Naziv aktivnosti / projekta</w:t>
            </w:r>
          </w:p>
        </w:tc>
        <w:tc>
          <w:tcPr>
            <w:tcW w:w="2977" w:type="dxa"/>
            <w:hideMark/>
          </w:tcPr>
          <w:p w14:paraId="0E4B9E5C" w14:textId="77777777" w:rsidR="00E970D3" w:rsidRPr="000343E3" w:rsidRDefault="00E970D3" w:rsidP="009A39C5">
            <w:pPr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0343E3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Oznaka aktivnosti / projekta</w:t>
            </w:r>
          </w:p>
        </w:tc>
        <w:tc>
          <w:tcPr>
            <w:tcW w:w="2551" w:type="dxa"/>
            <w:hideMark/>
          </w:tcPr>
          <w:p w14:paraId="0606E67F" w14:textId="77777777" w:rsidR="00E970D3" w:rsidRPr="000343E3" w:rsidRDefault="00E970D3" w:rsidP="009A39C5">
            <w:pPr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0343E3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Vrijednost aktivnosti / projekta</w:t>
            </w:r>
          </w:p>
        </w:tc>
      </w:tr>
      <w:tr w:rsidR="00E970D3" w:rsidRPr="000343E3" w14:paraId="31BF7127" w14:textId="77777777" w:rsidTr="00E970D3">
        <w:tc>
          <w:tcPr>
            <w:tcW w:w="4248" w:type="dxa"/>
          </w:tcPr>
          <w:p w14:paraId="3F7463D3" w14:textId="77777777" w:rsidR="00E970D3" w:rsidRPr="000343E3" w:rsidRDefault="00E970D3" w:rsidP="009A39C5">
            <w:pPr>
              <w:rPr>
                <w:rFonts w:ascii="Times New Roman" w:hAnsi="Times New Roman"/>
                <w:color w:val="FF0000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Obvezna preventivna deratizacija i dezinfekcija</w:t>
            </w:r>
          </w:p>
        </w:tc>
        <w:tc>
          <w:tcPr>
            <w:tcW w:w="2977" w:type="dxa"/>
          </w:tcPr>
          <w:p w14:paraId="5AC64FDB" w14:textId="77777777" w:rsidR="00320629" w:rsidRPr="000343E3" w:rsidRDefault="00320629" w:rsidP="00320629">
            <w:pPr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Glava 02009 KOMUNALNO UREĐENJE,PROMET I ZAŠTITA OKOLIŠA</w:t>
            </w:r>
          </w:p>
          <w:p w14:paraId="1E819071" w14:textId="77777777" w:rsidR="00E970D3" w:rsidRPr="000343E3" w:rsidRDefault="00320629" w:rsidP="009A39C5">
            <w:pPr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Program 2096 Obavljanje pojedinih komunalnih djelatnosti kroz uslugu povremenih izvršitelja</w:t>
            </w:r>
          </w:p>
          <w:p w14:paraId="1A869645" w14:textId="77777777" w:rsidR="00320629" w:rsidRDefault="00320629" w:rsidP="009A39C5">
            <w:pPr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Aktivnost A209601</w:t>
            </w:r>
          </w:p>
          <w:p w14:paraId="2F89F527" w14:textId="5AEFE1D6" w:rsidR="0021013D" w:rsidRPr="000343E3" w:rsidRDefault="0021013D" w:rsidP="009A39C5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P.P. R0185-10</w:t>
            </w:r>
          </w:p>
          <w:p w14:paraId="31DD7772" w14:textId="62FACA30" w:rsidR="00320629" w:rsidRPr="000343E3" w:rsidRDefault="00320629" w:rsidP="009A39C5">
            <w:pPr>
              <w:rPr>
                <w:rFonts w:ascii="Times New Roman" w:hAnsi="Times New Roman"/>
                <w:color w:val="FF0000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Konto 32</w:t>
            </w:r>
            <w:r w:rsidR="0021013D">
              <w:rPr>
                <w:rFonts w:ascii="Times New Roman" w:hAnsi="Times New Roman"/>
                <w:sz w:val="22"/>
                <w:szCs w:val="22"/>
              </w:rPr>
              <w:t>343</w:t>
            </w:r>
          </w:p>
        </w:tc>
        <w:tc>
          <w:tcPr>
            <w:tcW w:w="2551" w:type="dxa"/>
          </w:tcPr>
          <w:p w14:paraId="183C1846" w14:textId="4037FD96" w:rsidR="00E970D3" w:rsidRPr="000343E3" w:rsidRDefault="005F7E15" w:rsidP="009A39C5">
            <w:pPr>
              <w:jc w:val="right"/>
              <w:rPr>
                <w:rFonts w:ascii="Times New Roman" w:hAnsi="Times New Roman"/>
                <w:bCs/>
                <w:color w:val="FF0000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10</w:t>
            </w:r>
            <w:r w:rsidR="00E970D3" w:rsidRPr="000343E3">
              <w:rPr>
                <w:rFonts w:ascii="Times New Roman" w:hAnsi="Times New Roman"/>
                <w:bCs/>
                <w:sz w:val="22"/>
                <w:szCs w:val="22"/>
              </w:rPr>
              <w:t>.000,00</w:t>
            </w:r>
          </w:p>
        </w:tc>
      </w:tr>
    </w:tbl>
    <w:p w14:paraId="1864A635" w14:textId="77777777" w:rsidR="00DC1574" w:rsidRPr="000343E3" w:rsidRDefault="00DC1574" w:rsidP="00DC1574">
      <w:pPr>
        <w:rPr>
          <w:rFonts w:ascii="Times New Roman" w:hAnsi="Times New Roman"/>
          <w:sz w:val="22"/>
          <w:szCs w:val="22"/>
        </w:rPr>
      </w:pPr>
    </w:p>
    <w:p w14:paraId="68490C34" w14:textId="77777777" w:rsidR="00DC1574" w:rsidRPr="000343E3" w:rsidRDefault="00DC1574" w:rsidP="00DC1574">
      <w:pPr>
        <w:ind w:firstLine="720"/>
        <w:rPr>
          <w:rFonts w:ascii="Times New Roman" w:hAnsi="Times New Roman"/>
          <w:sz w:val="22"/>
          <w:szCs w:val="22"/>
        </w:rPr>
      </w:pPr>
      <w:r w:rsidRPr="000343E3">
        <w:rPr>
          <w:rFonts w:ascii="Times New Roman" w:hAnsi="Times New Roman"/>
          <w:sz w:val="22"/>
          <w:szCs w:val="22"/>
        </w:rPr>
        <w:t>2) Povjeravanje predmetne djelatnosti vrši se sukladno odredbama Zakona i Pravilnika.</w:t>
      </w:r>
    </w:p>
    <w:p w14:paraId="556615A2" w14:textId="77777777" w:rsidR="00DC1574" w:rsidRPr="000343E3" w:rsidRDefault="00DC1574" w:rsidP="00DC1574">
      <w:pPr>
        <w:rPr>
          <w:rFonts w:ascii="Times New Roman" w:hAnsi="Times New Roman"/>
          <w:sz w:val="22"/>
          <w:szCs w:val="22"/>
        </w:rPr>
      </w:pPr>
    </w:p>
    <w:p w14:paraId="4858D386" w14:textId="77777777" w:rsidR="00DC1574" w:rsidRPr="000343E3" w:rsidRDefault="00DC1574" w:rsidP="00DC1574">
      <w:pPr>
        <w:pStyle w:val="ListParagraph"/>
        <w:numPr>
          <w:ilvl w:val="0"/>
          <w:numId w:val="3"/>
        </w:numPr>
        <w:rPr>
          <w:rFonts w:ascii="Times New Roman" w:hAnsi="Times New Roman"/>
          <w:b/>
          <w:sz w:val="22"/>
          <w:szCs w:val="22"/>
        </w:rPr>
      </w:pPr>
      <w:r w:rsidRPr="000343E3">
        <w:rPr>
          <w:rFonts w:ascii="Times New Roman" w:hAnsi="Times New Roman"/>
          <w:b/>
          <w:sz w:val="22"/>
          <w:szCs w:val="22"/>
        </w:rPr>
        <w:t>Poslovi skupljanja, prijevoza i neškodljivog uklanjanja lešina</w:t>
      </w:r>
    </w:p>
    <w:p w14:paraId="12B79632" w14:textId="77777777" w:rsidR="00DC1574" w:rsidRPr="000343E3" w:rsidRDefault="00DC1574" w:rsidP="00DC1574">
      <w:pPr>
        <w:jc w:val="center"/>
        <w:rPr>
          <w:rFonts w:ascii="Times New Roman" w:hAnsi="Times New Roman"/>
          <w:b/>
          <w:sz w:val="22"/>
          <w:szCs w:val="22"/>
        </w:rPr>
      </w:pPr>
      <w:r w:rsidRPr="000343E3">
        <w:rPr>
          <w:rFonts w:ascii="Times New Roman" w:hAnsi="Times New Roman"/>
          <w:b/>
          <w:sz w:val="22"/>
          <w:szCs w:val="22"/>
        </w:rPr>
        <w:t>Članak 10.</w:t>
      </w:r>
    </w:p>
    <w:p w14:paraId="2809BFD3" w14:textId="77777777" w:rsidR="00DC1574" w:rsidRPr="000343E3" w:rsidRDefault="00DC1574" w:rsidP="00DC1574">
      <w:pPr>
        <w:ind w:firstLine="720"/>
        <w:rPr>
          <w:rFonts w:ascii="Times New Roman" w:hAnsi="Times New Roman"/>
          <w:sz w:val="22"/>
          <w:szCs w:val="22"/>
        </w:rPr>
      </w:pPr>
      <w:r w:rsidRPr="000343E3">
        <w:rPr>
          <w:rFonts w:ascii="Times New Roman" w:hAnsi="Times New Roman"/>
          <w:sz w:val="22"/>
          <w:szCs w:val="22"/>
        </w:rPr>
        <w:t>1) Aktivnosti u oblasti skupljanja, prijevoza i neškodljivog uklanjanja lešina sastoje se u povjeravanju predmetne djelatnosti trgovačkom društvu koje je registrirano za njezino obavljanje i za ovu namjenu planirana su sredstva kako slijedi:</w:t>
      </w:r>
    </w:p>
    <w:p w14:paraId="1910DC51" w14:textId="77777777" w:rsidR="00DC1574" w:rsidRDefault="00DC1574" w:rsidP="00DC1574">
      <w:pPr>
        <w:rPr>
          <w:rFonts w:ascii="Times New Roman" w:hAnsi="Times New Roman"/>
          <w:sz w:val="22"/>
          <w:szCs w:val="22"/>
        </w:rPr>
      </w:pPr>
    </w:p>
    <w:p w14:paraId="73558070" w14:textId="77777777" w:rsidR="00273E75" w:rsidRDefault="00273E75" w:rsidP="00DC1574">
      <w:pPr>
        <w:rPr>
          <w:rFonts w:ascii="Times New Roman" w:hAnsi="Times New Roman"/>
          <w:sz w:val="22"/>
          <w:szCs w:val="22"/>
        </w:rPr>
      </w:pPr>
    </w:p>
    <w:p w14:paraId="0AA06F34" w14:textId="77777777" w:rsidR="00273E75" w:rsidRPr="000343E3" w:rsidRDefault="00273E75" w:rsidP="00DC1574">
      <w:pPr>
        <w:rPr>
          <w:rFonts w:ascii="Times New Roman" w:hAnsi="Times New Roman"/>
          <w:sz w:val="22"/>
          <w:szCs w:val="22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4248"/>
        <w:gridCol w:w="2977"/>
        <w:gridCol w:w="2551"/>
      </w:tblGrid>
      <w:tr w:rsidR="00E970D3" w:rsidRPr="000343E3" w14:paraId="3D337092" w14:textId="77777777" w:rsidTr="00E970D3">
        <w:tc>
          <w:tcPr>
            <w:tcW w:w="4248" w:type="dxa"/>
            <w:hideMark/>
          </w:tcPr>
          <w:p w14:paraId="36E0E106" w14:textId="77777777" w:rsidR="00E970D3" w:rsidRPr="000343E3" w:rsidRDefault="00E970D3" w:rsidP="009A39C5">
            <w:pPr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0343E3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Naziv aktivnosti / projekta</w:t>
            </w:r>
          </w:p>
        </w:tc>
        <w:tc>
          <w:tcPr>
            <w:tcW w:w="2977" w:type="dxa"/>
            <w:hideMark/>
          </w:tcPr>
          <w:p w14:paraId="6C257599" w14:textId="77777777" w:rsidR="00E970D3" w:rsidRPr="000343E3" w:rsidRDefault="00E970D3" w:rsidP="009A39C5">
            <w:pPr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0343E3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Oznaka aktivnosti / projekta</w:t>
            </w:r>
          </w:p>
        </w:tc>
        <w:tc>
          <w:tcPr>
            <w:tcW w:w="2551" w:type="dxa"/>
            <w:hideMark/>
          </w:tcPr>
          <w:p w14:paraId="741D674A" w14:textId="77777777" w:rsidR="00E970D3" w:rsidRPr="000343E3" w:rsidRDefault="00E970D3" w:rsidP="009A39C5">
            <w:pPr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0343E3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Vrijednost aktivnosti / projekta</w:t>
            </w:r>
          </w:p>
        </w:tc>
      </w:tr>
      <w:tr w:rsidR="00E970D3" w:rsidRPr="000343E3" w14:paraId="6A0F0254" w14:textId="77777777" w:rsidTr="00E970D3">
        <w:tc>
          <w:tcPr>
            <w:tcW w:w="4248" w:type="dxa"/>
          </w:tcPr>
          <w:p w14:paraId="79726302" w14:textId="77777777" w:rsidR="00E970D3" w:rsidRPr="000343E3" w:rsidRDefault="00E970D3" w:rsidP="009A39C5">
            <w:pPr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Obavljanje poslova skupljanja, prijevoza i neškodljivog uklanjanja lešina</w:t>
            </w:r>
          </w:p>
        </w:tc>
        <w:tc>
          <w:tcPr>
            <w:tcW w:w="2977" w:type="dxa"/>
          </w:tcPr>
          <w:p w14:paraId="71336CA4" w14:textId="16290FDD" w:rsidR="00320629" w:rsidRPr="000343E3" w:rsidRDefault="00320629" w:rsidP="009A39C5">
            <w:pPr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Glava 02009 KOMUNALNO UREĐENJE,PROMET I ZAŠTITA OKOLIŠA</w:t>
            </w:r>
          </w:p>
          <w:p w14:paraId="47F072D7" w14:textId="77777777" w:rsidR="00E970D3" w:rsidRPr="000343E3" w:rsidRDefault="00320629" w:rsidP="009A39C5">
            <w:pPr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Program 2096 Obavljanje pojedinih komunalnih djelatnosti kroz uslugu povremenih izvršitelja</w:t>
            </w:r>
          </w:p>
          <w:p w14:paraId="2B471031" w14:textId="77777777" w:rsidR="00320629" w:rsidRDefault="00320629" w:rsidP="009A39C5">
            <w:pPr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Aktivnost A209602</w:t>
            </w:r>
          </w:p>
          <w:p w14:paraId="606D6B22" w14:textId="7004C709" w:rsidR="00A2573C" w:rsidRPr="000343E3" w:rsidRDefault="00A2573C" w:rsidP="009A39C5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P.P. R0185-11</w:t>
            </w:r>
          </w:p>
          <w:p w14:paraId="11902618" w14:textId="70EB3597" w:rsidR="00320629" w:rsidRPr="000343E3" w:rsidRDefault="00320629" w:rsidP="009A39C5">
            <w:pPr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lastRenderedPageBreak/>
              <w:t>Konto 32</w:t>
            </w:r>
            <w:r w:rsidR="00A2573C">
              <w:rPr>
                <w:rFonts w:ascii="Times New Roman" w:hAnsi="Times New Roman"/>
                <w:sz w:val="22"/>
                <w:szCs w:val="22"/>
              </w:rPr>
              <w:t>349</w:t>
            </w:r>
          </w:p>
        </w:tc>
        <w:tc>
          <w:tcPr>
            <w:tcW w:w="2551" w:type="dxa"/>
          </w:tcPr>
          <w:p w14:paraId="62121493" w14:textId="73907148" w:rsidR="00E970D3" w:rsidRPr="000343E3" w:rsidRDefault="00E970D3" w:rsidP="009A39C5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 w:rsidRPr="000343E3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1.000,00</w:t>
            </w:r>
          </w:p>
        </w:tc>
      </w:tr>
    </w:tbl>
    <w:p w14:paraId="5CD94F5E" w14:textId="77777777" w:rsidR="00DC1574" w:rsidRPr="000343E3" w:rsidRDefault="00DC1574" w:rsidP="00DC1574">
      <w:pPr>
        <w:rPr>
          <w:rFonts w:ascii="Times New Roman" w:hAnsi="Times New Roman"/>
          <w:sz w:val="22"/>
          <w:szCs w:val="22"/>
        </w:rPr>
      </w:pPr>
    </w:p>
    <w:p w14:paraId="17C6B6D9" w14:textId="77777777" w:rsidR="00DC1574" w:rsidRPr="000343E3" w:rsidRDefault="00DC1574" w:rsidP="00DC1574">
      <w:pPr>
        <w:ind w:firstLine="720"/>
        <w:rPr>
          <w:rFonts w:ascii="Times New Roman" w:hAnsi="Times New Roman"/>
          <w:sz w:val="22"/>
          <w:szCs w:val="22"/>
        </w:rPr>
      </w:pPr>
      <w:r w:rsidRPr="000343E3">
        <w:rPr>
          <w:rFonts w:ascii="Times New Roman" w:hAnsi="Times New Roman"/>
          <w:sz w:val="22"/>
          <w:szCs w:val="22"/>
        </w:rPr>
        <w:t>2) Povjeravanje predmetne djelatnosti vrši se sukladno odredbama Zakona i Pravilnika.</w:t>
      </w:r>
    </w:p>
    <w:p w14:paraId="3D615350" w14:textId="77777777" w:rsidR="00DC1574" w:rsidRPr="000343E3" w:rsidRDefault="00DC1574" w:rsidP="00DC1574">
      <w:pPr>
        <w:rPr>
          <w:rFonts w:ascii="Times New Roman" w:hAnsi="Times New Roman"/>
          <w:sz w:val="22"/>
          <w:szCs w:val="22"/>
        </w:rPr>
      </w:pPr>
    </w:p>
    <w:p w14:paraId="59C5EB8B" w14:textId="77777777" w:rsidR="00DC1574" w:rsidRPr="000343E3" w:rsidRDefault="00DC1574" w:rsidP="00DC1574">
      <w:pPr>
        <w:pStyle w:val="ListParagraph"/>
        <w:numPr>
          <w:ilvl w:val="0"/>
          <w:numId w:val="3"/>
        </w:numPr>
        <w:rPr>
          <w:rFonts w:ascii="Times New Roman" w:hAnsi="Times New Roman"/>
          <w:b/>
          <w:sz w:val="22"/>
          <w:szCs w:val="22"/>
        </w:rPr>
      </w:pPr>
      <w:r w:rsidRPr="000343E3">
        <w:rPr>
          <w:rFonts w:ascii="Times New Roman" w:hAnsi="Times New Roman"/>
          <w:b/>
          <w:sz w:val="22"/>
          <w:szCs w:val="22"/>
        </w:rPr>
        <w:t>WC-i u javnoj funkciji</w:t>
      </w:r>
    </w:p>
    <w:p w14:paraId="18EA1847" w14:textId="77777777" w:rsidR="00DC1574" w:rsidRPr="000343E3" w:rsidRDefault="00DC1574" w:rsidP="00DC1574">
      <w:pPr>
        <w:jc w:val="center"/>
        <w:rPr>
          <w:rFonts w:ascii="Times New Roman" w:hAnsi="Times New Roman"/>
          <w:b/>
          <w:sz w:val="22"/>
          <w:szCs w:val="22"/>
        </w:rPr>
      </w:pPr>
      <w:r w:rsidRPr="000343E3">
        <w:rPr>
          <w:rFonts w:ascii="Times New Roman" w:hAnsi="Times New Roman"/>
          <w:b/>
          <w:sz w:val="22"/>
          <w:szCs w:val="22"/>
        </w:rPr>
        <w:t>Članak 11.</w:t>
      </w:r>
    </w:p>
    <w:p w14:paraId="67B21B08" w14:textId="77777777" w:rsidR="00DC1574" w:rsidRPr="000343E3" w:rsidRDefault="00DC1574" w:rsidP="00DC1574">
      <w:pPr>
        <w:ind w:firstLine="720"/>
        <w:rPr>
          <w:rFonts w:ascii="Times New Roman" w:hAnsi="Times New Roman"/>
          <w:sz w:val="22"/>
          <w:szCs w:val="22"/>
        </w:rPr>
      </w:pPr>
      <w:r w:rsidRPr="000343E3">
        <w:rPr>
          <w:rFonts w:ascii="Times New Roman" w:hAnsi="Times New Roman"/>
          <w:sz w:val="22"/>
          <w:szCs w:val="22"/>
        </w:rPr>
        <w:t>1) Aktivnosti u oblasti WC-a u javnoj funkciji sastoje se u besplatnoj isporuci procijenjene količine vode onim gospodarskim subjektima čiji se sanitarni čvor koristi i za javnu namjenu i za najam kemijskih WC-a na javnim mjestima i za ovu namjenu planirana su sredstva kako slijedi:</w:t>
      </w:r>
    </w:p>
    <w:p w14:paraId="36C3E76F" w14:textId="77777777" w:rsidR="00DC1574" w:rsidRPr="000343E3" w:rsidRDefault="00DC1574" w:rsidP="00DC1574">
      <w:pPr>
        <w:rPr>
          <w:rFonts w:ascii="Times New Roman" w:hAnsi="Times New Roman"/>
          <w:sz w:val="22"/>
          <w:szCs w:val="22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4248"/>
        <w:gridCol w:w="2977"/>
        <w:gridCol w:w="2551"/>
      </w:tblGrid>
      <w:tr w:rsidR="00E970D3" w:rsidRPr="000343E3" w14:paraId="5F316E3C" w14:textId="77777777" w:rsidTr="00E970D3">
        <w:tc>
          <w:tcPr>
            <w:tcW w:w="4248" w:type="dxa"/>
            <w:hideMark/>
          </w:tcPr>
          <w:p w14:paraId="14926BE3" w14:textId="77777777" w:rsidR="00E970D3" w:rsidRPr="000343E3" w:rsidRDefault="00E970D3" w:rsidP="009A39C5">
            <w:pPr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0343E3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Naziv aktivnosti / projekta</w:t>
            </w:r>
          </w:p>
        </w:tc>
        <w:tc>
          <w:tcPr>
            <w:tcW w:w="2977" w:type="dxa"/>
            <w:hideMark/>
          </w:tcPr>
          <w:p w14:paraId="50419FC8" w14:textId="77777777" w:rsidR="00E970D3" w:rsidRPr="000343E3" w:rsidRDefault="00E970D3" w:rsidP="009A39C5">
            <w:pPr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0343E3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Oznaka aktivnosti / projekta</w:t>
            </w:r>
          </w:p>
        </w:tc>
        <w:tc>
          <w:tcPr>
            <w:tcW w:w="2551" w:type="dxa"/>
            <w:hideMark/>
          </w:tcPr>
          <w:p w14:paraId="009B9DF7" w14:textId="77777777" w:rsidR="00E970D3" w:rsidRPr="000343E3" w:rsidRDefault="00E970D3" w:rsidP="009A39C5">
            <w:pPr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0343E3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Vrijednost aktivnosti / projekta</w:t>
            </w:r>
          </w:p>
        </w:tc>
      </w:tr>
      <w:tr w:rsidR="00E970D3" w:rsidRPr="000343E3" w14:paraId="537C5025" w14:textId="77777777" w:rsidTr="00E970D3">
        <w:tc>
          <w:tcPr>
            <w:tcW w:w="4248" w:type="dxa"/>
          </w:tcPr>
          <w:p w14:paraId="065ED189" w14:textId="77777777" w:rsidR="00E970D3" w:rsidRPr="000343E3" w:rsidRDefault="00E970D3" w:rsidP="009A39C5">
            <w:pPr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Održavanje ostalih WC-a u javnoj funkciji</w:t>
            </w:r>
          </w:p>
        </w:tc>
        <w:tc>
          <w:tcPr>
            <w:tcW w:w="2977" w:type="dxa"/>
          </w:tcPr>
          <w:p w14:paraId="197960F6" w14:textId="77777777" w:rsidR="00320629" w:rsidRPr="000343E3" w:rsidRDefault="00320629" w:rsidP="00320629">
            <w:pPr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Glava 02009 KOMUNALNO UREĐENJE,PROMET I ZAŠTITA OKOLIŠA</w:t>
            </w:r>
          </w:p>
          <w:p w14:paraId="7EA74380" w14:textId="77777777" w:rsidR="00E970D3" w:rsidRPr="000343E3" w:rsidRDefault="00320629" w:rsidP="00320629">
            <w:pPr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Program 2096 Obavljanje pojedinih komunalnih djelatnosti kroz uslugu povremenih izvršitelja</w:t>
            </w:r>
          </w:p>
          <w:p w14:paraId="26FC7906" w14:textId="77777777" w:rsidR="00A2573C" w:rsidRDefault="00320629" w:rsidP="00320629">
            <w:pPr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Aktivnost A209604</w:t>
            </w:r>
          </w:p>
          <w:p w14:paraId="13720EA9" w14:textId="6B4090B6" w:rsidR="00320629" w:rsidRPr="000343E3" w:rsidRDefault="00A2573C" w:rsidP="00320629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P.P. R0185-12</w:t>
            </w:r>
          </w:p>
          <w:p w14:paraId="40C36202" w14:textId="77777777" w:rsidR="00320629" w:rsidRDefault="00320629" w:rsidP="00320629">
            <w:pPr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Konto 32</w:t>
            </w:r>
            <w:r w:rsidR="00A2573C">
              <w:rPr>
                <w:rFonts w:ascii="Times New Roman" w:hAnsi="Times New Roman"/>
                <w:sz w:val="22"/>
                <w:szCs w:val="22"/>
              </w:rPr>
              <w:t>353 (2.000,00)</w:t>
            </w:r>
          </w:p>
          <w:p w14:paraId="34F080D6" w14:textId="77777777" w:rsidR="00A2573C" w:rsidRDefault="00A2573C" w:rsidP="00320629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P.P. R0185-13</w:t>
            </w:r>
          </w:p>
          <w:p w14:paraId="5387E267" w14:textId="21254032" w:rsidR="00A2573C" w:rsidRPr="000343E3" w:rsidRDefault="00A2573C" w:rsidP="00320629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Konto 32341 (1.000,00)</w:t>
            </w:r>
          </w:p>
        </w:tc>
        <w:tc>
          <w:tcPr>
            <w:tcW w:w="2551" w:type="dxa"/>
          </w:tcPr>
          <w:p w14:paraId="29E41258" w14:textId="12F799BC" w:rsidR="00E970D3" w:rsidRPr="000343E3" w:rsidRDefault="00E970D3" w:rsidP="009A39C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3.</w:t>
            </w:r>
            <w:r w:rsidR="00320629" w:rsidRPr="000343E3">
              <w:rPr>
                <w:rFonts w:ascii="Times New Roman" w:hAnsi="Times New Roman"/>
                <w:sz w:val="22"/>
                <w:szCs w:val="22"/>
              </w:rPr>
              <w:t>0</w:t>
            </w:r>
            <w:r w:rsidRPr="000343E3">
              <w:rPr>
                <w:rFonts w:ascii="Times New Roman" w:hAnsi="Times New Roman"/>
                <w:sz w:val="22"/>
                <w:szCs w:val="22"/>
              </w:rPr>
              <w:t>00,00</w:t>
            </w:r>
          </w:p>
          <w:p w14:paraId="1F0564D5" w14:textId="3FD17CCA" w:rsidR="00E970D3" w:rsidRPr="000343E3" w:rsidRDefault="00E970D3" w:rsidP="009A39C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631B9054" w14:textId="77777777" w:rsidR="00DC1574" w:rsidRPr="000343E3" w:rsidRDefault="00DC1574" w:rsidP="00DC1574">
      <w:pPr>
        <w:rPr>
          <w:rFonts w:ascii="Times New Roman" w:hAnsi="Times New Roman"/>
          <w:sz w:val="22"/>
          <w:szCs w:val="22"/>
        </w:rPr>
      </w:pPr>
    </w:p>
    <w:p w14:paraId="337CCE24" w14:textId="77777777" w:rsidR="00DC1574" w:rsidRPr="000343E3" w:rsidRDefault="00DC1574" w:rsidP="00DC1574">
      <w:pPr>
        <w:ind w:firstLine="720"/>
        <w:rPr>
          <w:rFonts w:ascii="Times New Roman" w:hAnsi="Times New Roman"/>
          <w:sz w:val="22"/>
          <w:szCs w:val="22"/>
        </w:rPr>
      </w:pPr>
      <w:r w:rsidRPr="000343E3">
        <w:rPr>
          <w:rFonts w:ascii="Times New Roman" w:hAnsi="Times New Roman"/>
          <w:sz w:val="22"/>
          <w:szCs w:val="22"/>
        </w:rPr>
        <w:t>2) Isporučena voda u smislu prethodnog stavka se, temeljem Odluke Općinskog načelnika, plaća isporučitelju po ispostavljenom računu.</w:t>
      </w:r>
    </w:p>
    <w:p w14:paraId="26102D2E" w14:textId="3FDCAE7B" w:rsidR="00325A2B" w:rsidRPr="000343E3" w:rsidRDefault="00325A2B" w:rsidP="00325A2B">
      <w:pPr>
        <w:ind w:firstLine="720"/>
        <w:rPr>
          <w:rFonts w:ascii="Times New Roman" w:hAnsi="Times New Roman"/>
          <w:sz w:val="22"/>
          <w:szCs w:val="22"/>
        </w:rPr>
      </w:pPr>
      <w:r w:rsidRPr="000343E3">
        <w:rPr>
          <w:rFonts w:ascii="Times New Roman" w:hAnsi="Times New Roman"/>
          <w:sz w:val="22"/>
          <w:szCs w:val="22"/>
        </w:rPr>
        <w:t xml:space="preserve">3) </w:t>
      </w:r>
      <w:r w:rsidR="000343E3" w:rsidRPr="000343E3">
        <w:rPr>
          <w:rFonts w:ascii="Times New Roman" w:hAnsi="Times New Roman"/>
          <w:sz w:val="22"/>
          <w:szCs w:val="22"/>
        </w:rPr>
        <w:t xml:space="preserve">Najam kemijskih WC-a na javnim mjestima </w:t>
      </w:r>
      <w:r w:rsidRPr="000343E3">
        <w:rPr>
          <w:rFonts w:ascii="Times New Roman" w:hAnsi="Times New Roman"/>
          <w:sz w:val="22"/>
          <w:szCs w:val="22"/>
        </w:rPr>
        <w:t>vrši se sukladno odredbama Zakona i Pravilnika.</w:t>
      </w:r>
    </w:p>
    <w:p w14:paraId="55FD1CEF" w14:textId="77777777" w:rsidR="00DC1574" w:rsidRPr="000343E3" w:rsidRDefault="00DC1574" w:rsidP="00DC1574">
      <w:pPr>
        <w:rPr>
          <w:rFonts w:ascii="Times New Roman" w:hAnsi="Times New Roman"/>
          <w:sz w:val="22"/>
          <w:szCs w:val="22"/>
        </w:rPr>
      </w:pPr>
    </w:p>
    <w:p w14:paraId="6A4BDF34" w14:textId="77777777" w:rsidR="00DC1574" w:rsidRPr="000343E3" w:rsidRDefault="00DC1574" w:rsidP="00DC1574">
      <w:pPr>
        <w:pStyle w:val="ListParagraph"/>
        <w:numPr>
          <w:ilvl w:val="0"/>
          <w:numId w:val="3"/>
        </w:numPr>
        <w:rPr>
          <w:rFonts w:ascii="Times New Roman" w:hAnsi="Times New Roman"/>
          <w:b/>
          <w:sz w:val="22"/>
          <w:szCs w:val="22"/>
        </w:rPr>
      </w:pPr>
      <w:r w:rsidRPr="000343E3">
        <w:rPr>
          <w:rFonts w:ascii="Times New Roman" w:hAnsi="Times New Roman"/>
          <w:b/>
          <w:sz w:val="22"/>
          <w:szCs w:val="22"/>
        </w:rPr>
        <w:t>Povećane količine naplavina s pomorskog dobra</w:t>
      </w:r>
    </w:p>
    <w:p w14:paraId="7BBEBAAF" w14:textId="77777777" w:rsidR="00DC1574" w:rsidRPr="000343E3" w:rsidRDefault="00DC1574" w:rsidP="00DC1574">
      <w:pPr>
        <w:jc w:val="center"/>
        <w:rPr>
          <w:rFonts w:ascii="Times New Roman" w:hAnsi="Times New Roman"/>
          <w:b/>
          <w:sz w:val="22"/>
          <w:szCs w:val="22"/>
        </w:rPr>
      </w:pPr>
      <w:r w:rsidRPr="000343E3">
        <w:rPr>
          <w:rFonts w:ascii="Times New Roman" w:hAnsi="Times New Roman"/>
          <w:b/>
          <w:sz w:val="22"/>
          <w:szCs w:val="22"/>
        </w:rPr>
        <w:t>Članak 12.</w:t>
      </w:r>
    </w:p>
    <w:p w14:paraId="5F0CC1E2" w14:textId="48171358" w:rsidR="00DC1574" w:rsidRPr="000343E3" w:rsidRDefault="00DC1574" w:rsidP="00DC1574">
      <w:pPr>
        <w:ind w:firstLine="720"/>
        <w:rPr>
          <w:rFonts w:ascii="Times New Roman" w:hAnsi="Times New Roman"/>
          <w:sz w:val="22"/>
          <w:szCs w:val="22"/>
        </w:rPr>
      </w:pPr>
      <w:r w:rsidRPr="000343E3">
        <w:rPr>
          <w:rFonts w:ascii="Times New Roman" w:hAnsi="Times New Roman"/>
          <w:sz w:val="22"/>
          <w:szCs w:val="22"/>
        </w:rPr>
        <w:t xml:space="preserve">1) Aktivnosti u oblasti povećanih količina naplavina s pomorskog dobra sastoje se u povjeravanju predmetne djelatnosti </w:t>
      </w:r>
      <w:r w:rsidR="000343E3" w:rsidRPr="000343E3">
        <w:rPr>
          <w:rFonts w:ascii="Times New Roman" w:hAnsi="Times New Roman"/>
          <w:sz w:val="22"/>
          <w:szCs w:val="22"/>
        </w:rPr>
        <w:t>Usluge</w:t>
      </w:r>
      <w:r w:rsidRPr="000343E3">
        <w:rPr>
          <w:rFonts w:ascii="Times New Roman" w:hAnsi="Times New Roman"/>
          <w:sz w:val="22"/>
          <w:szCs w:val="22"/>
        </w:rPr>
        <w:t xml:space="preserve"> Mljet d.o.o. Babino Polje, bez provođenja posebne procedure budući se radi o trgovačkom društvu u 100%-tnom vlasništvu Općine Mljet, koje je registrirano za njezino obavljanje i za ovu namjenu planirana su sredstva kako slijedi:</w:t>
      </w:r>
    </w:p>
    <w:p w14:paraId="0776F41D" w14:textId="77777777" w:rsidR="00DC1574" w:rsidRDefault="00DC1574" w:rsidP="00DC1574">
      <w:pPr>
        <w:rPr>
          <w:rFonts w:ascii="Times New Roman" w:hAnsi="Times New Roman"/>
          <w:sz w:val="22"/>
          <w:szCs w:val="22"/>
        </w:rPr>
      </w:pPr>
    </w:p>
    <w:p w14:paraId="15678921" w14:textId="77777777" w:rsidR="00273E75" w:rsidRDefault="00273E75" w:rsidP="00DC1574">
      <w:pPr>
        <w:rPr>
          <w:rFonts w:ascii="Times New Roman" w:hAnsi="Times New Roman"/>
          <w:sz w:val="22"/>
          <w:szCs w:val="22"/>
        </w:rPr>
      </w:pPr>
    </w:p>
    <w:p w14:paraId="039D929B" w14:textId="77777777" w:rsidR="00273E75" w:rsidRDefault="00273E75" w:rsidP="00DC1574">
      <w:pPr>
        <w:rPr>
          <w:rFonts w:ascii="Times New Roman" w:hAnsi="Times New Roman"/>
          <w:sz w:val="22"/>
          <w:szCs w:val="22"/>
        </w:rPr>
      </w:pPr>
    </w:p>
    <w:p w14:paraId="6629C8B7" w14:textId="77777777" w:rsidR="00273E75" w:rsidRPr="000343E3" w:rsidRDefault="00273E75" w:rsidP="00DC1574">
      <w:pPr>
        <w:rPr>
          <w:rFonts w:ascii="Times New Roman" w:hAnsi="Times New Roman"/>
          <w:sz w:val="22"/>
          <w:szCs w:val="22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4248"/>
        <w:gridCol w:w="2977"/>
        <w:gridCol w:w="2551"/>
      </w:tblGrid>
      <w:tr w:rsidR="00E970D3" w:rsidRPr="000343E3" w14:paraId="0C013717" w14:textId="77777777" w:rsidTr="00E970D3">
        <w:tc>
          <w:tcPr>
            <w:tcW w:w="4248" w:type="dxa"/>
            <w:hideMark/>
          </w:tcPr>
          <w:p w14:paraId="797FBD6B" w14:textId="77777777" w:rsidR="00E970D3" w:rsidRPr="000343E3" w:rsidRDefault="00E970D3" w:rsidP="009A39C5">
            <w:pPr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0343E3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Naziv aktivnosti / projekta</w:t>
            </w:r>
          </w:p>
        </w:tc>
        <w:tc>
          <w:tcPr>
            <w:tcW w:w="2977" w:type="dxa"/>
            <w:hideMark/>
          </w:tcPr>
          <w:p w14:paraId="3492BD9D" w14:textId="77777777" w:rsidR="00E970D3" w:rsidRPr="000343E3" w:rsidRDefault="00E970D3" w:rsidP="009A39C5">
            <w:pPr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0343E3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Oznaka aktivnosti / projekta</w:t>
            </w:r>
          </w:p>
        </w:tc>
        <w:tc>
          <w:tcPr>
            <w:tcW w:w="2551" w:type="dxa"/>
            <w:hideMark/>
          </w:tcPr>
          <w:p w14:paraId="7C8100BB" w14:textId="77777777" w:rsidR="00E970D3" w:rsidRPr="000343E3" w:rsidRDefault="00E970D3" w:rsidP="009A39C5">
            <w:pPr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0343E3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Vrijednost aktivnosti / projekta</w:t>
            </w:r>
          </w:p>
        </w:tc>
      </w:tr>
      <w:tr w:rsidR="00E970D3" w:rsidRPr="000343E3" w14:paraId="5687B9DF" w14:textId="77777777" w:rsidTr="00E970D3">
        <w:tc>
          <w:tcPr>
            <w:tcW w:w="4248" w:type="dxa"/>
          </w:tcPr>
          <w:p w14:paraId="25AB3451" w14:textId="77777777" w:rsidR="00E970D3" w:rsidRPr="000343E3" w:rsidRDefault="00E970D3" w:rsidP="009A39C5">
            <w:pPr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Zbrinjavanje povećanih količina naplavina s pomorskog dobra</w:t>
            </w:r>
          </w:p>
        </w:tc>
        <w:tc>
          <w:tcPr>
            <w:tcW w:w="2977" w:type="dxa"/>
          </w:tcPr>
          <w:p w14:paraId="401D0E29" w14:textId="77777777" w:rsidR="00320629" w:rsidRPr="000343E3" w:rsidRDefault="00320629" w:rsidP="00320629">
            <w:pPr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Glava 02009 KOMUNALNO UREĐENJE,PROMET I ZAŠTITA OKOLIŠA</w:t>
            </w:r>
          </w:p>
          <w:p w14:paraId="035BA888" w14:textId="77777777" w:rsidR="00E970D3" w:rsidRPr="000343E3" w:rsidRDefault="00320629" w:rsidP="00320629">
            <w:pPr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Program 2096 Obavljanje pojedinih komunalnih djelatnosti kroz uslugu povremenih izvršitelja</w:t>
            </w:r>
          </w:p>
          <w:p w14:paraId="36BA0195" w14:textId="77777777" w:rsidR="00320629" w:rsidRDefault="00320629" w:rsidP="00320629">
            <w:pPr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Aktivnost A209605</w:t>
            </w:r>
          </w:p>
          <w:p w14:paraId="175B53BF" w14:textId="0714C5F1" w:rsidR="00A2573C" w:rsidRPr="000343E3" w:rsidRDefault="00A2573C" w:rsidP="00320629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P.P. </w:t>
            </w:r>
            <w:r w:rsidR="00273E75">
              <w:rPr>
                <w:rFonts w:ascii="Times New Roman" w:hAnsi="Times New Roman"/>
                <w:sz w:val="22"/>
                <w:szCs w:val="22"/>
              </w:rPr>
              <w:t>R0185-14</w:t>
            </w:r>
          </w:p>
          <w:p w14:paraId="67DD20AF" w14:textId="5BA4B52B" w:rsidR="00320629" w:rsidRPr="000343E3" w:rsidRDefault="00320629" w:rsidP="00320629">
            <w:pPr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Konto 32</w:t>
            </w:r>
            <w:r w:rsidR="00273E75">
              <w:rPr>
                <w:rFonts w:ascii="Times New Roman" w:hAnsi="Times New Roman"/>
                <w:sz w:val="22"/>
                <w:szCs w:val="22"/>
              </w:rPr>
              <w:t>349</w:t>
            </w:r>
          </w:p>
        </w:tc>
        <w:tc>
          <w:tcPr>
            <w:tcW w:w="2551" w:type="dxa"/>
          </w:tcPr>
          <w:p w14:paraId="293BBC7B" w14:textId="54AB6F65" w:rsidR="00E970D3" w:rsidRPr="000343E3" w:rsidRDefault="00325A2B" w:rsidP="00011592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0343E3">
              <w:rPr>
                <w:rFonts w:ascii="Times New Roman" w:hAnsi="Times New Roman"/>
                <w:bCs/>
                <w:sz w:val="22"/>
                <w:szCs w:val="22"/>
              </w:rPr>
              <w:t>2</w:t>
            </w:r>
            <w:r w:rsidR="00E970D3" w:rsidRPr="000343E3">
              <w:rPr>
                <w:rFonts w:ascii="Times New Roman" w:hAnsi="Times New Roman"/>
                <w:bCs/>
                <w:sz w:val="22"/>
                <w:szCs w:val="22"/>
              </w:rPr>
              <w:t>.000,00</w:t>
            </w:r>
          </w:p>
        </w:tc>
      </w:tr>
    </w:tbl>
    <w:p w14:paraId="2FF2755B" w14:textId="77777777" w:rsidR="00DC1574" w:rsidRPr="000343E3" w:rsidRDefault="00DC1574" w:rsidP="00DC1574">
      <w:pPr>
        <w:rPr>
          <w:rFonts w:ascii="Times New Roman" w:hAnsi="Times New Roman"/>
          <w:sz w:val="22"/>
          <w:szCs w:val="22"/>
        </w:rPr>
      </w:pPr>
    </w:p>
    <w:p w14:paraId="038CF9A1" w14:textId="77777777" w:rsidR="00DC1574" w:rsidRPr="000343E3" w:rsidRDefault="00DC1574" w:rsidP="00DC1574">
      <w:pPr>
        <w:ind w:firstLine="720"/>
        <w:rPr>
          <w:rFonts w:ascii="Times New Roman" w:hAnsi="Times New Roman"/>
          <w:sz w:val="22"/>
          <w:szCs w:val="22"/>
        </w:rPr>
      </w:pPr>
      <w:r w:rsidRPr="000343E3">
        <w:rPr>
          <w:rFonts w:ascii="Times New Roman" w:hAnsi="Times New Roman"/>
          <w:sz w:val="22"/>
          <w:szCs w:val="22"/>
        </w:rPr>
        <w:t>2) Usluga zbrinjavanja naplavina u smislu prethodnog stavka se, temeljem Odluke Općinskog načelnika, plaća izvršitelju po ispostavljenom računu.</w:t>
      </w:r>
    </w:p>
    <w:p w14:paraId="0FD2EA2E" w14:textId="77777777" w:rsidR="000343E3" w:rsidRPr="000343E3" w:rsidRDefault="000343E3" w:rsidP="00DC1574">
      <w:pPr>
        <w:rPr>
          <w:rFonts w:ascii="Times New Roman" w:hAnsi="Times New Roman"/>
          <w:sz w:val="22"/>
          <w:szCs w:val="22"/>
        </w:rPr>
      </w:pPr>
    </w:p>
    <w:p w14:paraId="15E720B2" w14:textId="77777777" w:rsidR="00DC1574" w:rsidRPr="000343E3" w:rsidRDefault="00DC1574" w:rsidP="00DC1574">
      <w:pPr>
        <w:pStyle w:val="ListParagraph"/>
        <w:numPr>
          <w:ilvl w:val="0"/>
          <w:numId w:val="3"/>
        </w:numPr>
        <w:rPr>
          <w:rFonts w:ascii="Times New Roman" w:hAnsi="Times New Roman"/>
          <w:b/>
          <w:sz w:val="22"/>
          <w:szCs w:val="22"/>
        </w:rPr>
      </w:pPr>
      <w:r w:rsidRPr="000343E3">
        <w:rPr>
          <w:rFonts w:ascii="Times New Roman" w:hAnsi="Times New Roman"/>
          <w:b/>
          <w:sz w:val="22"/>
          <w:szCs w:val="22"/>
        </w:rPr>
        <w:t xml:space="preserve">Prigodno ukrašavanje naselja </w:t>
      </w:r>
    </w:p>
    <w:p w14:paraId="5EDE0588" w14:textId="77777777" w:rsidR="00DC1574" w:rsidRPr="000343E3" w:rsidRDefault="00DC1574" w:rsidP="00DC1574">
      <w:pPr>
        <w:jc w:val="center"/>
        <w:rPr>
          <w:rFonts w:ascii="Times New Roman" w:hAnsi="Times New Roman"/>
          <w:b/>
          <w:sz w:val="22"/>
          <w:szCs w:val="22"/>
        </w:rPr>
      </w:pPr>
      <w:r w:rsidRPr="000343E3">
        <w:rPr>
          <w:rFonts w:ascii="Times New Roman" w:hAnsi="Times New Roman"/>
          <w:b/>
          <w:sz w:val="22"/>
          <w:szCs w:val="22"/>
        </w:rPr>
        <w:t>Članak 13.</w:t>
      </w:r>
    </w:p>
    <w:p w14:paraId="06872D71" w14:textId="75656536" w:rsidR="00DC1574" w:rsidRPr="000343E3" w:rsidRDefault="00DC1574" w:rsidP="00DC1574">
      <w:pPr>
        <w:ind w:firstLine="720"/>
        <w:rPr>
          <w:rFonts w:ascii="Times New Roman" w:hAnsi="Times New Roman"/>
          <w:sz w:val="22"/>
          <w:szCs w:val="22"/>
        </w:rPr>
      </w:pPr>
      <w:r w:rsidRPr="000343E3">
        <w:rPr>
          <w:rFonts w:ascii="Times New Roman" w:hAnsi="Times New Roman"/>
          <w:sz w:val="22"/>
          <w:szCs w:val="22"/>
        </w:rPr>
        <w:t xml:space="preserve">1) Aktivnosti u oblasti prigodnog ukrašavanja naselja sastoje se u povjeravanju predmetne djelatnosti </w:t>
      </w:r>
      <w:r w:rsidR="000343E3" w:rsidRPr="000343E3">
        <w:rPr>
          <w:rFonts w:ascii="Times New Roman" w:hAnsi="Times New Roman"/>
          <w:sz w:val="22"/>
          <w:szCs w:val="22"/>
        </w:rPr>
        <w:t>Usluge</w:t>
      </w:r>
      <w:r w:rsidRPr="000343E3">
        <w:rPr>
          <w:rFonts w:ascii="Times New Roman" w:hAnsi="Times New Roman"/>
          <w:sz w:val="22"/>
          <w:szCs w:val="22"/>
        </w:rPr>
        <w:t xml:space="preserve"> Mljet d.o.o. Babino Polje, bez provođenja posebne procedure budući se radi o trgovačkom društvu u 100%-tnom vlasništvu Općine Mljet , koje je registrirano za njezino obavljanje i za ovu namjenu planirana su sredstva kako slijedi:</w:t>
      </w:r>
    </w:p>
    <w:p w14:paraId="0AE70545" w14:textId="77777777" w:rsidR="00DC1574" w:rsidRPr="000343E3" w:rsidRDefault="00DC1574" w:rsidP="00DC1574">
      <w:pPr>
        <w:rPr>
          <w:rFonts w:ascii="Times New Roman" w:hAnsi="Times New Roman"/>
          <w:sz w:val="22"/>
          <w:szCs w:val="22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4248"/>
        <w:gridCol w:w="2977"/>
        <w:gridCol w:w="2551"/>
      </w:tblGrid>
      <w:tr w:rsidR="00E970D3" w:rsidRPr="000343E3" w14:paraId="1699EED3" w14:textId="77777777" w:rsidTr="00772DD8">
        <w:tc>
          <w:tcPr>
            <w:tcW w:w="4248" w:type="dxa"/>
            <w:hideMark/>
          </w:tcPr>
          <w:p w14:paraId="5BC1EAE7" w14:textId="77777777" w:rsidR="00E970D3" w:rsidRPr="000343E3" w:rsidRDefault="00E970D3" w:rsidP="009A39C5">
            <w:pPr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0343E3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Naziv aktivnosti / projekta</w:t>
            </w:r>
          </w:p>
        </w:tc>
        <w:tc>
          <w:tcPr>
            <w:tcW w:w="2977" w:type="dxa"/>
            <w:hideMark/>
          </w:tcPr>
          <w:p w14:paraId="395D7AA8" w14:textId="77777777" w:rsidR="00E970D3" w:rsidRPr="000343E3" w:rsidRDefault="00E970D3" w:rsidP="009A39C5">
            <w:pPr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0343E3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Oznaka aktivnosti / projekta</w:t>
            </w:r>
          </w:p>
        </w:tc>
        <w:tc>
          <w:tcPr>
            <w:tcW w:w="2551" w:type="dxa"/>
            <w:hideMark/>
          </w:tcPr>
          <w:p w14:paraId="52375799" w14:textId="77777777" w:rsidR="00E970D3" w:rsidRPr="000343E3" w:rsidRDefault="00E970D3" w:rsidP="009A39C5">
            <w:pPr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0343E3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Vrijednost aktivnosti / projekta</w:t>
            </w:r>
          </w:p>
        </w:tc>
      </w:tr>
      <w:tr w:rsidR="00E970D3" w:rsidRPr="000343E3" w14:paraId="1E318E1C" w14:textId="77777777" w:rsidTr="00772DD8">
        <w:tc>
          <w:tcPr>
            <w:tcW w:w="4248" w:type="dxa"/>
          </w:tcPr>
          <w:p w14:paraId="2A6BDC83" w14:textId="77777777" w:rsidR="00E970D3" w:rsidRPr="000343E3" w:rsidRDefault="00E970D3" w:rsidP="009A39C5">
            <w:pPr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Prigodno ukrašavanje naselja na području Općine Mljet</w:t>
            </w:r>
          </w:p>
        </w:tc>
        <w:tc>
          <w:tcPr>
            <w:tcW w:w="2977" w:type="dxa"/>
          </w:tcPr>
          <w:p w14:paraId="34A3E9DD" w14:textId="77777777" w:rsidR="00320629" w:rsidRPr="000343E3" w:rsidRDefault="00320629" w:rsidP="00320629">
            <w:pPr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Glava 02009 KOMUNALNO UREĐENJE,PROMET I ZAŠTITA OKOLIŠA</w:t>
            </w:r>
          </w:p>
          <w:p w14:paraId="13E2EDE9" w14:textId="77777777" w:rsidR="00E970D3" w:rsidRPr="000343E3" w:rsidRDefault="00320629" w:rsidP="00320629">
            <w:pPr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Program 2096 Obavljanje pojedinih komunalnih djelatnosti kroz uslugu povremenih izvršitelja</w:t>
            </w:r>
          </w:p>
          <w:p w14:paraId="17CBD69C" w14:textId="77777777" w:rsidR="00320629" w:rsidRDefault="00320629" w:rsidP="00320629">
            <w:pPr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Aktivnost A209606</w:t>
            </w:r>
          </w:p>
          <w:p w14:paraId="2E9D130D" w14:textId="33C5F66D" w:rsidR="00273E75" w:rsidRPr="000343E3" w:rsidRDefault="00273E75" w:rsidP="00320629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P.P. R0185-15</w:t>
            </w:r>
          </w:p>
          <w:p w14:paraId="57A48E0B" w14:textId="691D8414" w:rsidR="00320629" w:rsidRPr="000343E3" w:rsidRDefault="00320629" w:rsidP="00320629">
            <w:pPr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Konto 32</w:t>
            </w:r>
            <w:r w:rsidR="00273E75">
              <w:rPr>
                <w:rFonts w:ascii="Times New Roman" w:hAnsi="Times New Roman"/>
                <w:sz w:val="22"/>
                <w:szCs w:val="22"/>
              </w:rPr>
              <w:t>349</w:t>
            </w:r>
          </w:p>
        </w:tc>
        <w:tc>
          <w:tcPr>
            <w:tcW w:w="2551" w:type="dxa"/>
          </w:tcPr>
          <w:p w14:paraId="5EEA2365" w14:textId="596CFE81" w:rsidR="00E970D3" w:rsidRPr="000343E3" w:rsidRDefault="00E970D3" w:rsidP="009A39C5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 w:rsidRPr="000343E3">
              <w:rPr>
                <w:rFonts w:ascii="Times New Roman" w:hAnsi="Times New Roman"/>
                <w:bCs/>
                <w:sz w:val="22"/>
                <w:szCs w:val="22"/>
              </w:rPr>
              <w:t>3.000,00</w:t>
            </w:r>
          </w:p>
        </w:tc>
      </w:tr>
    </w:tbl>
    <w:p w14:paraId="6E258D7A" w14:textId="77777777" w:rsidR="00DC1574" w:rsidRPr="000343E3" w:rsidRDefault="00DC1574" w:rsidP="00DC1574">
      <w:pPr>
        <w:rPr>
          <w:rFonts w:ascii="Times New Roman" w:hAnsi="Times New Roman"/>
          <w:sz w:val="22"/>
          <w:szCs w:val="22"/>
        </w:rPr>
      </w:pPr>
    </w:p>
    <w:p w14:paraId="31B18233" w14:textId="77777777" w:rsidR="00DC1574" w:rsidRPr="000343E3" w:rsidRDefault="00DC1574" w:rsidP="00DC1574">
      <w:pPr>
        <w:ind w:firstLine="720"/>
        <w:rPr>
          <w:rFonts w:ascii="Times New Roman" w:hAnsi="Times New Roman"/>
          <w:sz w:val="22"/>
          <w:szCs w:val="22"/>
        </w:rPr>
      </w:pPr>
      <w:r w:rsidRPr="000343E3">
        <w:rPr>
          <w:rFonts w:ascii="Times New Roman" w:hAnsi="Times New Roman"/>
          <w:sz w:val="22"/>
          <w:szCs w:val="22"/>
        </w:rPr>
        <w:t>2) Usluga prigodnog ukrašavanja naselja u smislu prethodnog stavka se, temeljem Odluke Općinskog načelnika, plaća izvršitelju po ispostavljenom računu.</w:t>
      </w:r>
    </w:p>
    <w:p w14:paraId="01DCA231" w14:textId="77777777" w:rsidR="00DC1574" w:rsidRPr="000343E3" w:rsidRDefault="00DC1574" w:rsidP="00DC1574">
      <w:pPr>
        <w:rPr>
          <w:rFonts w:ascii="Times New Roman" w:hAnsi="Times New Roman"/>
          <w:sz w:val="22"/>
          <w:szCs w:val="22"/>
        </w:rPr>
      </w:pPr>
    </w:p>
    <w:p w14:paraId="0846E61B" w14:textId="77777777" w:rsidR="00DC1574" w:rsidRPr="000343E3" w:rsidRDefault="00DC1574" w:rsidP="00DC1574">
      <w:pPr>
        <w:pStyle w:val="ListParagraph"/>
        <w:numPr>
          <w:ilvl w:val="0"/>
          <w:numId w:val="3"/>
        </w:numPr>
        <w:rPr>
          <w:rFonts w:ascii="Times New Roman" w:hAnsi="Times New Roman"/>
          <w:b/>
          <w:sz w:val="22"/>
          <w:szCs w:val="22"/>
        </w:rPr>
      </w:pPr>
      <w:r w:rsidRPr="000343E3">
        <w:rPr>
          <w:rFonts w:ascii="Times New Roman" w:hAnsi="Times New Roman"/>
          <w:b/>
          <w:sz w:val="22"/>
          <w:szCs w:val="22"/>
        </w:rPr>
        <w:t>Zaštita prava životinja</w:t>
      </w:r>
    </w:p>
    <w:p w14:paraId="22F6450C" w14:textId="77777777" w:rsidR="00DC1574" w:rsidRPr="000343E3" w:rsidRDefault="00DC1574" w:rsidP="00DC1574">
      <w:pPr>
        <w:jc w:val="center"/>
        <w:rPr>
          <w:rFonts w:ascii="Times New Roman" w:hAnsi="Times New Roman"/>
          <w:b/>
          <w:sz w:val="22"/>
          <w:szCs w:val="22"/>
        </w:rPr>
      </w:pPr>
      <w:r w:rsidRPr="000343E3">
        <w:rPr>
          <w:rFonts w:ascii="Times New Roman" w:hAnsi="Times New Roman"/>
          <w:b/>
          <w:sz w:val="22"/>
          <w:szCs w:val="22"/>
        </w:rPr>
        <w:t>Članak 14.</w:t>
      </w:r>
    </w:p>
    <w:p w14:paraId="5CC3A069" w14:textId="77777777" w:rsidR="00DC1574" w:rsidRPr="000343E3" w:rsidRDefault="00DC1574" w:rsidP="00DC1574">
      <w:pPr>
        <w:ind w:firstLine="720"/>
        <w:rPr>
          <w:rFonts w:ascii="Times New Roman" w:hAnsi="Times New Roman"/>
          <w:sz w:val="22"/>
          <w:szCs w:val="22"/>
        </w:rPr>
      </w:pPr>
      <w:r w:rsidRPr="000343E3">
        <w:rPr>
          <w:rFonts w:ascii="Times New Roman" w:hAnsi="Times New Roman"/>
          <w:sz w:val="22"/>
          <w:szCs w:val="22"/>
        </w:rPr>
        <w:t>1) Aktivnost zaštite prava životinja sastoji se u poduzimanju mjera i radnji temeljem odredbi Zakona o dobrobiti životinja i općih akata Općine u ovoj oblasti i za ovu namjenu planirana su sredstva kako slijedi:</w:t>
      </w:r>
    </w:p>
    <w:p w14:paraId="72AFBD2C" w14:textId="77777777" w:rsidR="000343E3" w:rsidRPr="000343E3" w:rsidRDefault="000343E3" w:rsidP="00DC1574">
      <w:pPr>
        <w:ind w:firstLine="720"/>
        <w:rPr>
          <w:rFonts w:ascii="Times New Roman" w:hAnsi="Times New Roman"/>
          <w:sz w:val="22"/>
          <w:szCs w:val="22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4248"/>
        <w:gridCol w:w="2977"/>
        <w:gridCol w:w="2551"/>
      </w:tblGrid>
      <w:tr w:rsidR="00772DD8" w:rsidRPr="000343E3" w14:paraId="70BE0A51" w14:textId="77777777" w:rsidTr="00772DD8">
        <w:tc>
          <w:tcPr>
            <w:tcW w:w="4248" w:type="dxa"/>
            <w:hideMark/>
          </w:tcPr>
          <w:p w14:paraId="57EDBC8A" w14:textId="77777777" w:rsidR="00772DD8" w:rsidRPr="000343E3" w:rsidRDefault="00772DD8" w:rsidP="009A39C5">
            <w:pPr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0343E3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Naziv aktivnosti / projekta</w:t>
            </w:r>
          </w:p>
        </w:tc>
        <w:tc>
          <w:tcPr>
            <w:tcW w:w="2977" w:type="dxa"/>
            <w:hideMark/>
          </w:tcPr>
          <w:p w14:paraId="5666DAF0" w14:textId="77777777" w:rsidR="00772DD8" w:rsidRPr="000343E3" w:rsidRDefault="00772DD8" w:rsidP="009A39C5">
            <w:pPr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0343E3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Oznaka aktivnosti / projekta</w:t>
            </w:r>
          </w:p>
        </w:tc>
        <w:tc>
          <w:tcPr>
            <w:tcW w:w="2551" w:type="dxa"/>
            <w:hideMark/>
          </w:tcPr>
          <w:p w14:paraId="42EA1D1A" w14:textId="77777777" w:rsidR="00772DD8" w:rsidRPr="000343E3" w:rsidRDefault="00772DD8" w:rsidP="009A39C5">
            <w:pPr>
              <w:rPr>
                <w:rFonts w:ascii="Times New Roman" w:hAnsi="Times New Roman"/>
                <w:bCs/>
                <w:sz w:val="22"/>
                <w:szCs w:val="22"/>
                <w:lang w:eastAsia="hr-HR"/>
              </w:rPr>
            </w:pPr>
            <w:r w:rsidRPr="000343E3">
              <w:rPr>
                <w:rFonts w:ascii="Times New Roman" w:hAnsi="Times New Roman"/>
                <w:b/>
                <w:bCs/>
                <w:sz w:val="22"/>
                <w:szCs w:val="22"/>
                <w:lang w:eastAsia="hr-HR"/>
              </w:rPr>
              <w:t>Vrijednost aktivnosti / projekta</w:t>
            </w:r>
          </w:p>
        </w:tc>
      </w:tr>
      <w:tr w:rsidR="00772DD8" w:rsidRPr="000343E3" w14:paraId="570BA91F" w14:textId="77777777" w:rsidTr="00772DD8">
        <w:tc>
          <w:tcPr>
            <w:tcW w:w="4248" w:type="dxa"/>
          </w:tcPr>
          <w:p w14:paraId="459EC94D" w14:textId="77777777" w:rsidR="00772DD8" w:rsidRPr="000343E3" w:rsidRDefault="00772DD8" w:rsidP="009A39C5">
            <w:pPr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Provođenje zakona o zaštiti prava životinja</w:t>
            </w:r>
          </w:p>
        </w:tc>
        <w:tc>
          <w:tcPr>
            <w:tcW w:w="2977" w:type="dxa"/>
          </w:tcPr>
          <w:p w14:paraId="16EA08B0" w14:textId="77777777" w:rsidR="00320629" w:rsidRPr="000343E3" w:rsidRDefault="00320629" w:rsidP="00320629">
            <w:pPr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Glava 02009 KOMUNALNO UREĐENJE,PROMET I ZAŠTITA OKOLIŠA</w:t>
            </w:r>
          </w:p>
          <w:p w14:paraId="2466A867" w14:textId="77777777" w:rsidR="00772DD8" w:rsidRPr="000343E3" w:rsidRDefault="00320629" w:rsidP="00320629">
            <w:pPr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Program 2096 Obavljanje pojedinih komunalnih djelatnosti kroz uslugu povremenih izvršitelja</w:t>
            </w:r>
          </w:p>
          <w:p w14:paraId="28ACB22A" w14:textId="77777777" w:rsidR="00320629" w:rsidRPr="000343E3" w:rsidRDefault="00320629" w:rsidP="00320629">
            <w:pPr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Aktivnost A209607</w:t>
            </w:r>
          </w:p>
          <w:p w14:paraId="0657742A" w14:textId="07978F52" w:rsidR="00273E75" w:rsidRPr="000343E3" w:rsidRDefault="00273E75" w:rsidP="00273E75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P.P. R0185-16</w:t>
            </w:r>
          </w:p>
          <w:p w14:paraId="6AFED9ED" w14:textId="64102E7F" w:rsidR="00320629" w:rsidRPr="000343E3" w:rsidRDefault="00273E75" w:rsidP="00273E75">
            <w:pPr>
              <w:rPr>
                <w:rFonts w:ascii="Times New Roman" w:hAnsi="Times New Roman"/>
                <w:sz w:val="22"/>
                <w:szCs w:val="22"/>
              </w:rPr>
            </w:pPr>
            <w:r w:rsidRPr="000343E3">
              <w:rPr>
                <w:rFonts w:ascii="Times New Roman" w:hAnsi="Times New Roman"/>
                <w:sz w:val="22"/>
                <w:szCs w:val="22"/>
              </w:rPr>
              <w:t>Konto 32</w:t>
            </w:r>
            <w:r>
              <w:rPr>
                <w:rFonts w:ascii="Times New Roman" w:hAnsi="Times New Roman"/>
                <w:sz w:val="22"/>
                <w:szCs w:val="22"/>
              </w:rPr>
              <w:t>349</w:t>
            </w:r>
          </w:p>
        </w:tc>
        <w:tc>
          <w:tcPr>
            <w:tcW w:w="2551" w:type="dxa"/>
          </w:tcPr>
          <w:p w14:paraId="4DFB39D4" w14:textId="2EBB8290" w:rsidR="00772DD8" w:rsidRPr="000343E3" w:rsidRDefault="00325A2B" w:rsidP="009A39C5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 w:rsidRPr="000343E3">
              <w:rPr>
                <w:rFonts w:ascii="Times New Roman" w:hAnsi="Times New Roman"/>
                <w:bCs/>
                <w:sz w:val="22"/>
                <w:szCs w:val="22"/>
              </w:rPr>
              <w:t>5.0</w:t>
            </w:r>
            <w:r w:rsidR="00772DD8" w:rsidRPr="000343E3">
              <w:rPr>
                <w:rFonts w:ascii="Times New Roman" w:hAnsi="Times New Roman"/>
                <w:bCs/>
                <w:sz w:val="22"/>
                <w:szCs w:val="22"/>
              </w:rPr>
              <w:t>00,00</w:t>
            </w:r>
          </w:p>
        </w:tc>
      </w:tr>
    </w:tbl>
    <w:p w14:paraId="7563F6D4" w14:textId="77777777" w:rsidR="00DC1574" w:rsidRPr="000343E3" w:rsidRDefault="00DC1574" w:rsidP="00DC1574">
      <w:pPr>
        <w:rPr>
          <w:rFonts w:ascii="Times New Roman" w:hAnsi="Times New Roman"/>
          <w:sz w:val="22"/>
          <w:szCs w:val="22"/>
        </w:rPr>
      </w:pPr>
    </w:p>
    <w:p w14:paraId="17012ACA" w14:textId="77777777" w:rsidR="00DC1574" w:rsidRPr="000343E3" w:rsidRDefault="00DC1574" w:rsidP="00DC1574">
      <w:pPr>
        <w:ind w:firstLine="720"/>
        <w:rPr>
          <w:rFonts w:ascii="Times New Roman" w:hAnsi="Times New Roman"/>
          <w:sz w:val="22"/>
          <w:szCs w:val="22"/>
        </w:rPr>
      </w:pPr>
      <w:r w:rsidRPr="000343E3">
        <w:rPr>
          <w:rFonts w:ascii="Times New Roman" w:hAnsi="Times New Roman"/>
          <w:sz w:val="22"/>
          <w:szCs w:val="22"/>
        </w:rPr>
        <w:t>2) Izdaci za namjenu iz prethodnog stavka odobravaju se i isplaćuju temeljem odluke Općinskog načelnika, a u skladu s odredbama Zakona i Pravilnika, odnosno ugovorenog u ovoj oblasti..</w:t>
      </w:r>
    </w:p>
    <w:p w14:paraId="22D33FF5" w14:textId="77777777" w:rsidR="00DC1574" w:rsidRPr="000343E3" w:rsidRDefault="00DC1574" w:rsidP="00DC1574">
      <w:pPr>
        <w:pStyle w:val="Header"/>
        <w:tabs>
          <w:tab w:val="clear" w:pos="4153"/>
          <w:tab w:val="clear" w:pos="8306"/>
        </w:tabs>
        <w:rPr>
          <w:rFonts w:ascii="Times New Roman" w:hAnsi="Times New Roman"/>
          <w:sz w:val="22"/>
          <w:szCs w:val="22"/>
        </w:rPr>
      </w:pPr>
    </w:p>
    <w:p w14:paraId="1D4952CD" w14:textId="77777777" w:rsidR="00DC1574" w:rsidRPr="000343E3" w:rsidRDefault="00DC1574" w:rsidP="00DC1574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2"/>
          <w:szCs w:val="22"/>
        </w:rPr>
      </w:pPr>
      <w:r w:rsidRPr="000343E3">
        <w:rPr>
          <w:rFonts w:ascii="Times New Roman" w:hAnsi="Times New Roman"/>
          <w:b/>
          <w:sz w:val="22"/>
          <w:szCs w:val="22"/>
        </w:rPr>
        <w:t>PRIJELAZNE I ZAVRŠNE ODREDBE</w:t>
      </w:r>
    </w:p>
    <w:p w14:paraId="20FA502D" w14:textId="77777777" w:rsidR="00DC1574" w:rsidRPr="000343E3" w:rsidRDefault="00DC1574" w:rsidP="00DC1574">
      <w:pPr>
        <w:jc w:val="center"/>
        <w:rPr>
          <w:rFonts w:ascii="Times New Roman" w:hAnsi="Times New Roman"/>
          <w:b/>
          <w:sz w:val="22"/>
          <w:szCs w:val="22"/>
        </w:rPr>
      </w:pPr>
      <w:r w:rsidRPr="000343E3">
        <w:rPr>
          <w:rFonts w:ascii="Times New Roman" w:hAnsi="Times New Roman"/>
          <w:b/>
          <w:sz w:val="22"/>
          <w:szCs w:val="22"/>
        </w:rPr>
        <w:t>Članak 15.</w:t>
      </w:r>
    </w:p>
    <w:p w14:paraId="3DE28FB0" w14:textId="7CD833CF" w:rsidR="00DC1574" w:rsidRPr="000343E3" w:rsidRDefault="00DC1574" w:rsidP="00DC1574">
      <w:pPr>
        <w:ind w:firstLine="720"/>
        <w:rPr>
          <w:rFonts w:ascii="Times New Roman" w:hAnsi="Times New Roman"/>
          <w:bCs/>
          <w:sz w:val="22"/>
          <w:szCs w:val="22"/>
        </w:rPr>
      </w:pPr>
      <w:r w:rsidRPr="000343E3">
        <w:rPr>
          <w:rFonts w:ascii="Times New Roman" w:hAnsi="Times New Roman"/>
          <w:bCs/>
          <w:sz w:val="22"/>
          <w:szCs w:val="22"/>
        </w:rPr>
        <w:lastRenderedPageBreak/>
        <w:t xml:space="preserve">   1) Dio izdataka iz članka 3. – 14. shodno se planira Planom javne nabave za 202</w:t>
      </w:r>
      <w:r w:rsidR="008C5FF3" w:rsidRPr="000343E3">
        <w:rPr>
          <w:rFonts w:ascii="Times New Roman" w:hAnsi="Times New Roman"/>
          <w:bCs/>
          <w:sz w:val="22"/>
          <w:szCs w:val="22"/>
        </w:rPr>
        <w:t>6</w:t>
      </w:r>
      <w:r w:rsidRPr="000343E3">
        <w:rPr>
          <w:rFonts w:ascii="Times New Roman" w:hAnsi="Times New Roman"/>
          <w:bCs/>
          <w:sz w:val="22"/>
          <w:szCs w:val="22"/>
        </w:rPr>
        <w:t>. godinu.</w:t>
      </w:r>
    </w:p>
    <w:p w14:paraId="37AF1566" w14:textId="77777777" w:rsidR="00DC1574" w:rsidRPr="000343E3" w:rsidRDefault="00DC1574" w:rsidP="00DC1574">
      <w:pPr>
        <w:rPr>
          <w:rFonts w:ascii="Times New Roman" w:hAnsi="Times New Roman"/>
          <w:bCs/>
          <w:sz w:val="22"/>
          <w:szCs w:val="22"/>
        </w:rPr>
      </w:pPr>
    </w:p>
    <w:p w14:paraId="52D4C850" w14:textId="77777777" w:rsidR="00DC1574" w:rsidRPr="000343E3" w:rsidRDefault="00DC1574" w:rsidP="00DC1574">
      <w:pPr>
        <w:tabs>
          <w:tab w:val="left" w:pos="851"/>
        </w:tabs>
        <w:jc w:val="center"/>
        <w:rPr>
          <w:rFonts w:ascii="Times New Roman" w:hAnsi="Times New Roman"/>
          <w:b/>
          <w:sz w:val="22"/>
          <w:szCs w:val="22"/>
        </w:rPr>
      </w:pPr>
      <w:r w:rsidRPr="000343E3">
        <w:rPr>
          <w:rFonts w:ascii="Times New Roman" w:hAnsi="Times New Roman"/>
          <w:b/>
          <w:sz w:val="22"/>
          <w:szCs w:val="22"/>
        </w:rPr>
        <w:t>Članak 16.</w:t>
      </w:r>
    </w:p>
    <w:p w14:paraId="4815923C" w14:textId="33F43518" w:rsidR="00DC1574" w:rsidRPr="000343E3" w:rsidRDefault="00DC1574" w:rsidP="00DC1574">
      <w:pPr>
        <w:tabs>
          <w:tab w:val="left" w:pos="851"/>
        </w:tabs>
        <w:rPr>
          <w:rFonts w:ascii="Times New Roman" w:hAnsi="Times New Roman"/>
          <w:sz w:val="22"/>
          <w:szCs w:val="22"/>
        </w:rPr>
      </w:pPr>
      <w:r w:rsidRPr="000343E3">
        <w:rPr>
          <w:rFonts w:ascii="Times New Roman" w:hAnsi="Times New Roman"/>
          <w:sz w:val="22"/>
          <w:szCs w:val="22"/>
        </w:rPr>
        <w:tab/>
        <w:t>1) Ovaj Program primjenjuje se od 01. siječnja do 31. prosinca 202</w:t>
      </w:r>
      <w:r w:rsidR="008C5FF3" w:rsidRPr="000343E3">
        <w:rPr>
          <w:rFonts w:ascii="Times New Roman" w:hAnsi="Times New Roman"/>
          <w:sz w:val="22"/>
          <w:szCs w:val="22"/>
        </w:rPr>
        <w:t>6</w:t>
      </w:r>
      <w:r w:rsidRPr="000343E3">
        <w:rPr>
          <w:rFonts w:ascii="Times New Roman" w:hAnsi="Times New Roman"/>
          <w:sz w:val="22"/>
          <w:szCs w:val="22"/>
        </w:rPr>
        <w:t>. godine.</w:t>
      </w:r>
    </w:p>
    <w:p w14:paraId="126E9D00" w14:textId="77777777" w:rsidR="000343E3" w:rsidRPr="000343E3" w:rsidRDefault="000343E3" w:rsidP="000343E3">
      <w:pPr>
        <w:tabs>
          <w:tab w:val="left" w:pos="851"/>
        </w:tabs>
        <w:rPr>
          <w:rFonts w:ascii="Times New Roman" w:hAnsi="Times New Roman"/>
          <w:b/>
          <w:sz w:val="22"/>
          <w:szCs w:val="22"/>
        </w:rPr>
      </w:pPr>
    </w:p>
    <w:p w14:paraId="466BC75C" w14:textId="77777777" w:rsidR="00DC1574" w:rsidRPr="000343E3" w:rsidRDefault="00DC1574" w:rsidP="00DC1574">
      <w:pPr>
        <w:tabs>
          <w:tab w:val="left" w:pos="851"/>
        </w:tabs>
        <w:jc w:val="center"/>
        <w:rPr>
          <w:rFonts w:ascii="Times New Roman" w:hAnsi="Times New Roman"/>
          <w:b/>
          <w:sz w:val="22"/>
          <w:szCs w:val="22"/>
        </w:rPr>
      </w:pPr>
      <w:r w:rsidRPr="000343E3">
        <w:rPr>
          <w:rFonts w:ascii="Times New Roman" w:hAnsi="Times New Roman"/>
          <w:b/>
          <w:sz w:val="22"/>
          <w:szCs w:val="22"/>
        </w:rPr>
        <w:t>Članak 17.</w:t>
      </w:r>
    </w:p>
    <w:p w14:paraId="2FCBEC9D" w14:textId="2406A02F" w:rsidR="00DC1574" w:rsidRPr="000343E3" w:rsidRDefault="00DC1574" w:rsidP="00DC1574">
      <w:pPr>
        <w:tabs>
          <w:tab w:val="left" w:pos="851"/>
        </w:tabs>
        <w:jc w:val="both"/>
        <w:rPr>
          <w:rFonts w:ascii="Times New Roman" w:hAnsi="Times New Roman"/>
          <w:sz w:val="22"/>
          <w:szCs w:val="22"/>
        </w:rPr>
      </w:pPr>
      <w:r w:rsidRPr="000343E3">
        <w:rPr>
          <w:rFonts w:ascii="Times New Roman" w:hAnsi="Times New Roman"/>
          <w:sz w:val="22"/>
          <w:szCs w:val="22"/>
        </w:rPr>
        <w:tab/>
        <w:t xml:space="preserve">1) Ovaj Program stupa na snagu danom stupanja na snagu </w:t>
      </w:r>
      <w:r w:rsidR="006F3B1B" w:rsidRPr="006F3B1B">
        <w:rPr>
          <w:rFonts w:ascii="Times New Roman" w:hAnsi="Times New Roman"/>
          <w:sz w:val="22"/>
          <w:szCs w:val="22"/>
        </w:rPr>
        <w:t>Odluke o donošenju izmjena i dopuna Odluke o donošenju Proračuna Općine Mljet za 2026. godinu - I. izmjene i dopune („Službeni glasnik Općine Mljet“ broj ___)</w:t>
      </w:r>
      <w:r w:rsidRPr="000343E3">
        <w:rPr>
          <w:rFonts w:ascii="Times New Roman" w:hAnsi="Times New Roman"/>
          <w:sz w:val="22"/>
          <w:szCs w:val="22"/>
        </w:rPr>
        <w:t>, a objavit će se u „Službenom glasniku Općine Mljet“.“</w:t>
      </w:r>
    </w:p>
    <w:p w14:paraId="3D4114DB" w14:textId="77777777" w:rsidR="00DC1574" w:rsidRPr="000343E3" w:rsidRDefault="00DC1574" w:rsidP="00DC1574">
      <w:pPr>
        <w:rPr>
          <w:rFonts w:ascii="Times New Roman" w:hAnsi="Times New Roman"/>
          <w:sz w:val="22"/>
          <w:szCs w:val="22"/>
        </w:rPr>
      </w:pPr>
    </w:p>
    <w:p w14:paraId="04C9FCE3" w14:textId="77777777" w:rsidR="00DC1574" w:rsidRPr="000343E3" w:rsidRDefault="00DC1574" w:rsidP="00DC1574">
      <w:pPr>
        <w:rPr>
          <w:rFonts w:ascii="Times New Roman" w:hAnsi="Times New Roman"/>
          <w:sz w:val="22"/>
          <w:szCs w:val="22"/>
        </w:rPr>
      </w:pPr>
    </w:p>
    <w:p w14:paraId="53F75672" w14:textId="77777777" w:rsidR="00DC1574" w:rsidRPr="000343E3" w:rsidRDefault="00DC1574" w:rsidP="00DC1574">
      <w:pPr>
        <w:jc w:val="center"/>
        <w:rPr>
          <w:rFonts w:ascii="Times New Roman" w:hAnsi="Times New Roman"/>
          <w:b/>
          <w:sz w:val="22"/>
          <w:szCs w:val="22"/>
        </w:rPr>
      </w:pPr>
      <w:r w:rsidRPr="000343E3">
        <w:rPr>
          <w:rFonts w:ascii="Times New Roman" w:hAnsi="Times New Roman"/>
          <w:b/>
          <w:sz w:val="22"/>
          <w:szCs w:val="22"/>
        </w:rPr>
        <w:t>II.</w:t>
      </w:r>
    </w:p>
    <w:p w14:paraId="52BC4647" w14:textId="77777777" w:rsidR="00DC1574" w:rsidRPr="000343E3" w:rsidRDefault="00DC1574" w:rsidP="00DC1574">
      <w:pPr>
        <w:rPr>
          <w:rFonts w:ascii="Times New Roman" w:hAnsi="Times New Roman"/>
          <w:sz w:val="22"/>
          <w:szCs w:val="22"/>
        </w:rPr>
      </w:pPr>
      <w:r w:rsidRPr="000343E3">
        <w:rPr>
          <w:rFonts w:ascii="Times New Roman" w:hAnsi="Times New Roman"/>
          <w:sz w:val="22"/>
          <w:szCs w:val="22"/>
        </w:rPr>
        <w:tab/>
        <w:t>Ovaj prijedlog upućuje se na donošenje Općinskom vijeću Općine Mljet.</w:t>
      </w:r>
    </w:p>
    <w:p w14:paraId="1BE0FD18" w14:textId="77777777" w:rsidR="00DC1574" w:rsidRPr="000343E3" w:rsidRDefault="00DC1574" w:rsidP="00DC1574">
      <w:pPr>
        <w:rPr>
          <w:rFonts w:ascii="Times New Roman" w:hAnsi="Times New Roman"/>
          <w:sz w:val="22"/>
          <w:szCs w:val="22"/>
        </w:rPr>
      </w:pPr>
    </w:p>
    <w:p w14:paraId="215A3965" w14:textId="77777777" w:rsidR="00DC1574" w:rsidRPr="000343E3" w:rsidRDefault="00DC1574" w:rsidP="00DC1574">
      <w:pPr>
        <w:jc w:val="center"/>
        <w:rPr>
          <w:rFonts w:ascii="Times New Roman" w:hAnsi="Times New Roman"/>
          <w:b/>
          <w:sz w:val="22"/>
          <w:szCs w:val="22"/>
        </w:rPr>
      </w:pPr>
      <w:r w:rsidRPr="000343E3">
        <w:rPr>
          <w:rFonts w:ascii="Times New Roman" w:hAnsi="Times New Roman"/>
          <w:b/>
          <w:sz w:val="22"/>
          <w:szCs w:val="22"/>
        </w:rPr>
        <w:t>III.</w:t>
      </w:r>
    </w:p>
    <w:p w14:paraId="1D588999" w14:textId="77777777" w:rsidR="00DC1574" w:rsidRPr="000343E3" w:rsidRDefault="00DC1574" w:rsidP="00DC1574">
      <w:pPr>
        <w:rPr>
          <w:rFonts w:ascii="Times New Roman" w:hAnsi="Times New Roman"/>
          <w:sz w:val="22"/>
          <w:szCs w:val="22"/>
        </w:rPr>
      </w:pPr>
      <w:r w:rsidRPr="000343E3">
        <w:rPr>
          <w:rFonts w:ascii="Times New Roman" w:hAnsi="Times New Roman"/>
          <w:sz w:val="22"/>
          <w:szCs w:val="22"/>
        </w:rPr>
        <w:tab/>
        <w:t>Ovaj Zaključak stupa na snagu danom donošenja.</w:t>
      </w:r>
    </w:p>
    <w:p w14:paraId="68A36502" w14:textId="77777777" w:rsidR="00DC1574" w:rsidRPr="000343E3" w:rsidRDefault="00DC1574" w:rsidP="00DC1574">
      <w:pPr>
        <w:rPr>
          <w:rFonts w:ascii="Times New Roman" w:hAnsi="Times New Roman"/>
          <w:sz w:val="22"/>
          <w:szCs w:val="22"/>
        </w:rPr>
      </w:pPr>
    </w:p>
    <w:p w14:paraId="5F66E0EE" w14:textId="77777777" w:rsidR="00DC1574" w:rsidRPr="000343E3" w:rsidRDefault="00DC1574" w:rsidP="00DC1574">
      <w:pPr>
        <w:rPr>
          <w:rFonts w:ascii="Times New Roman" w:hAnsi="Times New Roman"/>
          <w:sz w:val="22"/>
          <w:szCs w:val="22"/>
        </w:rPr>
      </w:pPr>
    </w:p>
    <w:p w14:paraId="08CFF730" w14:textId="77777777" w:rsidR="00DC1574" w:rsidRPr="000343E3" w:rsidRDefault="00DC1574" w:rsidP="00DC1574">
      <w:pPr>
        <w:rPr>
          <w:rFonts w:ascii="Times New Roman" w:hAnsi="Times New Roman"/>
          <w:sz w:val="22"/>
          <w:szCs w:val="22"/>
        </w:rPr>
      </w:pPr>
    </w:p>
    <w:p w14:paraId="2D4A8F0E" w14:textId="77777777" w:rsidR="00DC1574" w:rsidRPr="000343E3" w:rsidRDefault="00DC1574" w:rsidP="00DC1574">
      <w:pPr>
        <w:rPr>
          <w:rFonts w:ascii="Times New Roman" w:hAnsi="Times New Roman"/>
          <w:sz w:val="22"/>
          <w:szCs w:val="22"/>
        </w:rPr>
      </w:pPr>
      <w:r w:rsidRPr="000343E3">
        <w:rPr>
          <w:rFonts w:ascii="Times New Roman" w:hAnsi="Times New Roman"/>
          <w:sz w:val="22"/>
          <w:szCs w:val="22"/>
        </w:rPr>
        <w:tab/>
        <w:t>Dostaviti:</w:t>
      </w:r>
      <w:r w:rsidRPr="000343E3">
        <w:rPr>
          <w:rFonts w:ascii="Times New Roman" w:hAnsi="Times New Roman"/>
          <w:sz w:val="22"/>
          <w:szCs w:val="22"/>
        </w:rPr>
        <w:tab/>
      </w:r>
      <w:r w:rsidRPr="000343E3">
        <w:rPr>
          <w:rFonts w:ascii="Times New Roman" w:hAnsi="Times New Roman"/>
          <w:sz w:val="22"/>
          <w:szCs w:val="22"/>
        </w:rPr>
        <w:tab/>
      </w:r>
      <w:r w:rsidRPr="000343E3">
        <w:rPr>
          <w:rFonts w:ascii="Times New Roman" w:hAnsi="Times New Roman"/>
          <w:sz w:val="22"/>
          <w:szCs w:val="22"/>
        </w:rPr>
        <w:tab/>
      </w:r>
      <w:r w:rsidRPr="000343E3">
        <w:rPr>
          <w:rFonts w:ascii="Times New Roman" w:hAnsi="Times New Roman"/>
          <w:sz w:val="22"/>
          <w:szCs w:val="22"/>
        </w:rPr>
        <w:tab/>
      </w:r>
      <w:r w:rsidRPr="000343E3">
        <w:rPr>
          <w:rFonts w:ascii="Times New Roman" w:hAnsi="Times New Roman"/>
          <w:sz w:val="22"/>
          <w:szCs w:val="22"/>
        </w:rPr>
        <w:tab/>
      </w:r>
      <w:r w:rsidRPr="000343E3">
        <w:rPr>
          <w:rFonts w:ascii="Times New Roman" w:hAnsi="Times New Roman"/>
          <w:sz w:val="22"/>
          <w:szCs w:val="22"/>
        </w:rPr>
        <w:tab/>
        <w:t>Općinski načelnik:</w:t>
      </w:r>
    </w:p>
    <w:p w14:paraId="205EE2C8" w14:textId="77777777" w:rsidR="00DC1574" w:rsidRPr="000343E3" w:rsidRDefault="00DC1574" w:rsidP="00DC1574">
      <w:pPr>
        <w:ind w:firstLine="720"/>
        <w:rPr>
          <w:rFonts w:ascii="Times New Roman" w:hAnsi="Times New Roman"/>
          <w:sz w:val="22"/>
          <w:szCs w:val="22"/>
        </w:rPr>
      </w:pPr>
      <w:r w:rsidRPr="000343E3">
        <w:rPr>
          <w:rFonts w:ascii="Times New Roman" w:hAnsi="Times New Roman"/>
          <w:sz w:val="22"/>
          <w:szCs w:val="22"/>
        </w:rPr>
        <w:t>1. Predsjednik OV-a</w:t>
      </w:r>
    </w:p>
    <w:p w14:paraId="732ECC33" w14:textId="77777777" w:rsidR="00DC1574" w:rsidRPr="000343E3" w:rsidRDefault="00DC1574" w:rsidP="00DC1574">
      <w:pPr>
        <w:ind w:firstLine="720"/>
        <w:rPr>
          <w:rFonts w:ascii="Times New Roman" w:hAnsi="Times New Roman"/>
          <w:sz w:val="22"/>
          <w:szCs w:val="22"/>
        </w:rPr>
      </w:pPr>
      <w:r w:rsidRPr="000343E3">
        <w:rPr>
          <w:rFonts w:ascii="Times New Roman" w:hAnsi="Times New Roman"/>
          <w:sz w:val="22"/>
          <w:szCs w:val="22"/>
        </w:rPr>
        <w:t>2. Registar akata</w:t>
      </w:r>
      <w:r w:rsidRPr="000343E3">
        <w:rPr>
          <w:rFonts w:ascii="Times New Roman" w:hAnsi="Times New Roman"/>
          <w:sz w:val="22"/>
          <w:szCs w:val="22"/>
        </w:rPr>
        <w:tab/>
      </w:r>
      <w:r w:rsidRPr="000343E3">
        <w:rPr>
          <w:rFonts w:ascii="Times New Roman" w:hAnsi="Times New Roman"/>
          <w:sz w:val="22"/>
          <w:szCs w:val="22"/>
        </w:rPr>
        <w:tab/>
      </w:r>
      <w:r w:rsidRPr="000343E3">
        <w:rPr>
          <w:rFonts w:ascii="Times New Roman" w:hAnsi="Times New Roman"/>
          <w:sz w:val="22"/>
          <w:szCs w:val="22"/>
        </w:rPr>
        <w:tab/>
      </w:r>
      <w:r w:rsidRPr="000343E3">
        <w:rPr>
          <w:rFonts w:ascii="Times New Roman" w:hAnsi="Times New Roman"/>
          <w:sz w:val="22"/>
          <w:szCs w:val="22"/>
        </w:rPr>
        <w:tab/>
      </w:r>
      <w:r w:rsidRPr="000343E3">
        <w:rPr>
          <w:rFonts w:ascii="Times New Roman" w:hAnsi="Times New Roman"/>
          <w:sz w:val="22"/>
          <w:szCs w:val="22"/>
        </w:rPr>
        <w:tab/>
        <w:t>Đivo Market, dipl. ing.</w:t>
      </w:r>
    </w:p>
    <w:p w14:paraId="655CAD8C" w14:textId="77777777" w:rsidR="00DC1574" w:rsidRPr="000343E3" w:rsidRDefault="00DC1574" w:rsidP="00DC1574">
      <w:pPr>
        <w:ind w:firstLine="720"/>
        <w:rPr>
          <w:rFonts w:ascii="Times New Roman" w:hAnsi="Times New Roman"/>
          <w:sz w:val="22"/>
          <w:szCs w:val="22"/>
        </w:rPr>
      </w:pPr>
      <w:r w:rsidRPr="000343E3">
        <w:rPr>
          <w:rFonts w:ascii="Times New Roman" w:hAnsi="Times New Roman"/>
          <w:sz w:val="22"/>
          <w:szCs w:val="22"/>
        </w:rPr>
        <w:t>3. Pismohrana</w:t>
      </w:r>
    </w:p>
    <w:p w14:paraId="2F7AB8CA" w14:textId="77777777" w:rsidR="00DC1574" w:rsidRPr="009E5576" w:rsidRDefault="00DC1574" w:rsidP="00DC1574">
      <w:pPr>
        <w:pStyle w:val="Header"/>
        <w:tabs>
          <w:tab w:val="clear" w:pos="4153"/>
          <w:tab w:val="clear" w:pos="8306"/>
        </w:tabs>
        <w:rPr>
          <w:rFonts w:ascii="Times New Roman" w:hAnsi="Times New Roman"/>
          <w:sz w:val="22"/>
          <w:szCs w:val="22"/>
        </w:rPr>
      </w:pPr>
    </w:p>
    <w:p w14:paraId="67FFBBF0" w14:textId="77777777" w:rsidR="006045E1" w:rsidRDefault="006045E1">
      <w:pPr>
        <w:pStyle w:val="Header"/>
        <w:tabs>
          <w:tab w:val="clear" w:pos="4153"/>
          <w:tab w:val="clear" w:pos="8306"/>
        </w:tabs>
      </w:pPr>
    </w:p>
    <w:sectPr w:rsidR="006045E1" w:rsidSect="002F1F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070" w:right="1162" w:bottom="1701" w:left="1162" w:header="567" w:footer="28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309AA" w14:textId="77777777" w:rsidR="009B340C" w:rsidRDefault="009B340C">
      <w:r>
        <w:separator/>
      </w:r>
    </w:p>
  </w:endnote>
  <w:endnote w:type="continuationSeparator" w:id="0">
    <w:p w14:paraId="7FA24927" w14:textId="77777777" w:rsidR="009B340C" w:rsidRDefault="009B34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R Time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BA489" w14:textId="77777777" w:rsidR="00EA259E" w:rsidRDefault="00EA25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279CF" w14:textId="77777777" w:rsidR="00B44773" w:rsidRDefault="00B44773">
    <w:pPr>
      <w:pStyle w:val="Footer"/>
      <w:jc w:val="center"/>
      <w:rPr>
        <w:sz w:val="24"/>
      </w:rPr>
    </w:pPr>
    <w:r>
      <w:rPr>
        <w:rStyle w:val="PageNumber"/>
        <w:sz w:val="24"/>
      </w:rPr>
      <w:fldChar w:fldCharType="begin"/>
    </w:r>
    <w:r>
      <w:rPr>
        <w:rStyle w:val="PageNumber"/>
        <w:sz w:val="24"/>
      </w:rPr>
      <w:instrText xml:space="preserve"> PAGE </w:instrText>
    </w:r>
    <w:r>
      <w:rPr>
        <w:rStyle w:val="PageNumber"/>
        <w:sz w:val="24"/>
      </w:rPr>
      <w:fldChar w:fldCharType="separate"/>
    </w:r>
    <w:r>
      <w:rPr>
        <w:rStyle w:val="PageNumber"/>
        <w:noProof/>
        <w:sz w:val="24"/>
      </w:rPr>
      <w:t>2</w:t>
    </w:r>
    <w:r>
      <w:rPr>
        <w:rStyle w:val="PageNumber"/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7F214" w14:textId="77777777" w:rsidR="00B44773" w:rsidRPr="006045E1" w:rsidRDefault="00EA259E" w:rsidP="00C33AEF">
    <w:pPr>
      <w:pStyle w:val="Footer"/>
      <w:jc w:val="center"/>
      <w:rPr>
        <w:rFonts w:ascii="Times New Roman" w:hAnsi="Times New Roman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19B50D77" wp14:editId="51D25A48">
              <wp:simplePos x="0" y="0"/>
              <wp:positionH relativeFrom="page">
                <wp:posOffset>485775</wp:posOffset>
              </wp:positionH>
              <wp:positionV relativeFrom="paragraph">
                <wp:posOffset>-28575</wp:posOffset>
              </wp:positionV>
              <wp:extent cx="658812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8812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43C357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.25pt,-2.25pt" to="557pt,-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" o:allowincell="f">
              <w10:wrap anchorx="page"/>
            </v:line>
          </w:pict>
        </mc:Fallback>
      </mc:AlternateContent>
    </w:r>
    <w:r w:rsidR="002967C9">
      <w:rPr>
        <w:rFonts w:ascii="Times New Roman" w:hAnsi="Times New Roman"/>
      </w:rPr>
      <w:t>Općina Mljet, MBS: 2575469, OIB: 15619832320</w:t>
    </w:r>
    <w:r w:rsidR="00B44773" w:rsidRPr="006045E1">
      <w:rPr>
        <w:rFonts w:ascii="Times New Roman" w:hAnsi="Times New Roman"/>
      </w:rPr>
      <w:t>, Zabrežje 2, 20225 Babino Polje</w:t>
    </w:r>
  </w:p>
  <w:p w14:paraId="64FEB983" w14:textId="77777777" w:rsidR="00B44773" w:rsidRPr="006045E1" w:rsidRDefault="00B44773" w:rsidP="00EB6D37">
    <w:pPr>
      <w:pStyle w:val="Footer"/>
      <w:jc w:val="center"/>
      <w:rPr>
        <w:rFonts w:ascii="Times New Roman" w:hAnsi="Times New Roman"/>
      </w:rPr>
    </w:pPr>
    <w:r>
      <w:rPr>
        <w:rFonts w:ascii="Times New Roman" w:hAnsi="Times New Roman"/>
      </w:rPr>
      <w:t>Tel.: ++385 (0</w:t>
    </w:r>
    <w:r w:rsidR="00EB6D37">
      <w:rPr>
        <w:rFonts w:ascii="Times New Roman" w:hAnsi="Times New Roman"/>
      </w:rPr>
      <w:t xml:space="preserve">) </w:t>
    </w:r>
    <w:r>
      <w:rPr>
        <w:rFonts w:ascii="Times New Roman" w:hAnsi="Times New Roman"/>
      </w:rPr>
      <w:t>20 745</w:t>
    </w:r>
    <w:r w:rsidR="00EB6D37">
      <w:rPr>
        <w:rFonts w:ascii="Times New Roman" w:hAnsi="Times New Roman"/>
      </w:rPr>
      <w:t xml:space="preserve"> </w:t>
    </w:r>
    <w:r>
      <w:rPr>
        <w:rFonts w:ascii="Times New Roman" w:hAnsi="Times New Roman"/>
      </w:rPr>
      <w:t>2</w:t>
    </w:r>
    <w:r w:rsidR="00EB6D37">
      <w:rPr>
        <w:rFonts w:ascii="Times New Roman" w:hAnsi="Times New Roman"/>
      </w:rPr>
      <w:t xml:space="preserve">55, </w:t>
    </w:r>
    <w:r w:rsidRPr="006045E1">
      <w:rPr>
        <w:rFonts w:ascii="Times New Roman" w:hAnsi="Times New Roman"/>
      </w:rPr>
      <w:t>Fax: ++ 385 (0</w:t>
    </w:r>
    <w:r w:rsidR="00EB6D37">
      <w:rPr>
        <w:rFonts w:ascii="Times New Roman" w:hAnsi="Times New Roman"/>
      </w:rPr>
      <w:t xml:space="preserve">) </w:t>
    </w:r>
    <w:r w:rsidRPr="006045E1">
      <w:rPr>
        <w:rFonts w:ascii="Times New Roman" w:hAnsi="Times New Roman"/>
      </w:rPr>
      <w:t>20 745</w:t>
    </w:r>
    <w:r w:rsidR="00EB6D37">
      <w:rPr>
        <w:rFonts w:ascii="Times New Roman" w:hAnsi="Times New Roman"/>
      </w:rPr>
      <w:t xml:space="preserve"> </w:t>
    </w:r>
    <w:r>
      <w:rPr>
        <w:rFonts w:ascii="Times New Roman" w:hAnsi="Times New Roman"/>
      </w:rPr>
      <w:t>390</w:t>
    </w:r>
  </w:p>
  <w:p w14:paraId="1B1FC509" w14:textId="77777777" w:rsidR="00B44773" w:rsidRDefault="002967C9" w:rsidP="00B44773">
    <w:pPr>
      <w:pStyle w:val="Footer"/>
      <w:jc w:val="center"/>
      <w:rPr>
        <w:rFonts w:ascii="Times New Roman" w:hAnsi="Times New Roman"/>
        <w:bCs/>
      </w:rPr>
    </w:pPr>
    <w:r>
      <w:rPr>
        <w:rFonts w:ascii="Times New Roman" w:hAnsi="Times New Roman"/>
        <w:b/>
      </w:rPr>
      <w:t>Broj ž</w:t>
    </w:r>
    <w:r w:rsidR="00B44773">
      <w:rPr>
        <w:rFonts w:ascii="Times New Roman" w:hAnsi="Times New Roman"/>
        <w:b/>
      </w:rPr>
      <w:t>iro računa</w:t>
    </w:r>
    <w:r>
      <w:rPr>
        <w:rFonts w:ascii="Times New Roman" w:hAnsi="Times New Roman"/>
        <w:b/>
      </w:rPr>
      <w:t xml:space="preserve"> - IBAN</w:t>
    </w:r>
    <w:r w:rsidR="00B44773">
      <w:rPr>
        <w:rFonts w:ascii="Times New Roman" w:hAnsi="Times New Roman"/>
        <w:b/>
      </w:rPr>
      <w:t xml:space="preserve">: </w:t>
    </w:r>
    <w:r>
      <w:rPr>
        <w:rFonts w:ascii="Times New Roman" w:hAnsi="Times New Roman"/>
        <w:b/>
      </w:rPr>
      <w:t>HR262407000</w:t>
    </w:r>
    <w:r w:rsidR="00B44773">
      <w:rPr>
        <w:rFonts w:ascii="Times New Roman" w:hAnsi="Times New Roman"/>
        <w:b/>
      </w:rPr>
      <w:t>1826800003</w:t>
    </w:r>
    <w:r w:rsidR="00B44773">
      <w:rPr>
        <w:rFonts w:ascii="Times New Roman" w:hAnsi="Times New Roman"/>
        <w:b/>
      </w:rPr>
      <w:br/>
    </w:r>
    <w:r w:rsidR="00B44773" w:rsidRPr="006045E1">
      <w:rPr>
        <w:rFonts w:ascii="Times New Roman" w:hAnsi="Times New Roman"/>
        <w:bCs/>
      </w:rPr>
      <w:t>email:</w:t>
    </w:r>
    <w:r w:rsidR="00B44773">
      <w:rPr>
        <w:rFonts w:ascii="Times New Roman" w:hAnsi="Times New Roman"/>
        <w:bCs/>
      </w:rPr>
      <w:t xml:space="preserve"> </w:t>
    </w:r>
    <w:r>
      <w:rPr>
        <w:rFonts w:ascii="Times New Roman" w:hAnsi="Times New Roman"/>
        <w:bCs/>
      </w:rPr>
      <w:t>nacelnik@opcinamljet.com.hr, komunalniredar@opcinamljet.com.hr</w:t>
    </w:r>
  </w:p>
  <w:p w14:paraId="2CD6BA12" w14:textId="77777777" w:rsidR="00B44773" w:rsidRPr="00C33AEF" w:rsidRDefault="002967C9" w:rsidP="00EB6D37">
    <w:pPr>
      <w:pStyle w:val="Footer"/>
      <w:jc w:val="center"/>
      <w:rPr>
        <w:rFonts w:ascii="Times New Roman" w:hAnsi="Times New Roman"/>
        <w:b/>
      </w:rPr>
    </w:pPr>
    <w:r>
      <w:rPr>
        <w:rFonts w:ascii="Times New Roman" w:hAnsi="Times New Roman"/>
        <w:bCs/>
      </w:rPr>
      <w:t>mob. ++ 385 (0) 99 282 14 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944C3D" w14:textId="77777777" w:rsidR="009B340C" w:rsidRDefault="009B340C">
      <w:r>
        <w:separator/>
      </w:r>
    </w:p>
  </w:footnote>
  <w:footnote w:type="continuationSeparator" w:id="0">
    <w:p w14:paraId="53311568" w14:textId="77777777" w:rsidR="009B340C" w:rsidRDefault="009B34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2F668" w14:textId="77777777" w:rsidR="00EA259E" w:rsidRDefault="00EA25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9005F" w14:textId="77777777" w:rsidR="00EA259E" w:rsidRDefault="00EA259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F3D82" w14:textId="77777777" w:rsidR="00B44773" w:rsidRDefault="00EA259E" w:rsidP="00D03E59">
    <w:pPr>
      <w:pStyle w:val="Header"/>
    </w:pPr>
    <w:r>
      <w:rPr>
        <w:b/>
        <w:noProof/>
        <w:sz w:val="22"/>
        <w:lang w:val="en-US"/>
      </w:rPr>
      <w:drawing>
        <wp:anchor distT="0" distB="0" distL="114300" distR="114300" simplePos="0" relativeHeight="251657216" behindDoc="0" locked="0" layoutInCell="1" allowOverlap="1" wp14:anchorId="38B6F4FA" wp14:editId="5DE0F21C">
          <wp:simplePos x="0" y="0"/>
          <wp:positionH relativeFrom="page">
            <wp:posOffset>1651635</wp:posOffset>
          </wp:positionH>
          <wp:positionV relativeFrom="page">
            <wp:posOffset>345440</wp:posOffset>
          </wp:positionV>
          <wp:extent cx="629920" cy="788035"/>
          <wp:effectExtent l="0" t="0" r="0" b="0"/>
          <wp:wrapTopAndBottom/>
          <wp:docPr id="3" name="Slika 3" descr="HRGrbSluzbe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RGrbSluzbe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788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77869B" w14:textId="77777777" w:rsidR="00B44773" w:rsidRPr="00F201F6" w:rsidRDefault="00B44773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  <w:b/>
      </w:rPr>
    </w:pPr>
    <w:r w:rsidRPr="00F201F6">
      <w:rPr>
        <w:b/>
      </w:rPr>
      <w:tab/>
    </w:r>
    <w:r w:rsidRPr="00F201F6">
      <w:rPr>
        <w:rFonts w:ascii="Times New Roman" w:hAnsi="Times New Roman"/>
        <w:b/>
      </w:rPr>
      <w:t>REPUBLIKA HRVATSKA</w:t>
    </w:r>
  </w:p>
  <w:p w14:paraId="1573D51B" w14:textId="77777777" w:rsidR="00B44773" w:rsidRPr="00F201F6" w:rsidRDefault="00B44773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</w:rPr>
    </w:pPr>
    <w:r w:rsidRPr="00F201F6">
      <w:rPr>
        <w:rFonts w:ascii="Times New Roman" w:hAnsi="Times New Roman"/>
      </w:rPr>
      <w:tab/>
      <w:t>DUBROVAČKO - NERETVANSKA ŽUPANIJA</w:t>
    </w:r>
  </w:p>
  <w:p w14:paraId="17C33CC3" w14:textId="77777777" w:rsidR="00B44773" w:rsidRPr="00F201F6" w:rsidRDefault="006F67C0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</w:rPr>
    </w:pPr>
    <w:r>
      <w:rPr>
        <w:rFonts w:ascii="Times New Roman" w:hAnsi="Times New Roman"/>
      </w:rPr>
      <w:tab/>
      <w:t>OPĆINA MLJET</w:t>
    </w:r>
  </w:p>
  <w:p w14:paraId="37FEB10C" w14:textId="77777777" w:rsidR="00B44773" w:rsidRPr="00F201F6" w:rsidRDefault="00B44773" w:rsidP="00B44773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  <w:b/>
      </w:rPr>
    </w:pPr>
    <w:r w:rsidRPr="00F201F6">
      <w:rPr>
        <w:rFonts w:ascii="Times New Roman" w:hAnsi="Times New Roman"/>
        <w:b/>
      </w:rPr>
      <w:t xml:space="preserve">            </w:t>
    </w:r>
    <w:r>
      <w:rPr>
        <w:rFonts w:ascii="Times New Roman" w:hAnsi="Times New Roman"/>
        <w:b/>
      </w:rPr>
      <w:t xml:space="preserve">              Općinski načelnik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9214E"/>
    <w:multiLevelType w:val="hybridMultilevel"/>
    <w:tmpl w:val="998C1320"/>
    <w:lvl w:ilvl="0" w:tplc="E17262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5C0BAB"/>
    <w:multiLevelType w:val="hybridMultilevel"/>
    <w:tmpl w:val="517803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7C2B09"/>
    <w:multiLevelType w:val="hybridMultilevel"/>
    <w:tmpl w:val="E4CE64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925720">
    <w:abstractNumId w:val="0"/>
  </w:num>
  <w:num w:numId="2" w16cid:durableId="1882328866">
    <w:abstractNumId w:val="2"/>
  </w:num>
  <w:num w:numId="3" w16cid:durableId="10337234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574"/>
    <w:rsid w:val="00011592"/>
    <w:rsid w:val="00020FFD"/>
    <w:rsid w:val="00031EBC"/>
    <w:rsid w:val="000343E3"/>
    <w:rsid w:val="00035E59"/>
    <w:rsid w:val="00061A33"/>
    <w:rsid w:val="00071382"/>
    <w:rsid w:val="00077CE9"/>
    <w:rsid w:val="000A7A54"/>
    <w:rsid w:val="00164FB2"/>
    <w:rsid w:val="001900B1"/>
    <w:rsid w:val="001A0864"/>
    <w:rsid w:val="001B3621"/>
    <w:rsid w:val="001E28B5"/>
    <w:rsid w:val="001F3909"/>
    <w:rsid w:val="0021013D"/>
    <w:rsid w:val="002736F6"/>
    <w:rsid w:val="00273E75"/>
    <w:rsid w:val="002967C9"/>
    <w:rsid w:val="002E1D04"/>
    <w:rsid w:val="002F1F4E"/>
    <w:rsid w:val="002F3AD5"/>
    <w:rsid w:val="00320629"/>
    <w:rsid w:val="00325A2B"/>
    <w:rsid w:val="00331125"/>
    <w:rsid w:val="00353124"/>
    <w:rsid w:val="003F65E6"/>
    <w:rsid w:val="004024A1"/>
    <w:rsid w:val="00423226"/>
    <w:rsid w:val="004C6CBB"/>
    <w:rsid w:val="004E7346"/>
    <w:rsid w:val="00513E3A"/>
    <w:rsid w:val="00524A84"/>
    <w:rsid w:val="00556C22"/>
    <w:rsid w:val="00563335"/>
    <w:rsid w:val="00582DBA"/>
    <w:rsid w:val="005D31B7"/>
    <w:rsid w:val="005F7991"/>
    <w:rsid w:val="005F7E15"/>
    <w:rsid w:val="006045E1"/>
    <w:rsid w:val="0062696F"/>
    <w:rsid w:val="00647645"/>
    <w:rsid w:val="00655BE0"/>
    <w:rsid w:val="006A4240"/>
    <w:rsid w:val="006F0E6A"/>
    <w:rsid w:val="006F3B1B"/>
    <w:rsid w:val="006F67C0"/>
    <w:rsid w:val="00772DD8"/>
    <w:rsid w:val="007778E3"/>
    <w:rsid w:val="007E3034"/>
    <w:rsid w:val="00857ECF"/>
    <w:rsid w:val="008C5FF3"/>
    <w:rsid w:val="008F5D4A"/>
    <w:rsid w:val="00916E67"/>
    <w:rsid w:val="0099305D"/>
    <w:rsid w:val="009A4B35"/>
    <w:rsid w:val="009B340C"/>
    <w:rsid w:val="009D50DD"/>
    <w:rsid w:val="00A23355"/>
    <w:rsid w:val="00A2573C"/>
    <w:rsid w:val="00A97753"/>
    <w:rsid w:val="00AD1F6E"/>
    <w:rsid w:val="00AF4C44"/>
    <w:rsid w:val="00B268FE"/>
    <w:rsid w:val="00B37011"/>
    <w:rsid w:val="00B44773"/>
    <w:rsid w:val="00B55CD7"/>
    <w:rsid w:val="00BA32A5"/>
    <w:rsid w:val="00BA619C"/>
    <w:rsid w:val="00BF0B4D"/>
    <w:rsid w:val="00C33AEF"/>
    <w:rsid w:val="00C4524C"/>
    <w:rsid w:val="00C4690C"/>
    <w:rsid w:val="00D03E59"/>
    <w:rsid w:val="00D30E48"/>
    <w:rsid w:val="00D3566B"/>
    <w:rsid w:val="00DA3705"/>
    <w:rsid w:val="00DC1574"/>
    <w:rsid w:val="00DC613B"/>
    <w:rsid w:val="00DD44D5"/>
    <w:rsid w:val="00DE5A05"/>
    <w:rsid w:val="00DE7619"/>
    <w:rsid w:val="00E00698"/>
    <w:rsid w:val="00E3221F"/>
    <w:rsid w:val="00E970D3"/>
    <w:rsid w:val="00EA259E"/>
    <w:rsid w:val="00EB53F7"/>
    <w:rsid w:val="00EB6D37"/>
    <w:rsid w:val="00EC0773"/>
    <w:rsid w:val="00ED76CA"/>
    <w:rsid w:val="00F16341"/>
    <w:rsid w:val="00F17C1E"/>
    <w:rsid w:val="00F201F6"/>
    <w:rsid w:val="00F42C36"/>
    <w:rsid w:val="00F71780"/>
    <w:rsid w:val="00FC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93AEA5"/>
  <w15:chartTrackingRefBased/>
  <w15:docId w15:val="{B1CE11A6-AA97-4C33-A225-803E12418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HR Times" w:hAnsi="HR Times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basedOn w:val="DefaultParagraphFont"/>
    <w:rsid w:val="00423226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rsid w:val="00DC1574"/>
    <w:rPr>
      <w:rFonts w:ascii="HR Times" w:hAnsi="HR Times"/>
      <w:lang w:eastAsia="en-US"/>
    </w:rPr>
  </w:style>
  <w:style w:type="table" w:styleId="TableGrid">
    <w:name w:val="Table Grid"/>
    <w:basedOn w:val="TableNormal"/>
    <w:uiPriority w:val="39"/>
    <w:rsid w:val="00DC15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C15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\Memorandum%20Op&#263;inski%20na&#269;elnik%202015.dotm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Memorandum Općinski načelnik 2015</Template>
  <TotalTime>144</TotalTime>
  <Pages>8</Pages>
  <Words>1941</Words>
  <Characters>12471</Characters>
  <Application>Microsoft Office Word</Application>
  <DocSecurity>0</DocSecurity>
  <Lines>103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KLASA:</vt:lpstr>
      <vt:lpstr>KLASA:</vt:lpstr>
    </vt:vector>
  </TitlesOfParts>
  <Company> </Company>
  <LinksUpToDate>false</LinksUpToDate>
  <CharactersWithSpaces>14384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KLASA:</dc:title>
  <dc:subject/>
  <dc:creator>Korisnik</dc:creator>
  <cp:keywords/>
  <cp:lastModifiedBy>Opcina Mljet</cp:lastModifiedBy>
  <cp:revision>20</cp:revision>
  <cp:lastPrinted>2009-06-18T11:51:00Z</cp:lastPrinted>
  <dcterms:created xsi:type="dcterms:W3CDTF">2023-11-25T08:37:00Z</dcterms:created>
  <dcterms:modified xsi:type="dcterms:W3CDTF">2026-08-17T08:37:00Z</dcterms:modified>
</cp:coreProperties>
</file>