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E8BCA" w14:textId="32089F1E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5320E2">
        <w:rPr>
          <w:rFonts w:ascii="Times New Roman" w:hAnsi="Times New Roman"/>
          <w:noProof/>
          <w:sz w:val="24"/>
          <w:szCs w:val="24"/>
        </w:rPr>
        <w:instrText>22.09.2026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5B58711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9"/>
        <w:gridCol w:w="6673"/>
      </w:tblGrid>
      <w:tr w:rsidR="000D2D75" w14:paraId="370089B0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8A58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17556B46" w14:textId="77777777" w:rsidR="007F6541" w:rsidRDefault="00AD393C" w:rsidP="000D2D7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>a</w:t>
            </w:r>
            <w:r w:rsidR="007901DD" w:rsidRPr="007901D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Odluke </w:t>
            </w:r>
            <w:r w:rsidR="007F654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 izmjenama i dopunama Odluke o </w:t>
            </w:r>
            <w:r w:rsidR="007901DD" w:rsidRPr="007901D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komunalnom doprinosu </w:t>
            </w:r>
          </w:p>
          <w:p w14:paraId="67BF7536" w14:textId="1D852126" w:rsidR="002A7F70" w:rsidRPr="00AD393C" w:rsidRDefault="007901DD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901DD">
              <w:rPr>
                <w:rFonts w:ascii="Times New Roman" w:hAnsi="Times New Roman"/>
                <w:b/>
                <w:bCs/>
                <w:sz w:val="22"/>
                <w:szCs w:val="22"/>
              </w:rPr>
              <w:t>na području Općine Mljet</w:t>
            </w:r>
          </w:p>
        </w:tc>
      </w:tr>
      <w:tr w:rsidR="000D2D75" w14:paraId="484269C0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EA7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5ED04" w14:textId="6C45FD06" w:rsidR="000D2D75" w:rsidRPr="00C15944" w:rsidRDefault="004003D2" w:rsidP="00F16F13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5A1599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7901DD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B0200B">
              <w:rPr>
                <w:rFonts w:ascii="Times New Roman" w:hAnsi="Times New Roman"/>
                <w:b/>
                <w:bCs/>
                <w:sz w:val="22"/>
                <w:szCs w:val="22"/>
              </w:rPr>
              <w:t>25. rujna</w:t>
            </w:r>
            <w:r w:rsidR="007901DD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5A1599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do </w:t>
            </w:r>
            <w:r w:rsidR="00B0200B">
              <w:rPr>
                <w:rFonts w:ascii="Times New Roman" w:hAnsi="Times New Roman"/>
                <w:b/>
                <w:bCs/>
                <w:sz w:val="22"/>
                <w:szCs w:val="22"/>
              </w:rPr>
              <w:t>26</w:t>
            </w:r>
            <w:r w:rsidR="007F6541">
              <w:rPr>
                <w:rFonts w:ascii="Times New Roman" w:hAnsi="Times New Roman"/>
                <w:b/>
                <w:bCs/>
                <w:sz w:val="22"/>
                <w:szCs w:val="22"/>
              </w:rPr>
              <w:t>. listopada</w:t>
            </w:r>
            <w:r w:rsidR="007901DD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F16F13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>202</w:t>
            </w:r>
            <w:r w:rsidR="00B0200B"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5A1599" w:rsidRPr="00C15944">
              <w:rPr>
                <w:rFonts w:ascii="Times New Roman" w:hAnsi="Times New Roman"/>
                <w:b/>
                <w:bCs/>
                <w:sz w:val="22"/>
                <w:szCs w:val="22"/>
              </w:rPr>
              <w:t>. godine.</w:t>
            </w:r>
          </w:p>
        </w:tc>
      </w:tr>
      <w:tr w:rsidR="000D2D75" w14:paraId="72792396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C68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632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C13E6A0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FD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6EB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4EEE641B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A8342C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8A6173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6D4D4DE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F74495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20ECC3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CBE1E45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9C1C4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F68AB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43479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6E721300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3CD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326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2F67BBEE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FE8E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A4B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E75B58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6836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B5C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54C14618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2E864C69" w14:textId="63F44D25" w:rsidR="006045E1" w:rsidRPr="007901DD" w:rsidRDefault="000D2D75" w:rsidP="007901DD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6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</w:t>
      </w:r>
      <w:r w:rsidR="005A1599" w:rsidRPr="005A1599">
        <w:rPr>
          <w:rFonts w:ascii="Times New Roman" w:hAnsi="Times New Roman"/>
          <w:i/>
        </w:rPr>
        <w:t xml:space="preserve"> nacrt prijedloga </w:t>
      </w:r>
      <w:r w:rsidR="007901DD" w:rsidRPr="007901DD">
        <w:rPr>
          <w:rFonts w:ascii="Times New Roman" w:hAnsi="Times New Roman"/>
          <w:bCs/>
          <w:i/>
          <w:iCs/>
        </w:rPr>
        <w:t xml:space="preserve"> Odluke </w:t>
      </w:r>
      <w:r w:rsidR="007F6541">
        <w:rPr>
          <w:rFonts w:ascii="Times New Roman" w:hAnsi="Times New Roman"/>
          <w:bCs/>
          <w:i/>
          <w:iCs/>
        </w:rPr>
        <w:t xml:space="preserve">o izmjenama i dopunama Odluke o </w:t>
      </w:r>
      <w:r w:rsidR="007901DD" w:rsidRPr="007901DD">
        <w:rPr>
          <w:rFonts w:ascii="Times New Roman" w:hAnsi="Times New Roman"/>
          <w:bCs/>
          <w:i/>
          <w:iCs/>
        </w:rPr>
        <w:t>komunalnom doprinosu na području Općine Mljet</w:t>
      </w:r>
    </w:p>
    <w:p w14:paraId="712E1A7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3DCB5" w14:textId="77777777" w:rsidR="003F03B8" w:rsidRDefault="003F03B8">
      <w:r>
        <w:separator/>
      </w:r>
    </w:p>
  </w:endnote>
  <w:endnote w:type="continuationSeparator" w:id="0">
    <w:p w14:paraId="1FD22C68" w14:textId="77777777" w:rsidR="003F03B8" w:rsidRDefault="003F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EAF7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D1B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ABC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F7CB453" wp14:editId="7E1EBC86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075827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71B8C91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6EC4F0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FD60" w14:textId="77777777" w:rsidR="003F03B8" w:rsidRDefault="003F03B8">
      <w:r>
        <w:separator/>
      </w:r>
    </w:p>
  </w:footnote>
  <w:footnote w:type="continuationSeparator" w:id="0">
    <w:p w14:paraId="17B7BB92" w14:textId="77777777" w:rsidR="003F03B8" w:rsidRDefault="003F0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D344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74C7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5FBD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B3E838C" wp14:editId="18494F8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B2A75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CA414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36C25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2CB62F2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5E59"/>
    <w:rsid w:val="0005039E"/>
    <w:rsid w:val="00061A33"/>
    <w:rsid w:val="00071382"/>
    <w:rsid w:val="000D2D75"/>
    <w:rsid w:val="00171DC7"/>
    <w:rsid w:val="001B3621"/>
    <w:rsid w:val="0021165F"/>
    <w:rsid w:val="002967C9"/>
    <w:rsid w:val="002A4C6F"/>
    <w:rsid w:val="002A7F70"/>
    <w:rsid w:val="002F174F"/>
    <w:rsid w:val="002F1F4E"/>
    <w:rsid w:val="00331125"/>
    <w:rsid w:val="00363F5D"/>
    <w:rsid w:val="003916B3"/>
    <w:rsid w:val="003F03B8"/>
    <w:rsid w:val="004003D2"/>
    <w:rsid w:val="00423226"/>
    <w:rsid w:val="004A2FE4"/>
    <w:rsid w:val="004B6D73"/>
    <w:rsid w:val="0050668F"/>
    <w:rsid w:val="005119D7"/>
    <w:rsid w:val="005320E2"/>
    <w:rsid w:val="005A1599"/>
    <w:rsid w:val="005D6472"/>
    <w:rsid w:val="006045E1"/>
    <w:rsid w:val="006A7D63"/>
    <w:rsid w:val="006E64E2"/>
    <w:rsid w:val="006F67C0"/>
    <w:rsid w:val="007901DD"/>
    <w:rsid w:val="007D0379"/>
    <w:rsid w:val="007E3034"/>
    <w:rsid w:val="007F6541"/>
    <w:rsid w:val="00825FE7"/>
    <w:rsid w:val="00847D85"/>
    <w:rsid w:val="008758FC"/>
    <w:rsid w:val="00A23355"/>
    <w:rsid w:val="00A46978"/>
    <w:rsid w:val="00AD1F6E"/>
    <w:rsid w:val="00AD393C"/>
    <w:rsid w:val="00B0200B"/>
    <w:rsid w:val="00B44773"/>
    <w:rsid w:val="00C15944"/>
    <w:rsid w:val="00C33AEF"/>
    <w:rsid w:val="00D03E59"/>
    <w:rsid w:val="00DD44D5"/>
    <w:rsid w:val="00E00698"/>
    <w:rsid w:val="00E3221F"/>
    <w:rsid w:val="00EA259E"/>
    <w:rsid w:val="00EB6D37"/>
    <w:rsid w:val="00ED3EE0"/>
    <w:rsid w:val="00ED76CA"/>
    <w:rsid w:val="00F16F13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3DEE17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opcinamljet.com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34</TotalTime>
  <Pages>1</Pages>
  <Words>128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2009-06-18T11:51:00Z</cp:lastPrinted>
  <dcterms:created xsi:type="dcterms:W3CDTF">2019-02-25T08:32:00Z</dcterms:created>
  <dcterms:modified xsi:type="dcterms:W3CDTF">2026-09-22T09:13:00Z</dcterms:modified>
</cp:coreProperties>
</file>