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FD33E" w14:textId="1EEDF352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734A67">
        <w:rPr>
          <w:rFonts w:ascii="Times New Roman" w:hAnsi="Times New Roman"/>
          <w:noProof/>
          <w:sz w:val="24"/>
          <w:szCs w:val="24"/>
        </w:rPr>
        <w:instrText>22.09.2026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487E5D0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5"/>
        <w:gridCol w:w="6677"/>
      </w:tblGrid>
      <w:tr w:rsidR="000D2D75" w14:paraId="64CC783F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49CE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3073C800" w14:textId="191596B9" w:rsidR="002A7F70" w:rsidRPr="008E3594" w:rsidRDefault="00AD393C" w:rsidP="008E359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>a</w:t>
            </w:r>
            <w:r w:rsidR="00E66091" w:rsidRPr="00E6609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42688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Odluke o </w:t>
            </w:r>
            <w:r w:rsidR="008E359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izmjenama i dopunama Odluke o </w:t>
            </w:r>
            <w:r w:rsidR="00E66091" w:rsidRPr="00E66091">
              <w:rPr>
                <w:rFonts w:ascii="Times New Roman" w:hAnsi="Times New Roman"/>
                <w:b/>
                <w:bCs/>
                <w:sz w:val="22"/>
                <w:szCs w:val="22"/>
              </w:rPr>
              <w:t>korištenju javnih površina u gospodarske svrhe na području Općine Mljet</w:t>
            </w:r>
          </w:p>
        </w:tc>
      </w:tr>
      <w:tr w:rsidR="000D2D75" w14:paraId="05A8A2D9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756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0922" w14:textId="58542A6D" w:rsidR="00D33202" w:rsidRDefault="00D33202" w:rsidP="00D33202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od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3615CC">
              <w:rPr>
                <w:rFonts w:ascii="Times New Roman" w:hAnsi="Times New Roman"/>
                <w:b/>
                <w:sz w:val="22"/>
                <w:szCs w:val="22"/>
              </w:rPr>
              <w:t>25. rujna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do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3615CC">
              <w:rPr>
                <w:rFonts w:ascii="Times New Roman" w:hAnsi="Times New Roman"/>
                <w:b/>
                <w:sz w:val="22"/>
                <w:szCs w:val="22"/>
              </w:rPr>
              <w:t>26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8E3594">
              <w:rPr>
                <w:rFonts w:ascii="Times New Roman" w:hAnsi="Times New Roman"/>
                <w:b/>
                <w:sz w:val="22"/>
                <w:szCs w:val="22"/>
              </w:rPr>
              <w:t>listopada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202</w:t>
            </w:r>
            <w:r w:rsidR="003615CC">
              <w:rPr>
                <w:rFonts w:ascii="Times New Roman" w:hAnsi="Times New Roman"/>
                <w:b/>
                <w:sz w:val="22"/>
                <w:szCs w:val="22"/>
              </w:rPr>
              <w:t>6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. godine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57647AD" w14:textId="00FA97CB" w:rsidR="000D2D75" w:rsidRPr="005A1599" w:rsidRDefault="000D2D75" w:rsidP="00F16F13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6B9D5278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20F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990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26DC581F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B6E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059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D1D7DF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F76868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114F24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4B9EFE2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D8839B1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E19FEE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6541E2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415E09E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656B915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807307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1005D630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6AE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67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38C60687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ADE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49A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1B190AE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47FB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20FB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AC367CE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1A0B3AD2" w14:textId="672D5663" w:rsidR="006045E1" w:rsidRPr="00E66091" w:rsidRDefault="000D2D75" w:rsidP="00E66091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7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E66091" w:rsidRPr="00E66091">
        <w:rPr>
          <w:rFonts w:ascii="Times New Roman" w:hAnsi="Times New Roman"/>
          <w:i/>
          <w:iCs/>
        </w:rPr>
        <w:t>Odluke o</w:t>
      </w:r>
      <w:r w:rsidR="008E3594">
        <w:rPr>
          <w:rFonts w:ascii="Times New Roman" w:hAnsi="Times New Roman"/>
          <w:i/>
          <w:iCs/>
        </w:rPr>
        <w:t xml:space="preserve"> izmjenama i dopunama Odluke o</w:t>
      </w:r>
      <w:r w:rsidR="00E66091" w:rsidRPr="00E66091">
        <w:rPr>
          <w:rFonts w:ascii="Times New Roman" w:hAnsi="Times New Roman"/>
          <w:i/>
          <w:iCs/>
        </w:rPr>
        <w:t xml:space="preserve"> korištenju javnih površina u gospodarske svrhe na području Općine Mljet</w:t>
      </w:r>
    </w:p>
    <w:p w14:paraId="3BDC56B7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5D812" w14:textId="77777777" w:rsidR="00724B14" w:rsidRDefault="00724B14">
      <w:r>
        <w:separator/>
      </w:r>
    </w:p>
  </w:endnote>
  <w:endnote w:type="continuationSeparator" w:id="0">
    <w:p w14:paraId="15B51467" w14:textId="77777777" w:rsidR="00724B14" w:rsidRDefault="0072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573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9177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3E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51DC3FD" wp14:editId="31F4792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087193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9DE703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5842B7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4E108" w14:textId="77777777" w:rsidR="00724B14" w:rsidRDefault="00724B14">
      <w:r>
        <w:separator/>
      </w:r>
    </w:p>
  </w:footnote>
  <w:footnote w:type="continuationSeparator" w:id="0">
    <w:p w14:paraId="4E8190E7" w14:textId="77777777" w:rsidR="00724B14" w:rsidRDefault="0072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13A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E76F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77E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26AE062" wp14:editId="792ED7E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B0A91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154E4E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0DF29B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C4F641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20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5E59"/>
    <w:rsid w:val="00061A33"/>
    <w:rsid w:val="00071382"/>
    <w:rsid w:val="000D2D75"/>
    <w:rsid w:val="00171DC7"/>
    <w:rsid w:val="00194671"/>
    <w:rsid w:val="001B3621"/>
    <w:rsid w:val="002967C9"/>
    <w:rsid w:val="002A4C6F"/>
    <w:rsid w:val="002A7F70"/>
    <w:rsid w:val="002F174F"/>
    <w:rsid w:val="002F1F4E"/>
    <w:rsid w:val="003250C3"/>
    <w:rsid w:val="00331125"/>
    <w:rsid w:val="003615CC"/>
    <w:rsid w:val="00363F5D"/>
    <w:rsid w:val="003646DB"/>
    <w:rsid w:val="003916B3"/>
    <w:rsid w:val="00423226"/>
    <w:rsid w:val="00426886"/>
    <w:rsid w:val="0043553C"/>
    <w:rsid w:val="00454AEC"/>
    <w:rsid w:val="004638CD"/>
    <w:rsid w:val="004A2FE4"/>
    <w:rsid w:val="004B6D73"/>
    <w:rsid w:val="0050668F"/>
    <w:rsid w:val="00513286"/>
    <w:rsid w:val="005A1599"/>
    <w:rsid w:val="005D6472"/>
    <w:rsid w:val="006045E1"/>
    <w:rsid w:val="006E64E2"/>
    <w:rsid w:val="006F67C0"/>
    <w:rsid w:val="00724B14"/>
    <w:rsid w:val="00734A67"/>
    <w:rsid w:val="007D0379"/>
    <w:rsid w:val="007E3034"/>
    <w:rsid w:val="00847D85"/>
    <w:rsid w:val="008758FC"/>
    <w:rsid w:val="008E3594"/>
    <w:rsid w:val="00A23355"/>
    <w:rsid w:val="00A46978"/>
    <w:rsid w:val="00AD1F6E"/>
    <w:rsid w:val="00AD393C"/>
    <w:rsid w:val="00B44773"/>
    <w:rsid w:val="00BE57EF"/>
    <w:rsid w:val="00C33AEF"/>
    <w:rsid w:val="00D03E59"/>
    <w:rsid w:val="00D33202"/>
    <w:rsid w:val="00D9174A"/>
    <w:rsid w:val="00DD44D5"/>
    <w:rsid w:val="00E00698"/>
    <w:rsid w:val="00E3221F"/>
    <w:rsid w:val="00E66091"/>
    <w:rsid w:val="00EA259E"/>
    <w:rsid w:val="00EB6D37"/>
    <w:rsid w:val="00ED76CA"/>
    <w:rsid w:val="00EE0F20"/>
    <w:rsid w:val="00F16F13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287E9B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37</TotalTime>
  <Pages>1</Pages>
  <Words>136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19</cp:revision>
  <cp:lastPrinted>2009-06-18T11:51:00Z</cp:lastPrinted>
  <dcterms:created xsi:type="dcterms:W3CDTF">2019-02-25T08:32:00Z</dcterms:created>
  <dcterms:modified xsi:type="dcterms:W3CDTF">2026-09-22T09:12:00Z</dcterms:modified>
</cp:coreProperties>
</file>