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0EAA" w14:textId="65C915B4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AA5961">
        <w:rPr>
          <w:rFonts w:ascii="Times New Roman" w:hAnsi="Times New Roman"/>
          <w:noProof/>
          <w:sz w:val="24"/>
          <w:szCs w:val="24"/>
        </w:rPr>
        <w:instrText>22.09.2026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24060D4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900"/>
        <w:gridCol w:w="6672"/>
      </w:tblGrid>
      <w:tr w:rsidR="000D2D75" w14:paraId="172C0BBD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9363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785605DE" w14:textId="3A695DCC" w:rsidR="002A7F70" w:rsidRPr="00AD393C" w:rsidRDefault="00AD393C" w:rsidP="000D2D7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D393C">
              <w:rPr>
                <w:rFonts w:ascii="Times New Roman" w:hAnsi="Times New Roman"/>
                <w:b/>
                <w:sz w:val="22"/>
                <w:szCs w:val="22"/>
              </w:rPr>
              <w:t>Nacrt prijedlog</w:t>
            </w:r>
            <w:r w:rsidR="00F16F13">
              <w:rPr>
                <w:rFonts w:ascii="Times New Roman" w:hAnsi="Times New Roman"/>
                <w:b/>
                <w:sz w:val="22"/>
                <w:szCs w:val="22"/>
              </w:rPr>
              <w:t xml:space="preserve">a </w:t>
            </w:r>
            <w:r w:rsidR="00EF4D22" w:rsidRPr="00EF4D2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Odluke </w:t>
            </w:r>
            <w:r w:rsidR="00032AE3" w:rsidRPr="00032AE3"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</w:rPr>
              <w:t xml:space="preserve">o </w:t>
            </w:r>
            <w:r w:rsidR="006D4EE0"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</w:rPr>
              <w:t xml:space="preserve">izmjenama i dopunama Odluke o </w:t>
            </w:r>
            <w:r w:rsidR="00032AE3" w:rsidRPr="00032AE3"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</w:rPr>
              <w:t>lokalnim porezima Općine Mljet</w:t>
            </w:r>
          </w:p>
        </w:tc>
      </w:tr>
      <w:tr w:rsidR="000D2D75" w14:paraId="388BAD7C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0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CFCC" w14:textId="76FDBDD7" w:rsidR="000D2D75" w:rsidRPr="005A1599" w:rsidRDefault="00C90B32" w:rsidP="00F16F13">
            <w:p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</w:t>
            </w:r>
            <w:r w:rsidR="005A1599" w:rsidRPr="005A1599">
              <w:rPr>
                <w:rFonts w:ascii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068E1">
              <w:rPr>
                <w:rFonts w:ascii="Times New Roman" w:hAnsi="Times New Roman"/>
                <w:sz w:val="22"/>
                <w:szCs w:val="22"/>
              </w:rPr>
              <w:t>25. rujna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A1599" w:rsidRPr="005A1599">
              <w:rPr>
                <w:rFonts w:ascii="Times New Roman" w:hAnsi="Times New Roman"/>
                <w:sz w:val="22"/>
                <w:szCs w:val="22"/>
              </w:rPr>
              <w:t xml:space="preserve">do </w:t>
            </w:r>
            <w:r w:rsidR="001068E1">
              <w:rPr>
                <w:rFonts w:ascii="Times New Roman" w:hAnsi="Times New Roman"/>
                <w:sz w:val="22"/>
                <w:szCs w:val="22"/>
              </w:rPr>
              <w:t>26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6D4EE0">
              <w:rPr>
                <w:rFonts w:ascii="Times New Roman" w:hAnsi="Times New Roman"/>
                <w:sz w:val="22"/>
                <w:szCs w:val="22"/>
              </w:rPr>
              <w:t>listopada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16F13">
              <w:rPr>
                <w:rFonts w:ascii="Times New Roman" w:hAnsi="Times New Roman"/>
                <w:sz w:val="22"/>
                <w:szCs w:val="22"/>
              </w:rPr>
              <w:t>202</w:t>
            </w:r>
            <w:r w:rsidR="001068E1">
              <w:rPr>
                <w:rFonts w:ascii="Times New Roman" w:hAnsi="Times New Roman"/>
                <w:sz w:val="22"/>
                <w:szCs w:val="22"/>
              </w:rPr>
              <w:t>6</w:t>
            </w:r>
            <w:r w:rsidR="005A1599" w:rsidRPr="005A1599">
              <w:rPr>
                <w:rFonts w:ascii="Times New Roman" w:hAnsi="Times New Roman"/>
                <w:sz w:val="22"/>
                <w:szCs w:val="22"/>
              </w:rPr>
              <w:t>. godine.</w:t>
            </w:r>
          </w:p>
        </w:tc>
      </w:tr>
      <w:tr w:rsidR="000D2D75" w14:paraId="59795F93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48E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D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B36C55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5DE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B3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8F9DED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4E6FF9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E794F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1B4A135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3D5652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C971E0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67D29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7607328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D2AB4B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A64CA5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0F9B4011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D4F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EAA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80D008B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7F4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9BF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E47814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A0D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823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22DF6EC9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70A9CE7D" w14:textId="13B788A7" w:rsidR="006045E1" w:rsidRPr="00032AE3" w:rsidRDefault="000D2D75" w:rsidP="00EF4D22">
      <w:pPr>
        <w:rPr>
          <w:i/>
          <w:iCs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6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nacrt prijedloga </w:t>
      </w:r>
      <w:r w:rsidR="00EF4D22" w:rsidRPr="00032AE3">
        <w:rPr>
          <w:rFonts w:ascii="Times New Roman" w:hAnsi="Times New Roman"/>
          <w:i/>
          <w:iCs/>
        </w:rPr>
        <w:t xml:space="preserve">Odluke </w:t>
      </w:r>
      <w:r w:rsidR="00032AE3" w:rsidRPr="00032AE3">
        <w:rPr>
          <w:rFonts w:ascii="Times New Roman" w:hAnsi="Times New Roman"/>
          <w:i/>
          <w:iCs/>
          <w:color w:val="231F20"/>
        </w:rPr>
        <w:t xml:space="preserve">o </w:t>
      </w:r>
      <w:r w:rsidR="006D4EE0">
        <w:rPr>
          <w:rFonts w:ascii="Times New Roman" w:hAnsi="Times New Roman"/>
          <w:i/>
          <w:iCs/>
          <w:color w:val="231F20"/>
        </w:rPr>
        <w:t xml:space="preserve">izmjenama i dopunama Odluke o </w:t>
      </w:r>
      <w:r w:rsidR="00032AE3" w:rsidRPr="00032AE3">
        <w:rPr>
          <w:rFonts w:ascii="Times New Roman" w:hAnsi="Times New Roman"/>
          <w:i/>
          <w:iCs/>
          <w:color w:val="231F20"/>
        </w:rPr>
        <w:t>lokalnim porezima Općine Mljet</w:t>
      </w:r>
    </w:p>
    <w:p w14:paraId="3D637777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C123F" w14:textId="77777777" w:rsidR="002D43A4" w:rsidRDefault="002D43A4">
      <w:r>
        <w:separator/>
      </w:r>
    </w:p>
  </w:endnote>
  <w:endnote w:type="continuationSeparator" w:id="0">
    <w:p w14:paraId="02930947" w14:textId="77777777" w:rsidR="002D43A4" w:rsidRDefault="002D4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4E5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E91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A3F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D1F1633" wp14:editId="6CA36B8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B7F76E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4004D0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A982E3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9A08D" w14:textId="77777777" w:rsidR="002D43A4" w:rsidRDefault="002D43A4">
      <w:r>
        <w:separator/>
      </w:r>
    </w:p>
  </w:footnote>
  <w:footnote w:type="continuationSeparator" w:id="0">
    <w:p w14:paraId="31162586" w14:textId="77777777" w:rsidR="002D43A4" w:rsidRDefault="002D4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EC2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637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9C6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508BDE6" wp14:editId="4B6A03C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0033D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7D0EAA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4C7516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D8AA78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32AE3"/>
    <w:rsid w:val="00035E59"/>
    <w:rsid w:val="00061A33"/>
    <w:rsid w:val="00071382"/>
    <w:rsid w:val="000B7F55"/>
    <w:rsid w:val="000D2D75"/>
    <w:rsid w:val="001068E1"/>
    <w:rsid w:val="00171DC7"/>
    <w:rsid w:val="001B3621"/>
    <w:rsid w:val="001D4D08"/>
    <w:rsid w:val="001E004D"/>
    <w:rsid w:val="002967C9"/>
    <w:rsid w:val="002A4C6F"/>
    <w:rsid w:val="002A7F70"/>
    <w:rsid w:val="002B25C8"/>
    <w:rsid w:val="002D43A4"/>
    <w:rsid w:val="002F174F"/>
    <w:rsid w:val="002F1F4E"/>
    <w:rsid w:val="00331125"/>
    <w:rsid w:val="00363F5D"/>
    <w:rsid w:val="003916B3"/>
    <w:rsid w:val="00423226"/>
    <w:rsid w:val="004A2FE4"/>
    <w:rsid w:val="004B6AAE"/>
    <w:rsid w:val="004B6D73"/>
    <w:rsid w:val="0050668F"/>
    <w:rsid w:val="005A1599"/>
    <w:rsid w:val="005D6472"/>
    <w:rsid w:val="006045E1"/>
    <w:rsid w:val="0062422A"/>
    <w:rsid w:val="006D4EE0"/>
    <w:rsid w:val="006E64E2"/>
    <w:rsid w:val="006F67C0"/>
    <w:rsid w:val="007050EB"/>
    <w:rsid w:val="007D0379"/>
    <w:rsid w:val="007E3034"/>
    <w:rsid w:val="00847D85"/>
    <w:rsid w:val="008758FC"/>
    <w:rsid w:val="009530F6"/>
    <w:rsid w:val="00974EF9"/>
    <w:rsid w:val="00994B28"/>
    <w:rsid w:val="00A23355"/>
    <w:rsid w:val="00A46978"/>
    <w:rsid w:val="00AA5961"/>
    <w:rsid w:val="00AD1F6E"/>
    <w:rsid w:val="00AD393C"/>
    <w:rsid w:val="00B44773"/>
    <w:rsid w:val="00C33AEF"/>
    <w:rsid w:val="00C90B32"/>
    <w:rsid w:val="00D03E59"/>
    <w:rsid w:val="00DA5CBB"/>
    <w:rsid w:val="00DD44D5"/>
    <w:rsid w:val="00E00698"/>
    <w:rsid w:val="00E3221F"/>
    <w:rsid w:val="00E7125B"/>
    <w:rsid w:val="00EA259E"/>
    <w:rsid w:val="00EB6D37"/>
    <w:rsid w:val="00ED76CA"/>
    <w:rsid w:val="00EF4D22"/>
    <w:rsid w:val="00F16F13"/>
    <w:rsid w:val="00F201F6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41875C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k@opcinamljet.com.h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33</TotalTime>
  <Pages>1</Pages>
  <Words>124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21</cp:revision>
  <cp:lastPrinted>2009-06-18T11:51:00Z</cp:lastPrinted>
  <dcterms:created xsi:type="dcterms:W3CDTF">2019-02-25T08:32:00Z</dcterms:created>
  <dcterms:modified xsi:type="dcterms:W3CDTF">2026-09-22T09:14:00Z</dcterms:modified>
</cp:coreProperties>
</file>