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EAA" w14:textId="1F6DE46B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3F69AA">
        <w:rPr>
          <w:rFonts w:ascii="Times New Roman" w:hAnsi="Times New Roman"/>
          <w:noProof/>
          <w:sz w:val="24"/>
          <w:szCs w:val="24"/>
        </w:rPr>
        <w:instrText>08.10.2026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24060D4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00"/>
        <w:gridCol w:w="6672"/>
      </w:tblGrid>
      <w:tr w:rsidR="000D2D75" w14:paraId="172C0BBD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363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785605DE" w14:textId="2EF016AF" w:rsidR="002A7F70" w:rsidRPr="00AD393C" w:rsidRDefault="00AD393C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 xml:space="preserve">a </w:t>
            </w:r>
            <w:r w:rsidR="003F69AA" w:rsidRPr="003F69AA">
              <w:rPr>
                <w:rFonts w:ascii="Times New Roman" w:hAnsi="Times New Roman"/>
                <w:b/>
                <w:bCs/>
                <w:sz w:val="22"/>
                <w:szCs w:val="22"/>
              </w:rPr>
              <w:t>Plana upravljanja destinacijom Općina Mljet</w:t>
            </w:r>
          </w:p>
        </w:tc>
      </w:tr>
      <w:tr w:rsidR="000D2D75" w14:paraId="388BAD7C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0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CFCC" w14:textId="41B3A559" w:rsidR="000D2D75" w:rsidRPr="005A1599" w:rsidRDefault="007979F0" w:rsidP="00F16F13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F69AA">
              <w:rPr>
                <w:rFonts w:ascii="Times New Roman" w:hAnsi="Times New Roman"/>
                <w:sz w:val="22"/>
                <w:szCs w:val="22"/>
              </w:rPr>
              <w:t>13. listopada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 xml:space="preserve">do </w:t>
            </w:r>
            <w:r w:rsidR="003F69AA">
              <w:rPr>
                <w:rFonts w:ascii="Times New Roman" w:hAnsi="Times New Roman"/>
                <w:sz w:val="22"/>
                <w:szCs w:val="22"/>
              </w:rPr>
              <w:t>13. studenog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16F13">
              <w:rPr>
                <w:rFonts w:ascii="Times New Roman" w:hAnsi="Times New Roman"/>
                <w:sz w:val="22"/>
                <w:szCs w:val="22"/>
              </w:rPr>
              <w:t>202</w:t>
            </w:r>
            <w:r w:rsidR="00ED426D">
              <w:rPr>
                <w:rFonts w:ascii="Times New Roman" w:hAnsi="Times New Roman"/>
                <w:sz w:val="22"/>
                <w:szCs w:val="22"/>
              </w:rPr>
              <w:t>6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>. godine.</w:t>
            </w:r>
          </w:p>
        </w:tc>
      </w:tr>
      <w:tr w:rsidR="000D2D75" w14:paraId="59795F9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48E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B36C5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DE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B3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8F9DED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E6FF9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E794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B4A135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D5652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C971E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67D29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607328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2AB4B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A64CA5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F9B40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D4F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AA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80D00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7F4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BF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E4781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0D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2DF6EC9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3D637777" w14:textId="75B8F678" w:rsidR="006045E1" w:rsidRPr="003F69AA" w:rsidRDefault="000D2D75" w:rsidP="002E68D5">
      <w:pPr>
        <w:rPr>
          <w:i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6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</w:t>
      </w:r>
      <w:r w:rsidRPr="003F69AA">
        <w:rPr>
          <w:rFonts w:ascii="Times New Roman" w:hAnsi="Times New Roman"/>
          <w:i/>
        </w:rPr>
        <w:t xml:space="preserve">prijedloga </w:t>
      </w:r>
      <w:r w:rsidR="003F69AA" w:rsidRPr="003F69AA">
        <w:rPr>
          <w:rFonts w:ascii="Times New Roman" w:hAnsi="Times New Roman"/>
          <w:i/>
        </w:rPr>
        <w:t>Plana upravljanja destinacijom Općina Mljet</w:t>
      </w:r>
    </w:p>
    <w:sectPr w:rsidR="006045E1" w:rsidRPr="003F69AA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1E484" w14:textId="77777777" w:rsidR="004105F6" w:rsidRDefault="004105F6">
      <w:r>
        <w:separator/>
      </w:r>
    </w:p>
  </w:endnote>
  <w:endnote w:type="continuationSeparator" w:id="0">
    <w:p w14:paraId="6FA1B865" w14:textId="77777777" w:rsidR="004105F6" w:rsidRDefault="0041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E5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E91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A3F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1F1633" wp14:editId="6CA36B8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7F76E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4004D0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982E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68564" w14:textId="77777777" w:rsidR="004105F6" w:rsidRDefault="004105F6">
      <w:r>
        <w:separator/>
      </w:r>
    </w:p>
  </w:footnote>
  <w:footnote w:type="continuationSeparator" w:id="0">
    <w:p w14:paraId="15BDC36F" w14:textId="77777777" w:rsidR="004105F6" w:rsidRDefault="00410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EC2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637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C6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508BDE6" wp14:editId="4B6A03C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033D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7D0EA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C7516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8AA78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3EFA"/>
    <w:rsid w:val="00035E59"/>
    <w:rsid w:val="00061A33"/>
    <w:rsid w:val="00071382"/>
    <w:rsid w:val="000B7F55"/>
    <w:rsid w:val="000D2D75"/>
    <w:rsid w:val="00171DC7"/>
    <w:rsid w:val="001B3621"/>
    <w:rsid w:val="002602F1"/>
    <w:rsid w:val="002967C9"/>
    <w:rsid w:val="002A4C6F"/>
    <w:rsid w:val="002A7F70"/>
    <w:rsid w:val="002E68D5"/>
    <w:rsid w:val="002F174F"/>
    <w:rsid w:val="002F1F4E"/>
    <w:rsid w:val="00331125"/>
    <w:rsid w:val="00363F5D"/>
    <w:rsid w:val="003916B3"/>
    <w:rsid w:val="003F69AA"/>
    <w:rsid w:val="00407816"/>
    <w:rsid w:val="004105F6"/>
    <w:rsid w:val="00423226"/>
    <w:rsid w:val="004A2FE4"/>
    <w:rsid w:val="004B6AAE"/>
    <w:rsid w:val="004B6D73"/>
    <w:rsid w:val="0050668F"/>
    <w:rsid w:val="00530D5E"/>
    <w:rsid w:val="005A1599"/>
    <w:rsid w:val="005D6472"/>
    <w:rsid w:val="006045E1"/>
    <w:rsid w:val="00617342"/>
    <w:rsid w:val="006954E7"/>
    <w:rsid w:val="006E64E2"/>
    <w:rsid w:val="006F67C0"/>
    <w:rsid w:val="00783517"/>
    <w:rsid w:val="007979F0"/>
    <w:rsid w:val="007D0379"/>
    <w:rsid w:val="007E3034"/>
    <w:rsid w:val="00847D85"/>
    <w:rsid w:val="008758FC"/>
    <w:rsid w:val="00974EF9"/>
    <w:rsid w:val="00A23355"/>
    <w:rsid w:val="00A46978"/>
    <w:rsid w:val="00AD1F6E"/>
    <w:rsid w:val="00AD393C"/>
    <w:rsid w:val="00B44773"/>
    <w:rsid w:val="00B852D5"/>
    <w:rsid w:val="00BB4E08"/>
    <w:rsid w:val="00C25252"/>
    <w:rsid w:val="00C33AEF"/>
    <w:rsid w:val="00D03E59"/>
    <w:rsid w:val="00D42E17"/>
    <w:rsid w:val="00DA5CBB"/>
    <w:rsid w:val="00DD44D5"/>
    <w:rsid w:val="00E00698"/>
    <w:rsid w:val="00E3221F"/>
    <w:rsid w:val="00EA259E"/>
    <w:rsid w:val="00EB6D37"/>
    <w:rsid w:val="00ED426D"/>
    <w:rsid w:val="00ED76CA"/>
    <w:rsid w:val="00EF4D22"/>
    <w:rsid w:val="00F16F13"/>
    <w:rsid w:val="00F201F6"/>
    <w:rsid w:val="00F5321E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1875C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k@opcinamljet.com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20</cp:revision>
  <cp:lastPrinted>2009-06-18T11:51:00Z</cp:lastPrinted>
  <dcterms:created xsi:type="dcterms:W3CDTF">2019-02-25T08:32:00Z</dcterms:created>
  <dcterms:modified xsi:type="dcterms:W3CDTF">2026-10-08T09:57:00Z</dcterms:modified>
</cp:coreProperties>
</file>