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EAA" w14:textId="2CB6B409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DF4318">
        <w:rPr>
          <w:rFonts w:ascii="Times New Roman" w:hAnsi="Times New Roman"/>
          <w:noProof/>
          <w:sz w:val="24"/>
          <w:szCs w:val="24"/>
        </w:rPr>
        <w:instrText>17.10.2026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24060D4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4"/>
        <w:gridCol w:w="6678"/>
      </w:tblGrid>
      <w:tr w:rsidR="000D2D75" w14:paraId="172C0BBD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363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785605DE" w14:textId="37F5943C" w:rsidR="002A7F70" w:rsidRPr="00DF4318" w:rsidRDefault="00DF4318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F431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Odluk</w:t>
            </w:r>
            <w:r w:rsidRPr="00DF431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a</w:t>
            </w:r>
            <w:r w:rsidRPr="00DF431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o izvršavanju Proračuna Općine Mljet za 2027. godinu</w:t>
            </w:r>
          </w:p>
        </w:tc>
      </w:tr>
      <w:tr w:rsidR="000D2D75" w14:paraId="388BAD7C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0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CFCC" w14:textId="4D4F5694" w:rsidR="000D2D75" w:rsidRPr="005F1B38" w:rsidRDefault="00DF4318" w:rsidP="005F1B38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  <w:r w:rsidRPr="002837DF">
              <w:rPr>
                <w:rFonts w:ascii="Times New Roman" w:hAnsi="Times New Roman"/>
                <w:b/>
                <w:sz w:val="22"/>
                <w:szCs w:val="22"/>
              </w:rPr>
              <w:t xml:space="preserve">od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22. listopada</w:t>
            </w:r>
            <w:r w:rsidRPr="00283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837DF">
              <w:rPr>
                <w:rFonts w:ascii="Times New Roman" w:hAnsi="Times New Roman"/>
                <w:b/>
                <w:sz w:val="22"/>
                <w:szCs w:val="22"/>
              </w:rPr>
              <w:t xml:space="preserve">do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22</w:t>
            </w:r>
            <w:r w:rsidRPr="002837DF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studenoga</w:t>
            </w:r>
            <w:r w:rsidRPr="002837DF">
              <w:rPr>
                <w:rFonts w:ascii="Times New Roman" w:hAnsi="Times New Roman"/>
                <w:b/>
                <w:sz w:val="22"/>
                <w:szCs w:val="22"/>
              </w:rPr>
              <w:t xml:space="preserve"> 2026. godine</w:t>
            </w:r>
            <w:r w:rsidRPr="005F1B3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0D2D75" w14:paraId="59795F9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48E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B36C5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DE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B3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8F9DED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E6FF9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E794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B4A135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D5652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C971E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67D29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607328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2AB4B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A64CA5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F9B40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D4F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AA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80D00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7F4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BF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E4781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0D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2DF6EC9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3D637777" w14:textId="596715A5" w:rsidR="006045E1" w:rsidRPr="00DF4318" w:rsidRDefault="000D2D75" w:rsidP="00FB376F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7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DF4318" w:rsidRPr="00DF4318">
        <w:rPr>
          <w:rFonts w:ascii="Times New Roman" w:hAnsi="Times New Roman"/>
          <w:bCs/>
          <w:i/>
          <w:iCs/>
          <w:lang w:val="en-US"/>
        </w:rPr>
        <w:t>Odluke o izvršavanju Proračuna Općine Mljet za 2027. godinu</w:t>
      </w:r>
    </w:p>
    <w:sectPr w:rsidR="006045E1" w:rsidRPr="00DF4318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9E19D" w14:textId="77777777" w:rsidR="006713FE" w:rsidRDefault="006713FE">
      <w:r>
        <w:separator/>
      </w:r>
    </w:p>
  </w:endnote>
  <w:endnote w:type="continuationSeparator" w:id="0">
    <w:p w14:paraId="5820C176" w14:textId="77777777" w:rsidR="006713FE" w:rsidRDefault="00671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E5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E91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A3F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1F1633" wp14:editId="6CA36B8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7F76E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4004D0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982E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7AEA2" w14:textId="77777777" w:rsidR="006713FE" w:rsidRDefault="006713FE">
      <w:r>
        <w:separator/>
      </w:r>
    </w:p>
  </w:footnote>
  <w:footnote w:type="continuationSeparator" w:id="0">
    <w:p w14:paraId="1870B82D" w14:textId="77777777" w:rsidR="006713FE" w:rsidRDefault="00671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EC2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637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C6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508BDE6" wp14:editId="4B6A03C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033D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7D0EA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C7516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8AA78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60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124D6"/>
    <w:rsid w:val="00035E59"/>
    <w:rsid w:val="00061A33"/>
    <w:rsid w:val="00071382"/>
    <w:rsid w:val="000B7F55"/>
    <w:rsid w:val="000D2D75"/>
    <w:rsid w:val="0010479F"/>
    <w:rsid w:val="00171DC7"/>
    <w:rsid w:val="001B3621"/>
    <w:rsid w:val="001F7FF6"/>
    <w:rsid w:val="002967C9"/>
    <w:rsid w:val="002A4C6F"/>
    <w:rsid w:val="002A7F70"/>
    <w:rsid w:val="002C75E4"/>
    <w:rsid w:val="002F174F"/>
    <w:rsid w:val="002F1F4E"/>
    <w:rsid w:val="003137EC"/>
    <w:rsid w:val="00331125"/>
    <w:rsid w:val="00363F5D"/>
    <w:rsid w:val="003916B3"/>
    <w:rsid w:val="003E3E12"/>
    <w:rsid w:val="00423226"/>
    <w:rsid w:val="0047607C"/>
    <w:rsid w:val="004A2FE4"/>
    <w:rsid w:val="004B6AAE"/>
    <w:rsid w:val="004B6D73"/>
    <w:rsid w:val="004F003C"/>
    <w:rsid w:val="0050668F"/>
    <w:rsid w:val="005A1599"/>
    <w:rsid w:val="005D6472"/>
    <w:rsid w:val="005E680F"/>
    <w:rsid w:val="005F1B38"/>
    <w:rsid w:val="006045E1"/>
    <w:rsid w:val="006713FE"/>
    <w:rsid w:val="006E64E2"/>
    <w:rsid w:val="006F67C0"/>
    <w:rsid w:val="007C7D92"/>
    <w:rsid w:val="007D0379"/>
    <w:rsid w:val="007E3034"/>
    <w:rsid w:val="007F48F8"/>
    <w:rsid w:val="00847D85"/>
    <w:rsid w:val="008758FC"/>
    <w:rsid w:val="008E0279"/>
    <w:rsid w:val="0096174D"/>
    <w:rsid w:val="009D3F62"/>
    <w:rsid w:val="00A23355"/>
    <w:rsid w:val="00A46978"/>
    <w:rsid w:val="00A560AF"/>
    <w:rsid w:val="00AD1F6E"/>
    <w:rsid w:val="00AD393C"/>
    <w:rsid w:val="00B44773"/>
    <w:rsid w:val="00C33AEF"/>
    <w:rsid w:val="00D03E59"/>
    <w:rsid w:val="00DA5CBB"/>
    <w:rsid w:val="00DD44D5"/>
    <w:rsid w:val="00DF4318"/>
    <w:rsid w:val="00E00698"/>
    <w:rsid w:val="00E23CB9"/>
    <w:rsid w:val="00E3221F"/>
    <w:rsid w:val="00E64584"/>
    <w:rsid w:val="00EA259E"/>
    <w:rsid w:val="00EB6D37"/>
    <w:rsid w:val="00ED76CA"/>
    <w:rsid w:val="00EF4D22"/>
    <w:rsid w:val="00F16F13"/>
    <w:rsid w:val="00F201F6"/>
    <w:rsid w:val="00F32402"/>
    <w:rsid w:val="00F71780"/>
    <w:rsid w:val="00F765BB"/>
    <w:rsid w:val="00FB376F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1875C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2009-06-18T11:51:00Z</cp:lastPrinted>
  <dcterms:created xsi:type="dcterms:W3CDTF">2019-02-25T08:32:00Z</dcterms:created>
  <dcterms:modified xsi:type="dcterms:W3CDTF">2026-10-17T07:21:00Z</dcterms:modified>
</cp:coreProperties>
</file>