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AACFD" w14:textId="77777777" w:rsidR="00225B5B" w:rsidRDefault="00225B5B" w:rsidP="00225B5B">
      <w:pPr>
        <w:rPr>
          <w:rFonts w:ascii="Times New Roman" w:hAnsi="Times New Roman"/>
          <w:sz w:val="22"/>
          <w:szCs w:val="22"/>
        </w:rPr>
      </w:pPr>
    </w:p>
    <w:p w14:paraId="42F5095A" w14:textId="77777777" w:rsidR="00625FD4" w:rsidRPr="00B9076A" w:rsidRDefault="00625FD4" w:rsidP="00625FD4">
      <w:pPr>
        <w:rPr>
          <w:rFonts w:ascii="Times New Roman" w:hAnsi="Times New Roman"/>
          <w:bCs/>
          <w:sz w:val="22"/>
          <w:szCs w:val="22"/>
        </w:rPr>
      </w:pPr>
      <w:r w:rsidRPr="00B9076A">
        <w:rPr>
          <w:rFonts w:ascii="Times New Roman" w:hAnsi="Times New Roman"/>
          <w:bCs/>
          <w:sz w:val="22"/>
          <w:szCs w:val="22"/>
        </w:rPr>
        <w:t>K</w:t>
      </w:r>
      <w:r>
        <w:rPr>
          <w:rFonts w:ascii="Times New Roman" w:hAnsi="Times New Roman"/>
          <w:bCs/>
          <w:sz w:val="22"/>
          <w:szCs w:val="22"/>
        </w:rPr>
        <w:t>LASA</w:t>
      </w:r>
      <w:r w:rsidRPr="00B9076A">
        <w:rPr>
          <w:rFonts w:ascii="Times New Roman" w:hAnsi="Times New Roman"/>
          <w:bCs/>
          <w:sz w:val="22"/>
          <w:szCs w:val="22"/>
        </w:rPr>
        <w:t xml:space="preserve">: </w:t>
      </w:r>
      <w:r w:rsidRPr="00B9076A">
        <w:rPr>
          <w:rFonts w:ascii="Times New Roman" w:hAnsi="Times New Roman"/>
          <w:bCs/>
          <w:sz w:val="22"/>
          <w:szCs w:val="22"/>
        </w:rPr>
        <w:tab/>
        <w:t>406-09/26-01/33</w:t>
      </w:r>
    </w:p>
    <w:p w14:paraId="4D74934B" w14:textId="2C5285C8" w:rsidR="00625FD4" w:rsidRPr="00B9076A" w:rsidRDefault="00625FD4" w:rsidP="00625FD4">
      <w:pPr>
        <w:rPr>
          <w:rFonts w:ascii="Times New Roman" w:hAnsi="Times New Roman"/>
          <w:bCs/>
          <w:sz w:val="22"/>
          <w:szCs w:val="22"/>
        </w:rPr>
      </w:pPr>
      <w:r w:rsidRPr="00B9076A">
        <w:rPr>
          <w:rFonts w:ascii="Times New Roman" w:hAnsi="Times New Roman"/>
          <w:bCs/>
          <w:sz w:val="22"/>
          <w:szCs w:val="22"/>
        </w:rPr>
        <w:t>U</w:t>
      </w:r>
      <w:r>
        <w:rPr>
          <w:rFonts w:ascii="Times New Roman" w:hAnsi="Times New Roman"/>
          <w:bCs/>
          <w:sz w:val="22"/>
          <w:szCs w:val="22"/>
        </w:rPr>
        <w:t>RBROJ</w:t>
      </w:r>
      <w:r w:rsidRPr="00B9076A">
        <w:rPr>
          <w:rFonts w:ascii="Times New Roman" w:hAnsi="Times New Roman"/>
          <w:bCs/>
          <w:sz w:val="22"/>
          <w:szCs w:val="22"/>
        </w:rPr>
        <w:t xml:space="preserve">: </w:t>
      </w:r>
      <w:r w:rsidRPr="00B9076A">
        <w:rPr>
          <w:rFonts w:ascii="Times New Roman" w:hAnsi="Times New Roman"/>
          <w:bCs/>
          <w:sz w:val="22"/>
          <w:szCs w:val="22"/>
        </w:rPr>
        <w:tab/>
        <w:t>2117-03-26-</w:t>
      </w:r>
      <w:r w:rsidR="000422BE">
        <w:rPr>
          <w:rFonts w:ascii="Times New Roman" w:hAnsi="Times New Roman"/>
          <w:bCs/>
          <w:sz w:val="22"/>
          <w:szCs w:val="22"/>
        </w:rPr>
        <w:t>6</w:t>
      </w:r>
    </w:p>
    <w:p w14:paraId="0C4376AC" w14:textId="32BA3365" w:rsidR="00625FD4" w:rsidRPr="00B9076A" w:rsidRDefault="00625FD4" w:rsidP="00625FD4">
      <w:pPr>
        <w:rPr>
          <w:rFonts w:ascii="Times New Roman" w:hAnsi="Times New Roman"/>
          <w:bCs/>
          <w:sz w:val="22"/>
          <w:szCs w:val="22"/>
        </w:rPr>
      </w:pPr>
      <w:r w:rsidRPr="00B9076A">
        <w:rPr>
          <w:rFonts w:ascii="Times New Roman" w:hAnsi="Times New Roman"/>
          <w:bCs/>
          <w:sz w:val="22"/>
          <w:szCs w:val="22"/>
        </w:rPr>
        <w:t xml:space="preserve">B. Polje, </w:t>
      </w:r>
      <w:r w:rsidRPr="00B9076A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>2</w:t>
      </w:r>
      <w:r w:rsidR="000422BE">
        <w:rPr>
          <w:rFonts w:ascii="Times New Roman" w:hAnsi="Times New Roman"/>
          <w:bCs/>
          <w:sz w:val="22"/>
          <w:szCs w:val="22"/>
        </w:rPr>
        <w:t>8</w:t>
      </w:r>
      <w:r w:rsidRPr="00B9076A">
        <w:rPr>
          <w:rFonts w:ascii="Times New Roman" w:hAnsi="Times New Roman"/>
          <w:bCs/>
          <w:sz w:val="22"/>
          <w:szCs w:val="22"/>
        </w:rPr>
        <w:t>.0</w:t>
      </w:r>
      <w:r>
        <w:rPr>
          <w:rFonts w:ascii="Times New Roman" w:hAnsi="Times New Roman"/>
          <w:bCs/>
          <w:sz w:val="22"/>
          <w:szCs w:val="22"/>
        </w:rPr>
        <w:t>9</w:t>
      </w:r>
      <w:r w:rsidRPr="00B9076A">
        <w:rPr>
          <w:rFonts w:ascii="Times New Roman" w:hAnsi="Times New Roman"/>
          <w:bCs/>
          <w:sz w:val="22"/>
          <w:szCs w:val="22"/>
        </w:rPr>
        <w:t>.2026.</w:t>
      </w:r>
    </w:p>
    <w:p w14:paraId="6E74BBDD" w14:textId="0BEF6AFE" w:rsidR="006045E1" w:rsidRPr="00E92722" w:rsidRDefault="006045E1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fldChar w:fldCharType="begin"/>
      </w:r>
      <w:r w:rsidRPr="00E92722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92722">
        <w:rPr>
          <w:rFonts w:ascii="Times New Roman" w:hAnsi="Times New Roman"/>
          <w:sz w:val="22"/>
          <w:szCs w:val="22"/>
        </w:rPr>
        <w:fldChar w:fldCharType="begin"/>
      </w:r>
      <w:r w:rsidRPr="00E92722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92722">
        <w:rPr>
          <w:rFonts w:ascii="Times New Roman" w:hAnsi="Times New Roman"/>
          <w:sz w:val="22"/>
          <w:szCs w:val="22"/>
        </w:rPr>
        <w:fldChar w:fldCharType="separate"/>
      </w:r>
      <w:r w:rsidR="004415C9">
        <w:rPr>
          <w:rFonts w:ascii="Times New Roman" w:hAnsi="Times New Roman"/>
          <w:noProof/>
          <w:sz w:val="22"/>
          <w:szCs w:val="22"/>
        </w:rPr>
        <w:instrText>28.09.2026</w:instrText>
      </w:r>
      <w:r w:rsidRPr="00E92722">
        <w:rPr>
          <w:rFonts w:ascii="Times New Roman" w:hAnsi="Times New Roman"/>
          <w:sz w:val="22"/>
          <w:szCs w:val="22"/>
        </w:rPr>
        <w:fldChar w:fldCharType="end"/>
      </w:r>
      <w:r w:rsidRPr="00E92722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92722">
        <w:rPr>
          <w:rFonts w:ascii="Times New Roman" w:hAnsi="Times New Roman"/>
          <w:sz w:val="22"/>
          <w:szCs w:val="22"/>
        </w:rPr>
        <w:fldChar w:fldCharType="end"/>
      </w:r>
    </w:p>
    <w:p w14:paraId="3AE05579" w14:textId="0A818B4F" w:rsidR="00416DFE" w:rsidRPr="00E92722" w:rsidRDefault="00416DFE" w:rsidP="00416DFE">
      <w:pPr>
        <w:ind w:firstLine="720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Temeljem članka 24. stavak 1. Pravilnika o provedbi jednostavne nabave Općine Mljet („Službeni glasnik Općine Mljet“ broj: 10/19 i 10/22) i članka 50. stavak 4. točka 7., 8. i 30. Statuta Općine Mljet („Službeni glasnik Općine Mljet“ broj 2/21 i 5/21-ispr.), a u skladu s odredbama Plana javne nabave Općine Mljet za 202</w:t>
      </w:r>
      <w:r w:rsidR="009262CB">
        <w:rPr>
          <w:rFonts w:ascii="Times New Roman" w:hAnsi="Times New Roman"/>
          <w:sz w:val="22"/>
          <w:szCs w:val="22"/>
        </w:rPr>
        <w:t>5</w:t>
      </w:r>
      <w:r w:rsidRPr="00E92722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9262CB">
        <w:rPr>
          <w:rFonts w:ascii="Times New Roman" w:hAnsi="Times New Roman"/>
          <w:sz w:val="22"/>
          <w:szCs w:val="22"/>
        </w:rPr>
        <w:t>9</w:t>
      </w:r>
      <w:r w:rsidRPr="00E92722">
        <w:rPr>
          <w:rFonts w:ascii="Times New Roman" w:hAnsi="Times New Roman"/>
          <w:sz w:val="22"/>
          <w:szCs w:val="22"/>
        </w:rPr>
        <w:t>/2</w:t>
      </w:r>
      <w:r w:rsidR="009262CB">
        <w:rPr>
          <w:rFonts w:ascii="Times New Roman" w:hAnsi="Times New Roman"/>
          <w:sz w:val="22"/>
          <w:szCs w:val="22"/>
        </w:rPr>
        <w:t>4</w:t>
      </w:r>
      <w:r w:rsidRPr="00E92722">
        <w:rPr>
          <w:rFonts w:ascii="Times New Roman" w:hAnsi="Times New Roman"/>
          <w:sz w:val="22"/>
          <w:szCs w:val="22"/>
        </w:rPr>
        <w:t>) i Odluke o donošenju Proračuna Općine Mljet za 202</w:t>
      </w:r>
      <w:r w:rsidR="009262CB">
        <w:rPr>
          <w:rFonts w:ascii="Times New Roman" w:hAnsi="Times New Roman"/>
          <w:sz w:val="22"/>
          <w:szCs w:val="22"/>
        </w:rPr>
        <w:t>5</w:t>
      </w:r>
      <w:r w:rsidRPr="00E92722">
        <w:rPr>
          <w:rFonts w:ascii="Times New Roman" w:hAnsi="Times New Roman"/>
          <w:sz w:val="22"/>
          <w:szCs w:val="22"/>
        </w:rPr>
        <w:t xml:space="preserve"> godinu („Službeni glasnik Općine Mljet“ broj </w:t>
      </w:r>
      <w:r w:rsidR="009262CB">
        <w:rPr>
          <w:rFonts w:ascii="Times New Roman" w:hAnsi="Times New Roman"/>
          <w:sz w:val="22"/>
          <w:szCs w:val="22"/>
        </w:rPr>
        <w:t>8</w:t>
      </w:r>
      <w:r w:rsidRPr="00E92722">
        <w:rPr>
          <w:rFonts w:ascii="Times New Roman" w:hAnsi="Times New Roman"/>
          <w:sz w:val="22"/>
          <w:szCs w:val="22"/>
        </w:rPr>
        <w:t>/2</w:t>
      </w:r>
      <w:r w:rsidR="009262CB">
        <w:rPr>
          <w:rFonts w:ascii="Times New Roman" w:hAnsi="Times New Roman"/>
          <w:sz w:val="22"/>
          <w:szCs w:val="22"/>
        </w:rPr>
        <w:t>4</w:t>
      </w:r>
      <w:r w:rsidRPr="00E92722">
        <w:rPr>
          <w:rFonts w:ascii="Times New Roman" w:hAnsi="Times New Roman"/>
          <w:sz w:val="22"/>
          <w:szCs w:val="22"/>
        </w:rPr>
        <w:t xml:space="preserve">), na prijedlog ovlaštenih stručnih predstavnika naručitelja, Općinski načelnik Općine Mljet donio je dana </w:t>
      </w:r>
      <w:r w:rsidR="00625FD4">
        <w:rPr>
          <w:rFonts w:ascii="Times New Roman" w:hAnsi="Times New Roman"/>
          <w:sz w:val="22"/>
          <w:szCs w:val="22"/>
        </w:rPr>
        <w:t>2</w:t>
      </w:r>
      <w:r w:rsidR="000422BE">
        <w:rPr>
          <w:rFonts w:ascii="Times New Roman" w:hAnsi="Times New Roman"/>
          <w:sz w:val="22"/>
          <w:szCs w:val="22"/>
        </w:rPr>
        <w:t>8</w:t>
      </w:r>
      <w:r w:rsidR="00625FD4">
        <w:rPr>
          <w:rFonts w:ascii="Times New Roman" w:hAnsi="Times New Roman"/>
          <w:sz w:val="22"/>
          <w:szCs w:val="22"/>
        </w:rPr>
        <w:t>. rujna</w:t>
      </w:r>
      <w:r w:rsidR="00225B5B">
        <w:rPr>
          <w:rFonts w:ascii="Times New Roman" w:hAnsi="Times New Roman"/>
          <w:sz w:val="22"/>
          <w:szCs w:val="22"/>
        </w:rPr>
        <w:t xml:space="preserve"> </w:t>
      </w:r>
      <w:r w:rsidRPr="00E92722">
        <w:rPr>
          <w:rFonts w:ascii="Times New Roman" w:hAnsi="Times New Roman"/>
          <w:sz w:val="22"/>
          <w:szCs w:val="22"/>
        </w:rPr>
        <w:t>202</w:t>
      </w:r>
      <w:r w:rsidR="00625FD4">
        <w:rPr>
          <w:rFonts w:ascii="Times New Roman" w:hAnsi="Times New Roman"/>
          <w:sz w:val="22"/>
          <w:szCs w:val="22"/>
        </w:rPr>
        <w:t>6</w:t>
      </w:r>
      <w:r w:rsidRPr="00E92722">
        <w:rPr>
          <w:rFonts w:ascii="Times New Roman" w:hAnsi="Times New Roman"/>
          <w:sz w:val="22"/>
          <w:szCs w:val="22"/>
        </w:rPr>
        <w:t>. godine slijedeću</w:t>
      </w:r>
    </w:p>
    <w:p w14:paraId="16D2612D" w14:textId="77777777" w:rsidR="00A97D0B" w:rsidRPr="00E92722" w:rsidRDefault="00A97D0B" w:rsidP="00B6272A">
      <w:pPr>
        <w:rPr>
          <w:rFonts w:ascii="Times New Roman" w:hAnsi="Times New Roman"/>
          <w:sz w:val="22"/>
          <w:szCs w:val="22"/>
        </w:rPr>
      </w:pPr>
    </w:p>
    <w:p w14:paraId="1FE6C142" w14:textId="77777777" w:rsidR="00064A9D" w:rsidRPr="00E92722" w:rsidRDefault="00064A9D" w:rsidP="00064A9D">
      <w:pPr>
        <w:jc w:val="center"/>
        <w:rPr>
          <w:rFonts w:ascii="Times New Roman" w:hAnsi="Times New Roman"/>
          <w:b/>
          <w:sz w:val="22"/>
          <w:szCs w:val="22"/>
        </w:rPr>
      </w:pPr>
      <w:r w:rsidRPr="00E92722">
        <w:rPr>
          <w:rFonts w:ascii="Times New Roman" w:hAnsi="Times New Roman"/>
          <w:b/>
          <w:sz w:val="22"/>
          <w:szCs w:val="22"/>
        </w:rPr>
        <w:t>ODLUKU O ODABIRU NAJPOVOLJNIJE PONUDE</w:t>
      </w:r>
    </w:p>
    <w:p w14:paraId="03CA0788" w14:textId="77777777" w:rsidR="00625FD4" w:rsidRDefault="00F0579B" w:rsidP="00625FD4">
      <w:pPr>
        <w:jc w:val="center"/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</w:pPr>
      <w:bookmarkStart w:id="0" w:name="_Hlk128054465"/>
      <w:r w:rsidRPr="007E7B64">
        <w:rPr>
          <w:rFonts w:ascii="Times New Roman" w:hAnsi="Times New Roman"/>
          <w:sz w:val="22"/>
          <w:szCs w:val="22"/>
        </w:rPr>
        <w:t xml:space="preserve">Nabava roba i/ili usluga procijenjene vrijednosti  od 11.000,00 EUR do 26.540,00 EUR i/ili radova procijenjene vrijednosti od 26.000,00 EUR do 66.360,00 EUR </w:t>
      </w:r>
      <w:r w:rsidRPr="007E7B64">
        <w:rPr>
          <w:rFonts w:ascii="Times New Roman" w:hAnsi="Times New Roman"/>
          <w:b/>
          <w:sz w:val="22"/>
          <w:szCs w:val="22"/>
        </w:rPr>
        <w:t xml:space="preserve">- </w:t>
      </w:r>
      <w:bookmarkEnd w:id="0"/>
      <w:r w:rsidR="00625FD4" w:rsidRPr="00B9076A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 xml:space="preserve">Sanacija, rekonstrukcija i uređenje Doma Zabrežje </w:t>
      </w:r>
    </w:p>
    <w:p w14:paraId="36940E31" w14:textId="77777777" w:rsidR="00625FD4" w:rsidRDefault="00625FD4" w:rsidP="00625FD4">
      <w:pPr>
        <w:jc w:val="center"/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</w:pPr>
      <w:r w:rsidRPr="00B9076A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 xml:space="preserve">za potrebe predškole i dječje igraonice, oznake projekta „Unutarnje uređenje i opremanje prostora </w:t>
      </w:r>
    </w:p>
    <w:p w14:paraId="3914771C" w14:textId="77777777" w:rsidR="00625FD4" w:rsidRDefault="00625FD4" w:rsidP="00625FD4">
      <w:pPr>
        <w:jc w:val="center"/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</w:pPr>
      <w:r w:rsidRPr="00B9076A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 xml:space="preserve">za potrebe predškolskog odgoja u zgradi na adresi Zabrežje 47, Babino Polje, otok Mljet“ </w:t>
      </w:r>
    </w:p>
    <w:p w14:paraId="2D983EC5" w14:textId="37404E9C" w:rsidR="00625FD4" w:rsidRPr="00B9076A" w:rsidRDefault="00625FD4" w:rsidP="00625FD4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9076A">
        <w:rPr>
          <w:rFonts w:ascii="Times New Roman" w:hAnsi="Times New Roman"/>
          <w:b/>
          <w:bCs/>
          <w:sz w:val="22"/>
          <w:szCs w:val="22"/>
        </w:rPr>
        <w:t>CPV: 45000000 - Građevinski radovi</w:t>
      </w:r>
    </w:p>
    <w:p w14:paraId="44ACDED0" w14:textId="584B1EBF" w:rsidR="00625FD4" w:rsidRPr="00B9076A" w:rsidRDefault="00625FD4" w:rsidP="00625FD4">
      <w:pPr>
        <w:jc w:val="center"/>
        <w:rPr>
          <w:rFonts w:ascii="Times New Roman" w:hAnsi="Times New Roman"/>
          <w:b/>
          <w:sz w:val="22"/>
          <w:szCs w:val="22"/>
        </w:rPr>
      </w:pPr>
      <w:r w:rsidRPr="00B9076A">
        <w:rPr>
          <w:rFonts w:ascii="Times New Roman" w:hAnsi="Times New Roman"/>
          <w:b/>
          <w:sz w:val="22"/>
          <w:szCs w:val="22"/>
        </w:rPr>
        <w:t xml:space="preserve"> (</w:t>
      </w:r>
      <w:r w:rsidR="000422BE">
        <w:rPr>
          <w:rFonts w:ascii="Times New Roman" w:hAnsi="Times New Roman"/>
          <w:b/>
          <w:sz w:val="22"/>
          <w:szCs w:val="22"/>
        </w:rPr>
        <w:t>1</w:t>
      </w:r>
      <w:r w:rsidR="00466DDF">
        <w:rPr>
          <w:rFonts w:ascii="Times New Roman" w:hAnsi="Times New Roman"/>
          <w:b/>
          <w:sz w:val="22"/>
          <w:szCs w:val="22"/>
        </w:rPr>
        <w:t>80</w:t>
      </w:r>
      <w:r w:rsidRPr="00B9076A">
        <w:rPr>
          <w:rFonts w:ascii="Times New Roman" w:hAnsi="Times New Roman"/>
          <w:b/>
          <w:sz w:val="22"/>
          <w:szCs w:val="22"/>
        </w:rPr>
        <w:t>/2026-PAO)</w:t>
      </w:r>
    </w:p>
    <w:p w14:paraId="35437738" w14:textId="36ECA3D6" w:rsidR="00A97D0B" w:rsidRPr="00E92722" w:rsidRDefault="00A97D0B" w:rsidP="00625FD4">
      <w:pPr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17654F" w:rsidRPr="00E92722" w14:paraId="27A6D45F" w14:textId="77777777" w:rsidTr="00CC2BF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810C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Interna oznaka nabave: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A42C" w14:textId="6068CB3B" w:rsidR="0017654F" w:rsidRPr="00E92722" w:rsidRDefault="00625FD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  <w:r w:rsidR="00215BF4" w:rsidRPr="00E92722">
              <w:rPr>
                <w:rFonts w:ascii="Times New Roman" w:hAnsi="Times New Roman"/>
                <w:sz w:val="22"/>
                <w:szCs w:val="22"/>
              </w:rPr>
              <w:t>/202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</w:tbl>
    <w:p w14:paraId="462E16AE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CC2BF1" w:rsidRPr="00E92722" w14:paraId="083CB56D" w14:textId="77777777" w:rsidTr="00CC2BF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E6B4" w14:textId="77777777" w:rsidR="00CC2BF1" w:rsidRPr="00E92722" w:rsidRDefault="00CC2BF1" w:rsidP="00F0579B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Evidencijski broj nabave: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996C" w14:textId="356421F1" w:rsidR="00CC2BF1" w:rsidRPr="00997796" w:rsidRDefault="00625FD4" w:rsidP="00F0579B">
            <w:pPr>
              <w:rPr>
                <w:rFonts w:ascii="Times New Roman" w:hAnsi="Times New Roman"/>
                <w:lang w:eastAsia="hr-HR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49/2026-NRa</w:t>
            </w:r>
          </w:p>
        </w:tc>
      </w:tr>
    </w:tbl>
    <w:p w14:paraId="1C08CF19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17654F" w:rsidRPr="00E92722" w14:paraId="0EDA038F" w14:textId="77777777" w:rsidTr="00CC2BF1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A3E9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Naziv predmeta nabave: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F377" w14:textId="22D6803C" w:rsidR="00420526" w:rsidRPr="00E92722" w:rsidRDefault="00625FD4" w:rsidP="00BA7B4C">
            <w:pPr>
              <w:rPr>
                <w:rFonts w:ascii="Times New Roman" w:eastAsia="Calibri" w:hAnsi="Times New Roman"/>
                <w:bCs/>
                <w:color w:val="000000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      </w:r>
            <w:r w:rsidRPr="00B9076A">
              <w:rPr>
                <w:rFonts w:ascii="Times New Roman" w:hAnsi="Times New Roman"/>
                <w:sz w:val="22"/>
                <w:szCs w:val="22"/>
              </w:rPr>
              <w:t>CPV: 45000000 - Građevinski radovi</w:t>
            </w:r>
          </w:p>
        </w:tc>
      </w:tr>
    </w:tbl>
    <w:p w14:paraId="5CC74AEE" w14:textId="77777777" w:rsidR="0017654F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F0579B" w:rsidRPr="007E7B64" w14:paraId="2C4BE4F8" w14:textId="77777777" w:rsidTr="0070253C">
        <w:tc>
          <w:tcPr>
            <w:tcW w:w="4390" w:type="dxa"/>
          </w:tcPr>
          <w:p w14:paraId="6E1068FE" w14:textId="77777777" w:rsidR="00F0579B" w:rsidRPr="007E7B64" w:rsidRDefault="00F0579B" w:rsidP="006B1D01">
            <w:pPr>
              <w:rPr>
                <w:rFonts w:ascii="Times New Roman" w:hAnsi="Times New Roman"/>
                <w:sz w:val="22"/>
                <w:szCs w:val="22"/>
              </w:rPr>
            </w:pPr>
            <w:r w:rsidRPr="007E7B64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6095" w:type="dxa"/>
          </w:tcPr>
          <w:p w14:paraId="0698BB08" w14:textId="6F4E380C" w:rsidR="00F0579B" w:rsidRPr="007E7B64" w:rsidRDefault="00625FD4" w:rsidP="006B1D01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Troškovnik radova izrađen od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ARHITEKTONIKA d.o.o., Augusta Šenoe 6, 20000 Dubrovnik, OIB: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E3071">
              <w:rPr>
                <w:rFonts w:ascii="Times New Roman" w:hAnsi="Times New Roman"/>
                <w:sz w:val="22"/>
                <w:szCs w:val="22"/>
              </w:rPr>
              <w:t>24404870317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iz kolovoza 2026. godine</w:t>
            </w:r>
          </w:p>
        </w:tc>
      </w:tr>
    </w:tbl>
    <w:p w14:paraId="57CDBB90" w14:textId="77777777" w:rsidR="00F0579B" w:rsidRPr="00E92722" w:rsidRDefault="00F0579B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17654F" w:rsidRPr="00E92722" w14:paraId="632B7E73" w14:textId="77777777" w:rsidTr="0070253C"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27F53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Izvor planiranih sredstava u Proračunu:</w:t>
            </w:r>
          </w:p>
        </w:tc>
      </w:tr>
      <w:tr w:rsidR="00420526" w:rsidRPr="00E92722" w14:paraId="70FBCBCE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DFD1" w14:textId="77777777" w:rsidR="00420526" w:rsidRPr="00E92722" w:rsidRDefault="00420526" w:rsidP="00420526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Aktivnost, odnosno projekt: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06D3" w14:textId="0F1371B4" w:rsidR="00420526" w:rsidRPr="00625FD4" w:rsidRDefault="00625FD4" w:rsidP="00625FD4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color w:val="000000"/>
              </w:rPr>
            </w:pPr>
            <w:r w:rsidRPr="00144C53">
              <w:rPr>
                <w:rFonts w:ascii="Times New Roman" w:hAnsi="Times New Roman"/>
                <w:color w:val="000000"/>
              </w:rPr>
              <w:t xml:space="preserve">Kapitalni projekt K210501 </w:t>
            </w:r>
          </w:p>
        </w:tc>
      </w:tr>
      <w:tr w:rsidR="00420526" w:rsidRPr="00E92722" w14:paraId="3177F10A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810B" w14:textId="77777777" w:rsidR="00420526" w:rsidRPr="00E92722" w:rsidRDefault="00420526" w:rsidP="00420526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Proračunska pozicija: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8CEC" w14:textId="77777777" w:rsidR="00625FD4" w:rsidRDefault="00625FD4" w:rsidP="00625FD4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color w:val="000000"/>
                <w:sz w:val="22"/>
                <w:szCs w:val="22"/>
              </w:rPr>
              <w:t>P.P. R0233-05</w:t>
            </w:r>
          </w:p>
          <w:p w14:paraId="0851495C" w14:textId="5B0B1C7D" w:rsidR="00420526" w:rsidRPr="00E92722" w:rsidRDefault="00625FD4" w:rsidP="00625FD4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color w:val="000000"/>
                <w:sz w:val="22"/>
                <w:szCs w:val="22"/>
              </w:rPr>
              <w:t>Konto 32329</w:t>
            </w:r>
            <w:r w:rsidRPr="00B9076A">
              <w:rPr>
                <w:rFonts w:ascii="Times New Roman" w:hAnsi="Times New Roman"/>
                <w:color w:val="FFFFFF"/>
                <w:sz w:val="22"/>
                <w:szCs w:val="22"/>
              </w:rPr>
              <w:t>UP</w:t>
            </w:r>
          </w:p>
        </w:tc>
      </w:tr>
    </w:tbl>
    <w:p w14:paraId="6166E353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F0579B" w:rsidRPr="00E92722" w14:paraId="38741B73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C710" w14:textId="77777777" w:rsidR="00F0579B" w:rsidRPr="00E92722" w:rsidRDefault="00F0579B" w:rsidP="00F0579B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Procijenjena vrijednost nabave (bez PDV-a):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7779" w14:textId="1A5608E2" w:rsidR="00F0579B" w:rsidRPr="00E92722" w:rsidRDefault="00625FD4" w:rsidP="00F0579B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56</w:t>
            </w:r>
            <w:r w:rsidR="00F0579B">
              <w:rPr>
                <w:rFonts w:ascii="Times New Roman" w:hAnsi="Times New Roman"/>
                <w:sz w:val="22"/>
                <w:szCs w:val="22"/>
                <w:lang w:eastAsia="hr-HR"/>
              </w:rPr>
              <w:t>.000,00</w:t>
            </w:r>
          </w:p>
        </w:tc>
      </w:tr>
    </w:tbl>
    <w:p w14:paraId="594DD0FC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17654F" w:rsidRPr="00E92722" w14:paraId="1D38E140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406C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Podaci ponuditelja kojima je zahtjev upućen: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F0C9" w14:textId="77777777" w:rsidR="00625FD4" w:rsidRPr="00A8156D" w:rsidRDefault="00625FD4" w:rsidP="00625FD4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sz w:val="22"/>
                <w:szCs w:val="22"/>
              </w:rPr>
              <w:t>MEDIUS d.o.o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., 20 000 Dubrovnik, M. Kneževića 4, OIB: 78225674173, e-mail: </w:t>
            </w:r>
            <w:hyperlink r:id="rId8" w:history="1">
              <w:r w:rsidRPr="00A8156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medius.dubrovnik@gmail.com</w:t>
              </w:r>
            </w:hyperlink>
          </w:p>
          <w:p w14:paraId="54513359" w14:textId="77777777" w:rsidR="00625FD4" w:rsidRPr="00A8156D" w:rsidRDefault="00625FD4" w:rsidP="00625FD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bCs/>
                <w:sz w:val="22"/>
                <w:szCs w:val="22"/>
              </w:rPr>
              <w:t>Stermasi gradnja d.o.o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., 20225 Babino Polje, Saplunara 2, OIB: 80786763846</w:t>
            </w:r>
            <w:r w:rsidRPr="00A8156D">
              <w:rPr>
                <w:rFonts w:ascii="Times New Roman" w:hAnsi="Times New Roman"/>
                <w:bCs/>
                <w:sz w:val="22"/>
                <w:szCs w:val="22"/>
              </w:rPr>
              <w:t>, e-mail: vlaho@stermasi.hr</w:t>
            </w:r>
          </w:p>
          <w:p w14:paraId="42A70A09" w14:textId="4A2BCAF4" w:rsidR="0017654F" w:rsidRPr="00E92722" w:rsidRDefault="00625FD4" w:rsidP="00625FD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A8156D">
              <w:rPr>
                <w:rFonts w:ascii="Times New Roman" w:hAnsi="Times New Roman"/>
                <w:b/>
                <w:bCs/>
                <w:sz w:val="22"/>
                <w:szCs w:val="22"/>
              </w:rPr>
              <w:t>Straževac d.o.o.,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 20225 Babino Polje, Sobra 61, OIB: 479415521917</w:t>
            </w:r>
            <w:r w:rsidRPr="00A8156D">
              <w:rPr>
                <w:rFonts w:ascii="Times New Roman" w:hAnsi="Times New Roman"/>
                <w:bCs/>
                <w:sz w:val="22"/>
                <w:szCs w:val="22"/>
              </w:rPr>
              <w:t xml:space="preserve">, e-mail: </w:t>
            </w:r>
            <w:hyperlink r:id="rId9" w:history="1">
              <w:r w:rsidRPr="00A8156D">
                <w:rPr>
                  <w:rStyle w:val="Hyperlink"/>
                  <w:rFonts w:ascii="Times New Roman" w:hAnsi="Times New Roman"/>
                  <w:bCs/>
                  <w:sz w:val="22"/>
                  <w:szCs w:val="22"/>
                </w:rPr>
                <w:t>mljet@strazevac.hr</w:t>
              </w:r>
            </w:hyperlink>
          </w:p>
        </w:tc>
      </w:tr>
    </w:tbl>
    <w:p w14:paraId="2A260FE5" w14:textId="77777777" w:rsidR="0017654F" w:rsidRDefault="0017654F" w:rsidP="0017654F">
      <w:pPr>
        <w:rPr>
          <w:rFonts w:ascii="Times New Roman" w:hAnsi="Times New Roman"/>
          <w:sz w:val="22"/>
          <w:szCs w:val="22"/>
        </w:rPr>
      </w:pPr>
    </w:p>
    <w:p w14:paraId="46B3D101" w14:textId="77777777" w:rsidR="00420526" w:rsidRDefault="00420526" w:rsidP="0017654F">
      <w:pPr>
        <w:rPr>
          <w:rFonts w:ascii="Times New Roman" w:hAnsi="Times New Roman"/>
          <w:sz w:val="22"/>
          <w:szCs w:val="22"/>
        </w:rPr>
      </w:pPr>
    </w:p>
    <w:p w14:paraId="12467EAD" w14:textId="77777777" w:rsidR="00420526" w:rsidRPr="00E92722" w:rsidRDefault="00420526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17654F" w:rsidRPr="00E92722" w14:paraId="5B2605FE" w14:textId="77777777" w:rsidTr="0070253C"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8E26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Podaci o prihvaćenoj ponudi:</w:t>
            </w:r>
          </w:p>
        </w:tc>
      </w:tr>
      <w:tr w:rsidR="0017654F" w:rsidRPr="00E92722" w14:paraId="1E343101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D855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Ponuditelj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26C4" w14:textId="6E8D33F8" w:rsidR="0017654F" w:rsidRPr="00E92722" w:rsidRDefault="00625FD4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bCs/>
                <w:sz w:val="22"/>
                <w:szCs w:val="22"/>
              </w:rPr>
              <w:t>Straževac d.o.o.,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 20225 Babino Polje, Sobra 61, OIB: 479415521917</w:t>
            </w:r>
          </w:p>
        </w:tc>
      </w:tr>
      <w:tr w:rsidR="0017654F" w:rsidRPr="00E92722" w14:paraId="09F8D242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BA52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Broj i datum ponude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B628" w14:textId="482A4B87" w:rsidR="0017654F" w:rsidRPr="00E92722" w:rsidRDefault="00B31436" w:rsidP="00BD3629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1-09/26 </w:t>
            </w:r>
            <w:r w:rsidR="00420526" w:rsidRPr="007E7B64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14. </w:t>
            </w:r>
            <w:r w:rsidR="00625FD4">
              <w:rPr>
                <w:rFonts w:ascii="Times New Roman" w:hAnsi="Times New Roman"/>
                <w:sz w:val="22"/>
                <w:szCs w:val="22"/>
              </w:rPr>
              <w:t>rujna</w:t>
            </w:r>
            <w:r w:rsidR="00420526" w:rsidRPr="007E7B64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420526">
              <w:rPr>
                <w:rFonts w:ascii="Times New Roman" w:hAnsi="Times New Roman"/>
                <w:sz w:val="22"/>
                <w:szCs w:val="22"/>
              </w:rPr>
              <w:t>5</w:t>
            </w:r>
            <w:r w:rsidR="00420526" w:rsidRPr="007E7B64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17654F" w:rsidRPr="00E92722" w14:paraId="572241B9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EA85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Cijena ponude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C12B" w14:textId="498C2CDC" w:rsidR="0017654F" w:rsidRPr="00E92722" w:rsidRDefault="00B31436" w:rsidP="00A97D0B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55.730,50 </w:t>
            </w:r>
            <w:r w:rsidRPr="007E7B64">
              <w:rPr>
                <w:rFonts w:ascii="Times New Roman" w:hAnsi="Times New Roman"/>
                <w:sz w:val="22"/>
                <w:szCs w:val="22"/>
              </w:rPr>
              <w:t xml:space="preserve">EUR + PDV =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69.663,13 </w:t>
            </w:r>
            <w:r w:rsidRPr="007E7B64">
              <w:rPr>
                <w:rFonts w:ascii="Times New Roman" w:hAnsi="Times New Roman"/>
                <w:sz w:val="22"/>
                <w:szCs w:val="22"/>
              </w:rPr>
              <w:t>EUR</w:t>
            </w:r>
          </w:p>
        </w:tc>
      </w:tr>
    </w:tbl>
    <w:p w14:paraId="58402B66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637B09" w:rsidRPr="00E92722" w14:paraId="12601F44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D60D" w14:textId="77777777" w:rsidR="00637B09" w:rsidRPr="00E92722" w:rsidRDefault="00637B09" w:rsidP="00637B09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Rokovi izvršenja – isporuke: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CE00" w14:textId="58B711EB" w:rsidR="00637B09" w:rsidRPr="00E92722" w:rsidRDefault="00625FD4" w:rsidP="00637B0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Početak radova najkasnije u roku 8 dana od potpisivanja ugovora, uz rok izvođenja od  40 kalendarskih dana</w:t>
            </w:r>
          </w:p>
        </w:tc>
      </w:tr>
    </w:tbl>
    <w:p w14:paraId="0C9C339F" w14:textId="77777777" w:rsidR="0017654F" w:rsidRPr="00E92722" w:rsidRDefault="0017654F" w:rsidP="0017654F">
      <w:pPr>
        <w:pStyle w:val="Header"/>
        <w:tabs>
          <w:tab w:val="center" w:pos="2041"/>
        </w:tabs>
        <w:spacing w:line="280" w:lineRule="exact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17654F" w:rsidRPr="00E92722" w14:paraId="2A3BF129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0BEA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Mjesto izvršenja – isporuke: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EFD8" w14:textId="210EE335" w:rsidR="0017654F" w:rsidRPr="00E92722" w:rsidRDefault="00625FD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B9076A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Zgrada na adresi Zabrežje 47, 20225 Babino Polje</w:t>
            </w:r>
          </w:p>
        </w:tc>
      </w:tr>
    </w:tbl>
    <w:p w14:paraId="589F7481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17654F" w:rsidRPr="00E92722" w14:paraId="1A8C1AAB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650E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Rok, način i uvjeti plaćanja: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1701" w14:textId="77777777" w:rsidR="00625FD4" w:rsidRPr="00B9076A" w:rsidRDefault="00625FD4" w:rsidP="00625FD4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Nepromjenljiva cijena, obračun po stvarno izvedenim količinama i po ugovorenim jediničnim cijenama</w:t>
            </w:r>
          </w:p>
          <w:p w14:paraId="3400B77E" w14:textId="620D4B3E" w:rsidR="00BD3629" w:rsidRPr="00E92722" w:rsidRDefault="00625FD4" w:rsidP="00625FD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Plaćanje po okončanoj situaciji s valutom plaćanja od najkasnije 30 dana uvažavajući izvršenu uplatu financiranja od MRRFEU</w:t>
            </w:r>
          </w:p>
        </w:tc>
      </w:tr>
    </w:tbl>
    <w:p w14:paraId="0BE7C6F3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0485" w:type="dxa"/>
        <w:tblInd w:w="0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17654F" w:rsidRPr="00E92722" w14:paraId="688C433C" w14:textId="77777777" w:rsidTr="00702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0DED" w14:textId="77777777" w:rsidR="0017654F" w:rsidRPr="00E92722" w:rsidRDefault="0017654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92722">
              <w:rPr>
                <w:rFonts w:ascii="Times New Roman" w:hAnsi="Times New Roman"/>
                <w:sz w:val="22"/>
                <w:szCs w:val="22"/>
                <w:lang w:eastAsia="hr-HR"/>
              </w:rPr>
              <w:t>Ostali relevantni pokazatelji: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1908" w14:textId="2A26B0BE" w:rsidR="0017654F" w:rsidRPr="00E92722" w:rsidRDefault="00625FD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Za projekt je odobreno sufinanciranje od strane MRRFEU, Uprava za otoke: Program razvoja otoka u 2026. godini</w:t>
            </w:r>
          </w:p>
        </w:tc>
      </w:tr>
    </w:tbl>
    <w:p w14:paraId="67FC5466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p w14:paraId="563EB3B5" w14:textId="706C944F" w:rsidR="0017654F" w:rsidRPr="00E92722" w:rsidRDefault="0017654F" w:rsidP="0017654F">
      <w:pPr>
        <w:ind w:firstLine="720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 xml:space="preserve">Ponuda ponuditelja čija je ponuda prihvaćena će se tumačiti u skladu sa </w:t>
      </w:r>
      <w:r w:rsidR="00420526">
        <w:rPr>
          <w:rFonts w:ascii="Times New Roman" w:hAnsi="Times New Roman"/>
          <w:sz w:val="22"/>
          <w:szCs w:val="22"/>
        </w:rPr>
        <w:t>pozivom</w:t>
      </w:r>
      <w:r w:rsidRPr="00E92722">
        <w:rPr>
          <w:rFonts w:ascii="Times New Roman" w:hAnsi="Times New Roman"/>
          <w:sz w:val="22"/>
          <w:szCs w:val="22"/>
        </w:rPr>
        <w:t xml:space="preserve"> na dostavu ponude, ponudom i ovom Odlukom.</w:t>
      </w:r>
    </w:p>
    <w:p w14:paraId="3E80FAC0" w14:textId="345E5A76" w:rsidR="0017654F" w:rsidRPr="00E92722" w:rsidRDefault="0017654F" w:rsidP="0017654F">
      <w:pPr>
        <w:ind w:firstLine="720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 i 85/15</w:t>
      </w:r>
      <w:r w:rsidR="0027394C" w:rsidRPr="00E92722">
        <w:rPr>
          <w:rFonts w:ascii="Times New Roman" w:hAnsi="Times New Roman"/>
          <w:sz w:val="22"/>
          <w:szCs w:val="22"/>
        </w:rPr>
        <w:t xml:space="preserve"> </w:t>
      </w:r>
      <w:r w:rsidR="0027394C" w:rsidRPr="00E92722">
        <w:rPr>
          <w:rFonts w:ascii="Times New Roman" w:hAnsi="Times New Roman"/>
          <w:bCs/>
          <w:sz w:val="22"/>
          <w:szCs w:val="22"/>
        </w:rPr>
        <w:t>i 69/22</w:t>
      </w:r>
      <w:r w:rsidRPr="00E92722">
        <w:rPr>
          <w:rFonts w:ascii="Times New Roman" w:hAnsi="Times New Roman"/>
          <w:sz w:val="22"/>
          <w:szCs w:val="22"/>
        </w:rPr>
        <w:t>) i općim aktim</w:t>
      </w:r>
      <w:r w:rsidR="00AE4D47" w:rsidRPr="00E92722">
        <w:rPr>
          <w:rFonts w:ascii="Times New Roman" w:hAnsi="Times New Roman"/>
          <w:sz w:val="22"/>
          <w:szCs w:val="22"/>
        </w:rPr>
        <w:t>a Općine Mljet.</w:t>
      </w:r>
    </w:p>
    <w:p w14:paraId="7681F8BE" w14:textId="77777777" w:rsidR="00A97D0B" w:rsidRPr="00E92722" w:rsidRDefault="00A97D0B" w:rsidP="0017654F">
      <w:pPr>
        <w:rPr>
          <w:rFonts w:ascii="Times New Roman" w:hAnsi="Times New Roman"/>
          <w:sz w:val="22"/>
          <w:szCs w:val="22"/>
        </w:rPr>
      </w:pPr>
    </w:p>
    <w:p w14:paraId="73308ED3" w14:textId="77777777" w:rsidR="0017654F" w:rsidRPr="00E92722" w:rsidRDefault="0017654F" w:rsidP="0017654F">
      <w:pPr>
        <w:jc w:val="center"/>
        <w:rPr>
          <w:rFonts w:ascii="Times New Roman" w:hAnsi="Times New Roman"/>
          <w:b/>
          <w:sz w:val="22"/>
          <w:szCs w:val="22"/>
        </w:rPr>
      </w:pPr>
      <w:r w:rsidRPr="00E92722">
        <w:rPr>
          <w:rFonts w:ascii="Times New Roman" w:hAnsi="Times New Roman"/>
          <w:b/>
          <w:sz w:val="22"/>
          <w:szCs w:val="22"/>
        </w:rPr>
        <w:t>O b r a z l o ž e n j e</w:t>
      </w:r>
    </w:p>
    <w:p w14:paraId="28E433F5" w14:textId="77777777" w:rsidR="00A97D0B" w:rsidRPr="00E92722" w:rsidRDefault="00A97D0B" w:rsidP="0017654F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5AA08DB" w14:textId="1082A120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  <w:t xml:space="preserve">Nakon donesene odluke o početku predmetne jednostavne nabave </w:t>
      </w:r>
      <w:r w:rsidR="00040CAB" w:rsidRPr="00E92722">
        <w:rPr>
          <w:rFonts w:ascii="Times New Roman" w:hAnsi="Times New Roman"/>
          <w:sz w:val="22"/>
          <w:szCs w:val="22"/>
        </w:rPr>
        <w:t xml:space="preserve">i </w:t>
      </w:r>
      <w:r w:rsidR="00637B09">
        <w:rPr>
          <w:rFonts w:ascii="Times New Roman" w:hAnsi="Times New Roman"/>
          <w:sz w:val="22"/>
          <w:szCs w:val="22"/>
        </w:rPr>
        <w:t>njezine procjen</w:t>
      </w:r>
      <w:r w:rsidR="00420526">
        <w:rPr>
          <w:rFonts w:ascii="Times New Roman" w:hAnsi="Times New Roman"/>
          <w:sz w:val="22"/>
          <w:szCs w:val="22"/>
        </w:rPr>
        <w:t>e</w:t>
      </w:r>
      <w:r w:rsidR="00637B09">
        <w:rPr>
          <w:rFonts w:ascii="Times New Roman" w:hAnsi="Times New Roman"/>
          <w:sz w:val="22"/>
          <w:szCs w:val="22"/>
        </w:rPr>
        <w:t>, sve u skladu s planiranim i osiguranim sredstvima,</w:t>
      </w:r>
      <w:r w:rsidR="00040CAB" w:rsidRPr="00E92722">
        <w:rPr>
          <w:rFonts w:ascii="Times New Roman" w:hAnsi="Times New Roman"/>
          <w:sz w:val="22"/>
          <w:szCs w:val="22"/>
        </w:rPr>
        <w:t xml:space="preserve"> </w:t>
      </w:r>
      <w:r w:rsidRPr="00E92722">
        <w:rPr>
          <w:rFonts w:ascii="Times New Roman" w:hAnsi="Times New Roman"/>
          <w:sz w:val="22"/>
          <w:szCs w:val="22"/>
        </w:rPr>
        <w:t>upućen je poziv potencijalnim ponuditeljima</w:t>
      </w:r>
      <w:r w:rsidR="00AE4D47" w:rsidRPr="00E92722">
        <w:rPr>
          <w:rFonts w:ascii="Times New Roman" w:hAnsi="Times New Roman"/>
          <w:sz w:val="22"/>
          <w:szCs w:val="22"/>
        </w:rPr>
        <w:t xml:space="preserve"> (3)</w:t>
      </w:r>
      <w:r w:rsidRPr="00E92722">
        <w:rPr>
          <w:rFonts w:ascii="Times New Roman" w:hAnsi="Times New Roman"/>
          <w:sz w:val="22"/>
          <w:szCs w:val="22"/>
        </w:rPr>
        <w:t>, a započeti postupak javne nabave objavljen je i na mrežnim stranicama naručitelja.</w:t>
      </w:r>
    </w:p>
    <w:p w14:paraId="7722A501" w14:textId="4D465C89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  <w:t xml:space="preserve">U otvorenim </w:t>
      </w:r>
      <w:r w:rsidR="00410619" w:rsidRPr="00E92722">
        <w:rPr>
          <w:rFonts w:ascii="Times New Roman" w:hAnsi="Times New Roman"/>
          <w:sz w:val="22"/>
          <w:szCs w:val="22"/>
        </w:rPr>
        <w:t>roku za d</w:t>
      </w:r>
      <w:r w:rsidR="00AE4D47" w:rsidRPr="00E92722">
        <w:rPr>
          <w:rFonts w:ascii="Times New Roman" w:hAnsi="Times New Roman"/>
          <w:sz w:val="22"/>
          <w:szCs w:val="22"/>
        </w:rPr>
        <w:t>ostavu ponuda prisp</w:t>
      </w:r>
      <w:r w:rsidR="00A97D0B" w:rsidRPr="00E92722">
        <w:rPr>
          <w:rFonts w:ascii="Times New Roman" w:hAnsi="Times New Roman"/>
          <w:sz w:val="22"/>
          <w:szCs w:val="22"/>
        </w:rPr>
        <w:t>jel</w:t>
      </w:r>
      <w:r w:rsidR="001D55CB">
        <w:rPr>
          <w:rFonts w:ascii="Times New Roman" w:hAnsi="Times New Roman"/>
          <w:sz w:val="22"/>
          <w:szCs w:val="22"/>
        </w:rPr>
        <w:t>a</w:t>
      </w:r>
      <w:r w:rsidR="00A97D0B" w:rsidRPr="00E92722">
        <w:rPr>
          <w:rFonts w:ascii="Times New Roman" w:hAnsi="Times New Roman"/>
          <w:sz w:val="22"/>
          <w:szCs w:val="22"/>
        </w:rPr>
        <w:t xml:space="preserve"> </w:t>
      </w:r>
      <w:r w:rsidR="001D55CB">
        <w:rPr>
          <w:rFonts w:ascii="Times New Roman" w:hAnsi="Times New Roman"/>
          <w:sz w:val="22"/>
          <w:szCs w:val="22"/>
        </w:rPr>
        <w:t>je</w:t>
      </w:r>
      <w:r w:rsidR="00A97D0B" w:rsidRPr="00E92722">
        <w:rPr>
          <w:rFonts w:ascii="Times New Roman" w:hAnsi="Times New Roman"/>
          <w:sz w:val="22"/>
          <w:szCs w:val="22"/>
        </w:rPr>
        <w:t xml:space="preserve"> </w:t>
      </w:r>
      <w:r w:rsidR="001D55CB">
        <w:rPr>
          <w:rFonts w:ascii="Times New Roman" w:hAnsi="Times New Roman"/>
          <w:sz w:val="22"/>
          <w:szCs w:val="22"/>
        </w:rPr>
        <w:t>1</w:t>
      </w:r>
      <w:r w:rsidR="00A97D0B" w:rsidRPr="00E92722">
        <w:rPr>
          <w:rFonts w:ascii="Times New Roman" w:hAnsi="Times New Roman"/>
          <w:sz w:val="22"/>
          <w:szCs w:val="22"/>
        </w:rPr>
        <w:t xml:space="preserve"> (</w:t>
      </w:r>
      <w:r w:rsidR="001D55CB">
        <w:rPr>
          <w:rFonts w:ascii="Times New Roman" w:hAnsi="Times New Roman"/>
          <w:sz w:val="22"/>
          <w:szCs w:val="22"/>
        </w:rPr>
        <w:t>jedna</w:t>
      </w:r>
      <w:r w:rsidR="00A97D0B" w:rsidRPr="00E92722">
        <w:rPr>
          <w:rFonts w:ascii="Times New Roman" w:hAnsi="Times New Roman"/>
          <w:sz w:val="22"/>
          <w:szCs w:val="22"/>
        </w:rPr>
        <w:t>) ponud</w:t>
      </w:r>
      <w:r w:rsidR="001D55CB">
        <w:rPr>
          <w:rFonts w:ascii="Times New Roman" w:hAnsi="Times New Roman"/>
          <w:sz w:val="22"/>
          <w:szCs w:val="22"/>
        </w:rPr>
        <w:t>a</w:t>
      </w:r>
      <w:r w:rsidR="00A97D0B" w:rsidRPr="00E92722">
        <w:rPr>
          <w:rFonts w:ascii="Times New Roman" w:hAnsi="Times New Roman"/>
          <w:sz w:val="22"/>
          <w:szCs w:val="22"/>
        </w:rPr>
        <w:t xml:space="preserve">, </w:t>
      </w:r>
      <w:r w:rsidR="00E87BB6" w:rsidRPr="00E92722">
        <w:rPr>
          <w:rFonts w:ascii="Times New Roman" w:hAnsi="Times New Roman"/>
          <w:sz w:val="22"/>
          <w:szCs w:val="22"/>
        </w:rPr>
        <w:t xml:space="preserve">dakle </w:t>
      </w:r>
      <w:r w:rsidR="001D55CB">
        <w:rPr>
          <w:rFonts w:ascii="Times New Roman" w:hAnsi="Times New Roman"/>
          <w:sz w:val="22"/>
          <w:szCs w:val="22"/>
        </w:rPr>
        <w:t>jedan</w:t>
      </w:r>
      <w:r w:rsidR="00E87BB6" w:rsidRPr="00E92722">
        <w:rPr>
          <w:rFonts w:ascii="Times New Roman" w:hAnsi="Times New Roman"/>
          <w:sz w:val="22"/>
          <w:szCs w:val="22"/>
        </w:rPr>
        <w:t xml:space="preserve"> pozvani ponuditelj </w:t>
      </w:r>
      <w:r w:rsidR="00040CAB" w:rsidRPr="00E92722">
        <w:rPr>
          <w:rFonts w:ascii="Times New Roman" w:hAnsi="Times New Roman"/>
          <w:sz w:val="22"/>
          <w:szCs w:val="22"/>
        </w:rPr>
        <w:t>je</w:t>
      </w:r>
      <w:r w:rsidR="00E87BB6" w:rsidRPr="00E92722">
        <w:rPr>
          <w:rFonts w:ascii="Times New Roman" w:hAnsi="Times New Roman"/>
          <w:sz w:val="22"/>
          <w:szCs w:val="22"/>
        </w:rPr>
        <w:t xml:space="preserve"> dostavi</w:t>
      </w:r>
      <w:r w:rsidR="00040CAB" w:rsidRPr="00E92722">
        <w:rPr>
          <w:rFonts w:ascii="Times New Roman" w:hAnsi="Times New Roman"/>
          <w:sz w:val="22"/>
          <w:szCs w:val="22"/>
        </w:rPr>
        <w:t>o</w:t>
      </w:r>
      <w:r w:rsidR="00E87BB6" w:rsidRPr="00E92722">
        <w:rPr>
          <w:rFonts w:ascii="Times New Roman" w:hAnsi="Times New Roman"/>
          <w:sz w:val="22"/>
          <w:szCs w:val="22"/>
        </w:rPr>
        <w:t xml:space="preserve"> ponud</w:t>
      </w:r>
      <w:r w:rsidR="001D55CB">
        <w:rPr>
          <w:rFonts w:ascii="Times New Roman" w:hAnsi="Times New Roman"/>
          <w:sz w:val="22"/>
          <w:szCs w:val="22"/>
        </w:rPr>
        <w:t>u</w:t>
      </w:r>
      <w:r w:rsidR="00040CAB" w:rsidRPr="00E92722">
        <w:rPr>
          <w:rFonts w:ascii="Times New Roman" w:hAnsi="Times New Roman"/>
          <w:sz w:val="22"/>
          <w:szCs w:val="22"/>
        </w:rPr>
        <w:t xml:space="preserve">, dok </w:t>
      </w:r>
      <w:r w:rsidR="001D55CB">
        <w:rPr>
          <w:rFonts w:ascii="Times New Roman" w:hAnsi="Times New Roman"/>
          <w:sz w:val="22"/>
          <w:szCs w:val="22"/>
        </w:rPr>
        <w:t>dva</w:t>
      </w:r>
      <w:r w:rsidR="00040CAB" w:rsidRPr="00E92722">
        <w:rPr>
          <w:rFonts w:ascii="Times New Roman" w:hAnsi="Times New Roman"/>
          <w:sz w:val="22"/>
          <w:szCs w:val="22"/>
        </w:rPr>
        <w:t xml:space="preserve"> pozvan</w:t>
      </w:r>
      <w:r w:rsidR="001D55CB">
        <w:rPr>
          <w:rFonts w:ascii="Times New Roman" w:hAnsi="Times New Roman"/>
          <w:sz w:val="22"/>
          <w:szCs w:val="22"/>
        </w:rPr>
        <w:t>a</w:t>
      </w:r>
      <w:r w:rsidR="00040CAB" w:rsidRPr="00E92722">
        <w:rPr>
          <w:rFonts w:ascii="Times New Roman" w:hAnsi="Times New Roman"/>
          <w:sz w:val="22"/>
          <w:szCs w:val="22"/>
        </w:rPr>
        <w:t xml:space="preserve"> ponuditelj</w:t>
      </w:r>
      <w:r w:rsidR="001D55CB">
        <w:rPr>
          <w:rFonts w:ascii="Times New Roman" w:hAnsi="Times New Roman"/>
          <w:sz w:val="22"/>
          <w:szCs w:val="22"/>
        </w:rPr>
        <w:t>a</w:t>
      </w:r>
      <w:r w:rsidR="00040CAB" w:rsidRPr="00E92722">
        <w:rPr>
          <w:rFonts w:ascii="Times New Roman" w:hAnsi="Times New Roman"/>
          <w:sz w:val="22"/>
          <w:szCs w:val="22"/>
        </w:rPr>
        <w:t xml:space="preserve"> ni</w:t>
      </w:r>
      <w:r w:rsidR="001D55CB">
        <w:rPr>
          <w:rFonts w:ascii="Times New Roman" w:hAnsi="Times New Roman"/>
          <w:sz w:val="22"/>
          <w:szCs w:val="22"/>
        </w:rPr>
        <w:t>su</w:t>
      </w:r>
      <w:r w:rsidR="00040CAB" w:rsidRPr="00E92722">
        <w:rPr>
          <w:rFonts w:ascii="Times New Roman" w:hAnsi="Times New Roman"/>
          <w:sz w:val="22"/>
          <w:szCs w:val="22"/>
        </w:rPr>
        <w:t xml:space="preserve"> dostavi</w:t>
      </w:r>
      <w:r w:rsidR="001D55CB">
        <w:rPr>
          <w:rFonts w:ascii="Times New Roman" w:hAnsi="Times New Roman"/>
          <w:sz w:val="22"/>
          <w:szCs w:val="22"/>
        </w:rPr>
        <w:t>li</w:t>
      </w:r>
      <w:r w:rsidR="00040CAB" w:rsidRPr="00E92722">
        <w:rPr>
          <w:rFonts w:ascii="Times New Roman" w:hAnsi="Times New Roman"/>
          <w:sz w:val="22"/>
          <w:szCs w:val="22"/>
        </w:rPr>
        <w:t xml:space="preserve"> ponudu</w:t>
      </w:r>
      <w:r w:rsidR="00E87BB6" w:rsidRPr="00E92722">
        <w:rPr>
          <w:rFonts w:ascii="Times New Roman" w:hAnsi="Times New Roman"/>
          <w:sz w:val="22"/>
          <w:szCs w:val="22"/>
        </w:rPr>
        <w:t>.</w:t>
      </w:r>
    </w:p>
    <w:p w14:paraId="1889CA58" w14:textId="6E9644D3" w:rsidR="00A97D0B" w:rsidRPr="00E92722" w:rsidRDefault="00AE4D47" w:rsidP="0017654F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  <w:t>Pristigl</w:t>
      </w:r>
      <w:r w:rsidR="001D55CB">
        <w:rPr>
          <w:rFonts w:ascii="Times New Roman" w:hAnsi="Times New Roman"/>
          <w:sz w:val="22"/>
          <w:szCs w:val="22"/>
        </w:rPr>
        <w:t>a</w:t>
      </w:r>
      <w:r w:rsidR="0017654F" w:rsidRPr="00E92722">
        <w:rPr>
          <w:rFonts w:ascii="Times New Roman" w:hAnsi="Times New Roman"/>
          <w:sz w:val="22"/>
          <w:szCs w:val="22"/>
        </w:rPr>
        <w:t xml:space="preserve"> ponu</w:t>
      </w:r>
      <w:r w:rsidRPr="00E92722">
        <w:rPr>
          <w:rFonts w:ascii="Times New Roman" w:hAnsi="Times New Roman"/>
          <w:sz w:val="22"/>
          <w:szCs w:val="22"/>
        </w:rPr>
        <w:t>d</w:t>
      </w:r>
      <w:r w:rsidR="001D55CB">
        <w:rPr>
          <w:rFonts w:ascii="Times New Roman" w:hAnsi="Times New Roman"/>
          <w:sz w:val="22"/>
          <w:szCs w:val="22"/>
        </w:rPr>
        <w:t>a</w:t>
      </w:r>
      <w:r w:rsidRPr="00E92722">
        <w:rPr>
          <w:rFonts w:ascii="Times New Roman" w:hAnsi="Times New Roman"/>
          <w:sz w:val="22"/>
          <w:szCs w:val="22"/>
        </w:rPr>
        <w:t xml:space="preserve"> </w:t>
      </w:r>
      <w:r w:rsidR="001D55CB">
        <w:rPr>
          <w:rFonts w:ascii="Times New Roman" w:hAnsi="Times New Roman"/>
          <w:sz w:val="22"/>
          <w:szCs w:val="22"/>
        </w:rPr>
        <w:t>je</w:t>
      </w:r>
      <w:r w:rsidRPr="00E92722">
        <w:rPr>
          <w:rFonts w:ascii="Times New Roman" w:hAnsi="Times New Roman"/>
          <w:sz w:val="22"/>
          <w:szCs w:val="22"/>
        </w:rPr>
        <w:t xml:space="preserve"> otvoren</w:t>
      </w:r>
      <w:r w:rsidR="001D55CB">
        <w:rPr>
          <w:rFonts w:ascii="Times New Roman" w:hAnsi="Times New Roman"/>
          <w:sz w:val="22"/>
          <w:szCs w:val="22"/>
        </w:rPr>
        <w:t>a</w:t>
      </w:r>
      <w:r w:rsidRPr="00E92722">
        <w:rPr>
          <w:rFonts w:ascii="Times New Roman" w:hAnsi="Times New Roman"/>
          <w:sz w:val="22"/>
          <w:szCs w:val="22"/>
        </w:rPr>
        <w:t>, pregledan</w:t>
      </w:r>
      <w:r w:rsidR="001D55CB">
        <w:rPr>
          <w:rFonts w:ascii="Times New Roman" w:hAnsi="Times New Roman"/>
          <w:sz w:val="22"/>
          <w:szCs w:val="22"/>
        </w:rPr>
        <w:t>a</w:t>
      </w:r>
      <w:r w:rsidRPr="00E92722">
        <w:rPr>
          <w:rFonts w:ascii="Times New Roman" w:hAnsi="Times New Roman"/>
          <w:sz w:val="22"/>
          <w:szCs w:val="22"/>
        </w:rPr>
        <w:t xml:space="preserve"> i analiziran</w:t>
      </w:r>
      <w:r w:rsidR="001D55CB">
        <w:rPr>
          <w:rFonts w:ascii="Times New Roman" w:hAnsi="Times New Roman"/>
          <w:sz w:val="22"/>
          <w:szCs w:val="22"/>
        </w:rPr>
        <w:t>a</w:t>
      </w:r>
      <w:r w:rsidR="00410619" w:rsidRPr="00E92722">
        <w:rPr>
          <w:rFonts w:ascii="Times New Roman" w:hAnsi="Times New Roman"/>
          <w:sz w:val="22"/>
          <w:szCs w:val="22"/>
        </w:rPr>
        <w:t xml:space="preserve"> </w:t>
      </w:r>
      <w:r w:rsidR="0017654F" w:rsidRPr="00E92722">
        <w:rPr>
          <w:rFonts w:ascii="Times New Roman" w:hAnsi="Times New Roman"/>
          <w:sz w:val="22"/>
          <w:szCs w:val="22"/>
        </w:rPr>
        <w:t>od ovlaštenih stručnih predstavnika Naručitelja, o čemu je sastavljen poseban zapisnik o otva</w:t>
      </w:r>
      <w:r w:rsidRPr="00E92722">
        <w:rPr>
          <w:rFonts w:ascii="Times New Roman" w:hAnsi="Times New Roman"/>
          <w:sz w:val="22"/>
          <w:szCs w:val="22"/>
        </w:rPr>
        <w:t>ranju, pregledu i ocjeni ponuda</w:t>
      </w:r>
      <w:r w:rsidR="00372FF5">
        <w:rPr>
          <w:rFonts w:ascii="Times New Roman" w:hAnsi="Times New Roman"/>
          <w:sz w:val="22"/>
          <w:szCs w:val="22"/>
        </w:rPr>
        <w:t xml:space="preserve"> dana 2</w:t>
      </w:r>
      <w:r w:rsidR="00625FD4">
        <w:rPr>
          <w:rFonts w:ascii="Times New Roman" w:hAnsi="Times New Roman"/>
          <w:sz w:val="22"/>
          <w:szCs w:val="22"/>
        </w:rPr>
        <w:t>5</w:t>
      </w:r>
      <w:r w:rsidR="00372FF5">
        <w:rPr>
          <w:rFonts w:ascii="Times New Roman" w:hAnsi="Times New Roman"/>
          <w:sz w:val="22"/>
          <w:szCs w:val="22"/>
        </w:rPr>
        <w:t xml:space="preserve">. </w:t>
      </w:r>
      <w:r w:rsidR="00625FD4">
        <w:rPr>
          <w:rFonts w:ascii="Times New Roman" w:hAnsi="Times New Roman"/>
          <w:sz w:val="22"/>
          <w:szCs w:val="22"/>
        </w:rPr>
        <w:t>rujna</w:t>
      </w:r>
      <w:r w:rsidR="00372FF5" w:rsidRPr="00E92722">
        <w:rPr>
          <w:rFonts w:ascii="Times New Roman" w:hAnsi="Times New Roman"/>
          <w:sz w:val="22"/>
          <w:szCs w:val="22"/>
        </w:rPr>
        <w:t xml:space="preserve"> 202</w:t>
      </w:r>
      <w:r w:rsidR="00625FD4">
        <w:rPr>
          <w:rFonts w:ascii="Times New Roman" w:hAnsi="Times New Roman"/>
          <w:sz w:val="22"/>
          <w:szCs w:val="22"/>
        </w:rPr>
        <w:t>6</w:t>
      </w:r>
      <w:r w:rsidR="00372FF5" w:rsidRPr="00E92722">
        <w:rPr>
          <w:rFonts w:ascii="Times New Roman" w:hAnsi="Times New Roman"/>
          <w:sz w:val="22"/>
          <w:szCs w:val="22"/>
        </w:rPr>
        <w:t>. godine</w:t>
      </w:r>
      <w:r w:rsidRPr="00E92722">
        <w:rPr>
          <w:rFonts w:ascii="Times New Roman" w:hAnsi="Times New Roman"/>
          <w:sz w:val="22"/>
          <w:szCs w:val="22"/>
        </w:rPr>
        <w:t>.</w:t>
      </w:r>
    </w:p>
    <w:p w14:paraId="4AA73F93" w14:textId="562B6FD9" w:rsidR="00E87BB6" w:rsidRPr="00E92722" w:rsidRDefault="00E87BB6" w:rsidP="00E87BB6">
      <w:pPr>
        <w:ind w:firstLine="720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Ovlašteni stručni predstavnici Naručitelja ocijenili</w:t>
      </w:r>
      <w:r w:rsidR="00637B09">
        <w:rPr>
          <w:rFonts w:ascii="Times New Roman" w:hAnsi="Times New Roman"/>
          <w:sz w:val="22"/>
          <w:szCs w:val="22"/>
        </w:rPr>
        <w:t xml:space="preserve"> su</w:t>
      </w:r>
      <w:r w:rsidRPr="00E92722">
        <w:rPr>
          <w:rFonts w:ascii="Times New Roman" w:hAnsi="Times New Roman"/>
          <w:sz w:val="22"/>
          <w:szCs w:val="22"/>
        </w:rPr>
        <w:t xml:space="preserve"> prispjel</w:t>
      </w:r>
      <w:r w:rsidR="00637B09">
        <w:rPr>
          <w:rFonts w:ascii="Times New Roman" w:hAnsi="Times New Roman"/>
          <w:sz w:val="22"/>
          <w:szCs w:val="22"/>
        </w:rPr>
        <w:t>u</w:t>
      </w:r>
      <w:r w:rsidRPr="00E92722">
        <w:rPr>
          <w:rFonts w:ascii="Times New Roman" w:hAnsi="Times New Roman"/>
          <w:sz w:val="22"/>
          <w:szCs w:val="22"/>
        </w:rPr>
        <w:t xml:space="preserve"> ponud</w:t>
      </w:r>
      <w:r w:rsidR="000D664B">
        <w:rPr>
          <w:rFonts w:ascii="Times New Roman" w:hAnsi="Times New Roman"/>
          <w:sz w:val="22"/>
          <w:szCs w:val="22"/>
        </w:rPr>
        <w:t xml:space="preserve">u </w:t>
      </w:r>
      <w:r w:rsidR="001D55CB">
        <w:rPr>
          <w:rFonts w:ascii="Times New Roman" w:hAnsi="Times New Roman"/>
          <w:sz w:val="22"/>
          <w:szCs w:val="22"/>
        </w:rPr>
        <w:t xml:space="preserve">za </w:t>
      </w:r>
      <w:r w:rsidR="000D664B">
        <w:rPr>
          <w:rFonts w:ascii="Times New Roman" w:hAnsi="Times New Roman"/>
          <w:sz w:val="22"/>
          <w:szCs w:val="22"/>
        </w:rPr>
        <w:t>koj</w:t>
      </w:r>
      <w:r w:rsidR="001D55CB">
        <w:rPr>
          <w:rFonts w:ascii="Times New Roman" w:hAnsi="Times New Roman"/>
          <w:sz w:val="22"/>
          <w:szCs w:val="22"/>
        </w:rPr>
        <w:t>u</w:t>
      </w:r>
      <w:r w:rsidR="000D664B">
        <w:rPr>
          <w:rFonts w:ascii="Times New Roman" w:hAnsi="Times New Roman"/>
          <w:sz w:val="22"/>
          <w:szCs w:val="22"/>
        </w:rPr>
        <w:t xml:space="preserve"> nije </w:t>
      </w:r>
      <w:r w:rsidR="001D55CB">
        <w:rPr>
          <w:rFonts w:ascii="Times New Roman" w:hAnsi="Times New Roman"/>
          <w:sz w:val="22"/>
          <w:szCs w:val="22"/>
        </w:rPr>
        <w:t xml:space="preserve">bilo razloga da se </w:t>
      </w:r>
      <w:r w:rsidR="000D664B">
        <w:rPr>
          <w:rFonts w:ascii="Times New Roman" w:hAnsi="Times New Roman"/>
          <w:sz w:val="22"/>
          <w:szCs w:val="22"/>
        </w:rPr>
        <w:t>odbije</w:t>
      </w:r>
      <w:r w:rsidR="001D55CB">
        <w:rPr>
          <w:rFonts w:ascii="Times New Roman" w:hAnsi="Times New Roman"/>
          <w:sz w:val="22"/>
          <w:szCs w:val="22"/>
        </w:rPr>
        <w:t>,</w:t>
      </w:r>
      <w:r w:rsidRPr="00E92722">
        <w:rPr>
          <w:rFonts w:ascii="Times New Roman" w:hAnsi="Times New Roman"/>
          <w:sz w:val="22"/>
          <w:szCs w:val="22"/>
        </w:rPr>
        <w:t xml:space="preserve"> pravovremen</w:t>
      </w:r>
      <w:r w:rsidR="000D664B">
        <w:rPr>
          <w:rFonts w:ascii="Times New Roman" w:hAnsi="Times New Roman"/>
          <w:sz w:val="22"/>
          <w:szCs w:val="22"/>
        </w:rPr>
        <w:t>o</w:t>
      </w:r>
      <w:r w:rsidRPr="00E92722">
        <w:rPr>
          <w:rFonts w:ascii="Times New Roman" w:hAnsi="Times New Roman"/>
          <w:sz w:val="22"/>
          <w:szCs w:val="22"/>
        </w:rPr>
        <w:t>m i uredn</w:t>
      </w:r>
      <w:r w:rsidR="000D664B">
        <w:rPr>
          <w:rFonts w:ascii="Times New Roman" w:hAnsi="Times New Roman"/>
          <w:sz w:val="22"/>
          <w:szCs w:val="22"/>
        </w:rPr>
        <w:t>o</w:t>
      </w:r>
      <w:r w:rsidRPr="00E92722">
        <w:rPr>
          <w:rFonts w:ascii="Times New Roman" w:hAnsi="Times New Roman"/>
          <w:sz w:val="22"/>
          <w:szCs w:val="22"/>
        </w:rPr>
        <w:t>m, te prihvatljiv</w:t>
      </w:r>
      <w:r w:rsidR="000D664B">
        <w:rPr>
          <w:rFonts w:ascii="Times New Roman" w:hAnsi="Times New Roman"/>
          <w:sz w:val="22"/>
          <w:szCs w:val="22"/>
        </w:rPr>
        <w:t>o</w:t>
      </w:r>
      <w:r w:rsidRPr="00E92722">
        <w:rPr>
          <w:rFonts w:ascii="Times New Roman" w:hAnsi="Times New Roman"/>
          <w:sz w:val="22"/>
          <w:szCs w:val="22"/>
        </w:rPr>
        <w:t>m.</w:t>
      </w:r>
    </w:p>
    <w:p w14:paraId="4B6A4BAB" w14:textId="3F9B2528" w:rsidR="00040CAB" w:rsidRPr="00E92722" w:rsidRDefault="00E87BB6" w:rsidP="000D664B">
      <w:pPr>
        <w:ind w:firstLine="720"/>
        <w:rPr>
          <w:rFonts w:ascii="Times New Roman" w:hAnsi="Times New Roman"/>
          <w:bCs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Ovlašteni stručni predstavnici Naručitelja su, kako je kriterij odabira bila najniža ponuđena cijena prihvatljivog ponuditelja</w:t>
      </w:r>
      <w:r w:rsidR="000D664B">
        <w:rPr>
          <w:rFonts w:ascii="Times New Roman" w:hAnsi="Times New Roman"/>
          <w:sz w:val="22"/>
          <w:szCs w:val="22"/>
        </w:rPr>
        <w:t>, bez posebnog</w:t>
      </w:r>
      <w:r w:rsidRPr="00E92722">
        <w:rPr>
          <w:rFonts w:ascii="Times New Roman" w:hAnsi="Times New Roman"/>
          <w:sz w:val="22"/>
          <w:szCs w:val="22"/>
        </w:rPr>
        <w:t xml:space="preserve"> rangira</w:t>
      </w:r>
      <w:r w:rsidR="000D664B">
        <w:rPr>
          <w:rFonts w:ascii="Times New Roman" w:hAnsi="Times New Roman"/>
          <w:sz w:val="22"/>
          <w:szCs w:val="22"/>
        </w:rPr>
        <w:t>nja</w:t>
      </w:r>
      <w:r w:rsidRPr="00E92722">
        <w:rPr>
          <w:rFonts w:ascii="Times New Roman" w:hAnsi="Times New Roman"/>
          <w:sz w:val="22"/>
          <w:szCs w:val="22"/>
        </w:rPr>
        <w:t xml:space="preserve"> </w:t>
      </w:r>
      <w:r w:rsidR="000D664B">
        <w:rPr>
          <w:rFonts w:ascii="Times New Roman" w:hAnsi="Times New Roman"/>
          <w:sz w:val="22"/>
          <w:szCs w:val="22"/>
        </w:rPr>
        <w:t xml:space="preserve">utvrdili </w:t>
      </w:r>
      <w:r w:rsidRPr="00E92722">
        <w:rPr>
          <w:rFonts w:ascii="Times New Roman" w:hAnsi="Times New Roman"/>
          <w:sz w:val="22"/>
          <w:szCs w:val="22"/>
        </w:rPr>
        <w:t>ponuđen</w:t>
      </w:r>
      <w:r w:rsidR="000D664B">
        <w:rPr>
          <w:rFonts w:ascii="Times New Roman" w:hAnsi="Times New Roman"/>
          <w:sz w:val="22"/>
          <w:szCs w:val="22"/>
        </w:rPr>
        <w:t>u</w:t>
      </w:r>
      <w:r w:rsidRPr="00E92722">
        <w:rPr>
          <w:rFonts w:ascii="Times New Roman" w:hAnsi="Times New Roman"/>
          <w:sz w:val="22"/>
          <w:szCs w:val="22"/>
        </w:rPr>
        <w:t xml:space="preserve"> cijen</w:t>
      </w:r>
      <w:r w:rsidR="000D664B">
        <w:rPr>
          <w:rFonts w:ascii="Times New Roman" w:hAnsi="Times New Roman"/>
          <w:sz w:val="22"/>
          <w:szCs w:val="22"/>
        </w:rPr>
        <w:t>u</w:t>
      </w:r>
      <w:r w:rsidR="00B6452D" w:rsidRPr="00E92722">
        <w:rPr>
          <w:rFonts w:ascii="Times New Roman" w:hAnsi="Times New Roman"/>
          <w:sz w:val="22"/>
          <w:szCs w:val="22"/>
        </w:rPr>
        <w:t xml:space="preserve"> kako slijedi:</w:t>
      </w:r>
      <w:r w:rsidR="00040CAB" w:rsidRPr="00E92722">
        <w:rPr>
          <w:rFonts w:ascii="Times New Roman" w:hAnsi="Times New Roman"/>
          <w:sz w:val="22"/>
          <w:szCs w:val="22"/>
        </w:rPr>
        <w:t xml:space="preserve"> </w:t>
      </w:r>
      <w:r w:rsidR="001D55CB">
        <w:rPr>
          <w:rFonts w:ascii="Times New Roman" w:hAnsi="Times New Roman"/>
          <w:sz w:val="22"/>
          <w:szCs w:val="22"/>
        </w:rPr>
        <w:t xml:space="preserve">broj i </w:t>
      </w:r>
      <w:r w:rsidR="000D664B" w:rsidRPr="0033354F">
        <w:rPr>
          <w:rFonts w:ascii="Times New Roman" w:hAnsi="Times New Roman"/>
          <w:sz w:val="22"/>
          <w:szCs w:val="22"/>
        </w:rPr>
        <w:t xml:space="preserve">datum ponude: </w:t>
      </w:r>
      <w:r w:rsidR="00420526" w:rsidRPr="007E7B64">
        <w:rPr>
          <w:rFonts w:ascii="Times New Roman" w:hAnsi="Times New Roman"/>
          <w:sz w:val="22"/>
          <w:szCs w:val="22"/>
        </w:rPr>
        <w:t xml:space="preserve">od </w:t>
      </w:r>
      <w:r w:rsidR="00625FD4">
        <w:rPr>
          <w:rFonts w:ascii="Times New Roman" w:hAnsi="Times New Roman"/>
          <w:sz w:val="22"/>
          <w:szCs w:val="22"/>
        </w:rPr>
        <w:t>rujna</w:t>
      </w:r>
      <w:r w:rsidR="00420526" w:rsidRPr="007E7B64">
        <w:rPr>
          <w:rFonts w:ascii="Times New Roman" w:hAnsi="Times New Roman"/>
          <w:sz w:val="22"/>
          <w:szCs w:val="22"/>
        </w:rPr>
        <w:t xml:space="preserve"> 202</w:t>
      </w:r>
      <w:r w:rsidR="00625FD4">
        <w:rPr>
          <w:rFonts w:ascii="Times New Roman" w:hAnsi="Times New Roman"/>
          <w:sz w:val="22"/>
          <w:szCs w:val="22"/>
        </w:rPr>
        <w:t>6</w:t>
      </w:r>
      <w:r w:rsidR="00420526" w:rsidRPr="007E7B64">
        <w:rPr>
          <w:rFonts w:ascii="Times New Roman" w:hAnsi="Times New Roman"/>
          <w:sz w:val="22"/>
          <w:szCs w:val="22"/>
        </w:rPr>
        <w:t>. godine</w:t>
      </w:r>
      <w:r w:rsidR="001D55CB" w:rsidRPr="0033354F">
        <w:rPr>
          <w:rFonts w:ascii="Times New Roman" w:hAnsi="Times New Roman"/>
          <w:sz w:val="22"/>
          <w:szCs w:val="22"/>
        </w:rPr>
        <w:t xml:space="preserve"> </w:t>
      </w:r>
      <w:r w:rsidR="000D664B" w:rsidRPr="0033354F">
        <w:rPr>
          <w:rFonts w:ascii="Times New Roman" w:hAnsi="Times New Roman"/>
          <w:sz w:val="22"/>
          <w:szCs w:val="22"/>
        </w:rPr>
        <w:t xml:space="preserve">u iznosu od </w:t>
      </w:r>
      <w:r w:rsidR="00B31436">
        <w:rPr>
          <w:rFonts w:ascii="Times New Roman" w:hAnsi="Times New Roman"/>
          <w:sz w:val="22"/>
          <w:szCs w:val="22"/>
        </w:rPr>
        <w:t xml:space="preserve">55.730,50 </w:t>
      </w:r>
      <w:r w:rsidR="00B31436" w:rsidRPr="007E7B64">
        <w:rPr>
          <w:rFonts w:ascii="Times New Roman" w:hAnsi="Times New Roman"/>
          <w:sz w:val="22"/>
          <w:szCs w:val="22"/>
        </w:rPr>
        <w:t xml:space="preserve">EUR + PDV = </w:t>
      </w:r>
      <w:r w:rsidR="00B31436">
        <w:rPr>
          <w:rFonts w:ascii="Times New Roman" w:hAnsi="Times New Roman"/>
          <w:sz w:val="22"/>
          <w:szCs w:val="22"/>
        </w:rPr>
        <w:t xml:space="preserve">69.663,13 </w:t>
      </w:r>
      <w:r w:rsidR="00B31436" w:rsidRPr="007E7B64">
        <w:rPr>
          <w:rFonts w:ascii="Times New Roman" w:hAnsi="Times New Roman"/>
          <w:sz w:val="22"/>
          <w:szCs w:val="22"/>
        </w:rPr>
        <w:t>EUR</w:t>
      </w:r>
      <w:r w:rsidR="000D664B">
        <w:rPr>
          <w:rFonts w:ascii="Times New Roman" w:hAnsi="Times New Roman"/>
          <w:sz w:val="22"/>
          <w:szCs w:val="22"/>
        </w:rPr>
        <w:t>.</w:t>
      </w:r>
    </w:p>
    <w:p w14:paraId="79244C1C" w14:textId="70CFE686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ab/>
        <w:t xml:space="preserve">Ovlašteni stručni predstavnici Naručitelja su predložili odabir </w:t>
      </w:r>
      <w:r w:rsidR="00AE4D47" w:rsidRPr="00E92722">
        <w:rPr>
          <w:rFonts w:ascii="Times New Roman" w:hAnsi="Times New Roman"/>
          <w:sz w:val="22"/>
          <w:szCs w:val="22"/>
        </w:rPr>
        <w:t xml:space="preserve">uredne, pravovremene i kompletne </w:t>
      </w:r>
      <w:r w:rsidRPr="00E92722">
        <w:rPr>
          <w:rFonts w:ascii="Times New Roman" w:hAnsi="Times New Roman"/>
          <w:sz w:val="22"/>
          <w:szCs w:val="22"/>
        </w:rPr>
        <w:t>ponude</w:t>
      </w:r>
      <w:r w:rsidR="00AE4D47" w:rsidRPr="00E92722">
        <w:rPr>
          <w:rFonts w:ascii="Times New Roman" w:hAnsi="Times New Roman"/>
          <w:sz w:val="22"/>
          <w:szCs w:val="22"/>
        </w:rPr>
        <w:t>, koja odgovara svim zahtjevima javne nabave i koja je pravovaljana</w:t>
      </w:r>
      <w:r w:rsidR="00040CAB" w:rsidRPr="00E92722">
        <w:rPr>
          <w:rFonts w:ascii="Times New Roman" w:hAnsi="Times New Roman"/>
          <w:sz w:val="22"/>
          <w:szCs w:val="22"/>
        </w:rPr>
        <w:t xml:space="preserve"> i </w:t>
      </w:r>
      <w:r w:rsidR="000D664B">
        <w:rPr>
          <w:rFonts w:ascii="Times New Roman" w:hAnsi="Times New Roman"/>
          <w:sz w:val="22"/>
          <w:szCs w:val="22"/>
        </w:rPr>
        <w:t xml:space="preserve">prihvatljiva, te </w:t>
      </w:r>
      <w:r w:rsidR="00040CAB" w:rsidRPr="00E92722">
        <w:rPr>
          <w:rFonts w:ascii="Times New Roman" w:hAnsi="Times New Roman"/>
          <w:sz w:val="22"/>
          <w:szCs w:val="22"/>
        </w:rPr>
        <w:t>ima najnižu ponuđenu cijenu</w:t>
      </w:r>
      <w:r w:rsidR="00AE4D47" w:rsidRPr="00E92722">
        <w:rPr>
          <w:rFonts w:ascii="Times New Roman" w:hAnsi="Times New Roman"/>
          <w:sz w:val="22"/>
          <w:szCs w:val="22"/>
        </w:rPr>
        <w:t>, i to</w:t>
      </w:r>
      <w:r w:rsidR="00A97D0B" w:rsidRPr="00E92722">
        <w:rPr>
          <w:rFonts w:ascii="Times New Roman" w:hAnsi="Times New Roman"/>
          <w:sz w:val="22"/>
          <w:szCs w:val="22"/>
        </w:rPr>
        <w:t xml:space="preserve"> </w:t>
      </w:r>
      <w:r w:rsidR="00AE4D47" w:rsidRPr="00E92722">
        <w:rPr>
          <w:rFonts w:ascii="Times New Roman" w:hAnsi="Times New Roman"/>
          <w:sz w:val="22"/>
          <w:szCs w:val="22"/>
        </w:rPr>
        <w:t xml:space="preserve">ponuditelja </w:t>
      </w:r>
      <w:r w:rsidR="00625FD4" w:rsidRPr="00A8156D">
        <w:rPr>
          <w:rFonts w:ascii="Times New Roman" w:hAnsi="Times New Roman"/>
          <w:b/>
          <w:bCs/>
          <w:sz w:val="22"/>
          <w:szCs w:val="22"/>
        </w:rPr>
        <w:t>Straževac d.o.o.,</w:t>
      </w:r>
      <w:r w:rsidR="00625FD4" w:rsidRPr="00A8156D">
        <w:rPr>
          <w:rFonts w:ascii="Times New Roman" w:hAnsi="Times New Roman"/>
          <w:sz w:val="22"/>
          <w:szCs w:val="22"/>
        </w:rPr>
        <w:t xml:space="preserve"> 20225 Babino Polje, Sobra 61, OIB: 479415521917</w:t>
      </w:r>
      <w:r w:rsidR="00963415">
        <w:rPr>
          <w:rFonts w:ascii="Times New Roman" w:hAnsi="Times New Roman"/>
          <w:sz w:val="22"/>
          <w:szCs w:val="22"/>
        </w:rPr>
        <w:t xml:space="preserve"> </w:t>
      </w:r>
      <w:r w:rsidR="00E92722" w:rsidRPr="00E92722">
        <w:rPr>
          <w:rFonts w:ascii="Times New Roman" w:hAnsi="Times New Roman"/>
          <w:bCs/>
          <w:sz w:val="22"/>
          <w:szCs w:val="22"/>
        </w:rPr>
        <w:t>za ponuđenu cijenu od</w:t>
      </w:r>
      <w:r w:rsidR="000D664B" w:rsidRPr="000D664B">
        <w:rPr>
          <w:rFonts w:ascii="Times New Roman" w:hAnsi="Times New Roman"/>
          <w:sz w:val="22"/>
          <w:szCs w:val="22"/>
        </w:rPr>
        <w:t xml:space="preserve"> </w:t>
      </w:r>
      <w:r w:rsidR="00B31436">
        <w:rPr>
          <w:rFonts w:ascii="Times New Roman" w:hAnsi="Times New Roman"/>
          <w:sz w:val="22"/>
          <w:szCs w:val="22"/>
        </w:rPr>
        <w:t xml:space="preserve">55.730,50 </w:t>
      </w:r>
      <w:r w:rsidR="00B31436" w:rsidRPr="007E7B64">
        <w:rPr>
          <w:rFonts w:ascii="Times New Roman" w:hAnsi="Times New Roman"/>
          <w:sz w:val="22"/>
          <w:szCs w:val="22"/>
        </w:rPr>
        <w:t xml:space="preserve">EUR + PDV = </w:t>
      </w:r>
      <w:r w:rsidR="00B31436">
        <w:rPr>
          <w:rFonts w:ascii="Times New Roman" w:hAnsi="Times New Roman"/>
          <w:sz w:val="22"/>
          <w:szCs w:val="22"/>
        </w:rPr>
        <w:t xml:space="preserve">69.663,13 </w:t>
      </w:r>
      <w:r w:rsidR="00B31436" w:rsidRPr="007E7B64">
        <w:rPr>
          <w:rFonts w:ascii="Times New Roman" w:hAnsi="Times New Roman"/>
          <w:sz w:val="22"/>
          <w:szCs w:val="22"/>
        </w:rPr>
        <w:t>EUR</w:t>
      </w:r>
      <w:r w:rsidR="00B31436">
        <w:rPr>
          <w:rFonts w:ascii="Times New Roman" w:hAnsi="Times New Roman"/>
          <w:sz w:val="22"/>
          <w:szCs w:val="22"/>
        </w:rPr>
        <w:t>,</w:t>
      </w:r>
      <w:r w:rsidRPr="00E92722">
        <w:rPr>
          <w:rFonts w:ascii="Times New Roman" w:hAnsi="Times New Roman"/>
          <w:sz w:val="22"/>
          <w:szCs w:val="22"/>
        </w:rPr>
        <w:t xml:space="preserve"> a što je prihvaćeno od donositelja ove Odluke. </w:t>
      </w:r>
    </w:p>
    <w:p w14:paraId="0088CC95" w14:textId="77777777" w:rsidR="0017654F" w:rsidRPr="00E92722" w:rsidRDefault="0017654F" w:rsidP="0017654F">
      <w:pPr>
        <w:ind w:firstLine="720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 xml:space="preserve"> Slijedom naprijed iznijetog odlučeno je kao u izreci.</w:t>
      </w:r>
    </w:p>
    <w:p w14:paraId="1B1D0DBA" w14:textId="77777777" w:rsidR="0017654F" w:rsidRPr="00E92722" w:rsidRDefault="0017654F" w:rsidP="0017654F">
      <w:pPr>
        <w:rPr>
          <w:rFonts w:ascii="Times New Roman" w:hAnsi="Times New Roman"/>
          <w:sz w:val="22"/>
          <w:szCs w:val="22"/>
        </w:rPr>
      </w:pPr>
    </w:p>
    <w:p w14:paraId="44A468BF" w14:textId="77777777" w:rsidR="0017654F" w:rsidRPr="00E92722" w:rsidRDefault="0017654F" w:rsidP="0017654F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E92722">
        <w:rPr>
          <w:rFonts w:ascii="Times New Roman" w:hAnsi="Times New Roman"/>
          <w:b/>
          <w:sz w:val="22"/>
          <w:szCs w:val="22"/>
        </w:rPr>
        <w:t>Pouka o pravnom lijeku:</w:t>
      </w:r>
    </w:p>
    <w:p w14:paraId="72533400" w14:textId="77777777" w:rsidR="0017654F" w:rsidRPr="00E92722" w:rsidRDefault="0017654F" w:rsidP="0017654F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Budući se radi o jednostavnoj nabavi ulaganje žalbe – prigovora nije dopušteno.</w:t>
      </w:r>
    </w:p>
    <w:p w14:paraId="6ED7A449" w14:textId="77777777" w:rsidR="0017654F" w:rsidRDefault="0017654F" w:rsidP="0070253C">
      <w:pPr>
        <w:jc w:val="both"/>
        <w:rPr>
          <w:rFonts w:ascii="Times New Roman" w:hAnsi="Times New Roman"/>
          <w:sz w:val="22"/>
          <w:szCs w:val="22"/>
        </w:rPr>
      </w:pPr>
    </w:p>
    <w:p w14:paraId="0BDBF4EC" w14:textId="77777777" w:rsidR="00482617" w:rsidRDefault="00482617" w:rsidP="0070253C">
      <w:pPr>
        <w:jc w:val="both"/>
        <w:rPr>
          <w:rFonts w:ascii="Times New Roman" w:hAnsi="Times New Roman"/>
          <w:sz w:val="22"/>
          <w:szCs w:val="22"/>
        </w:rPr>
      </w:pPr>
    </w:p>
    <w:p w14:paraId="06EC9775" w14:textId="77777777" w:rsidR="00482617" w:rsidRPr="00EF522D" w:rsidRDefault="00482617" w:rsidP="00482617">
      <w:pPr>
        <w:ind w:firstLine="720"/>
        <w:jc w:val="both"/>
        <w:rPr>
          <w:rFonts w:ascii="Times New Roman" w:hAnsi="Times New Roman"/>
          <w:sz w:val="22"/>
          <w:szCs w:val="22"/>
          <w:u w:val="single"/>
        </w:rPr>
      </w:pPr>
      <w:r w:rsidRPr="00EF522D">
        <w:rPr>
          <w:rFonts w:ascii="Times New Roman" w:hAnsi="Times New Roman"/>
          <w:sz w:val="22"/>
          <w:szCs w:val="22"/>
          <w:u w:val="single"/>
        </w:rPr>
        <w:t>Članovi Stručnog povjerenstva:</w:t>
      </w:r>
    </w:p>
    <w:p w14:paraId="3D7B13AF" w14:textId="77777777" w:rsidR="00482617" w:rsidRPr="00EF522D" w:rsidRDefault="00482617" w:rsidP="00482617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Velinka Buljan</w:t>
      </w:r>
      <w:r w:rsidRPr="00EF522D">
        <w:rPr>
          <w:rFonts w:ascii="Times New Roman" w:hAnsi="Times New Roman"/>
          <w:sz w:val="22"/>
          <w:szCs w:val="22"/>
        </w:rPr>
        <w:t>, v.r.</w:t>
      </w:r>
    </w:p>
    <w:p w14:paraId="35AEF28C" w14:textId="77777777" w:rsidR="00482617" w:rsidRPr="00EF522D" w:rsidRDefault="00482617" w:rsidP="00482617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Antonia Nusskern Lazo, v.r.</w:t>
      </w:r>
    </w:p>
    <w:p w14:paraId="139BB3C3" w14:textId="77777777" w:rsidR="00482617" w:rsidRPr="00EF522D" w:rsidRDefault="00482617" w:rsidP="00482617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Josipa Bušurelo, v.r.</w:t>
      </w:r>
    </w:p>
    <w:p w14:paraId="5F742CEE" w14:textId="77777777" w:rsidR="00482617" w:rsidRDefault="00482617" w:rsidP="0070253C">
      <w:pPr>
        <w:jc w:val="both"/>
        <w:rPr>
          <w:rFonts w:ascii="Times New Roman" w:hAnsi="Times New Roman"/>
          <w:sz w:val="22"/>
          <w:szCs w:val="22"/>
        </w:rPr>
      </w:pPr>
    </w:p>
    <w:p w14:paraId="463446EC" w14:textId="77777777" w:rsidR="00482617" w:rsidRDefault="00482617" w:rsidP="0070253C">
      <w:pPr>
        <w:jc w:val="both"/>
        <w:rPr>
          <w:rFonts w:ascii="Times New Roman" w:hAnsi="Times New Roman"/>
          <w:sz w:val="22"/>
          <w:szCs w:val="22"/>
        </w:rPr>
      </w:pPr>
    </w:p>
    <w:p w14:paraId="14A968A8" w14:textId="77777777" w:rsidR="00482617" w:rsidRPr="00E92722" w:rsidRDefault="00482617" w:rsidP="0070253C">
      <w:pPr>
        <w:jc w:val="both"/>
        <w:rPr>
          <w:rFonts w:ascii="Times New Roman" w:hAnsi="Times New Roman"/>
          <w:sz w:val="22"/>
          <w:szCs w:val="22"/>
        </w:rPr>
      </w:pPr>
    </w:p>
    <w:p w14:paraId="61C67D4D" w14:textId="77777777" w:rsidR="0017654F" w:rsidRPr="00E92722" w:rsidRDefault="0017654F" w:rsidP="0017654F">
      <w:p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lastRenderedPageBreak/>
        <w:tab/>
        <w:t>DOSTAVITI:</w:t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</w:r>
      <w:r w:rsidRPr="00E92722">
        <w:rPr>
          <w:rFonts w:ascii="Times New Roman" w:hAnsi="Times New Roman"/>
          <w:sz w:val="22"/>
          <w:szCs w:val="22"/>
        </w:rPr>
        <w:tab/>
        <w:t>Općinski načelnik:</w:t>
      </w:r>
    </w:p>
    <w:p w14:paraId="16C1EBAF" w14:textId="5C5E3B55" w:rsidR="0017654F" w:rsidRPr="00E92722" w:rsidRDefault="00410619" w:rsidP="0017654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Ponuditelj</w:t>
      </w:r>
    </w:p>
    <w:p w14:paraId="287B63F4" w14:textId="77777777" w:rsidR="00410619" w:rsidRPr="00E92722" w:rsidRDefault="0017654F" w:rsidP="0017654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Službeni glasnik</w:t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</w:r>
      <w:r w:rsidR="00410619" w:rsidRPr="00E92722">
        <w:rPr>
          <w:rFonts w:ascii="Times New Roman" w:hAnsi="Times New Roman"/>
          <w:sz w:val="22"/>
          <w:szCs w:val="22"/>
        </w:rPr>
        <w:tab/>
        <w:t>Đivo Market, dipl. ing.</w:t>
      </w:r>
      <w:r w:rsidR="00410619" w:rsidRPr="00E92722">
        <w:rPr>
          <w:rFonts w:ascii="Times New Roman" w:hAnsi="Times New Roman"/>
          <w:sz w:val="22"/>
          <w:szCs w:val="22"/>
        </w:rPr>
        <w:tab/>
      </w:r>
    </w:p>
    <w:p w14:paraId="20B65724" w14:textId="77777777" w:rsidR="00410619" w:rsidRPr="00E92722" w:rsidRDefault="00410619" w:rsidP="0041061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Registar akata</w:t>
      </w:r>
    </w:p>
    <w:p w14:paraId="0E39CF35" w14:textId="77777777" w:rsidR="00410619" w:rsidRPr="00E92722" w:rsidRDefault="00410619" w:rsidP="0041061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Računovodstvo</w:t>
      </w:r>
    </w:p>
    <w:p w14:paraId="5ACED089" w14:textId="77777777" w:rsidR="00410619" w:rsidRPr="00E92722" w:rsidRDefault="00410619" w:rsidP="0041061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Mrežna stranica</w:t>
      </w:r>
    </w:p>
    <w:p w14:paraId="4B22FF05" w14:textId="77777777" w:rsidR="00410619" w:rsidRPr="00E92722" w:rsidRDefault="00410619" w:rsidP="0041061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 xml:space="preserve">Pismohrana </w:t>
      </w:r>
    </w:p>
    <w:p w14:paraId="189E4832" w14:textId="77777777" w:rsidR="00AE4D47" w:rsidRPr="00E92722" w:rsidRDefault="00AE4D47" w:rsidP="00AE4D47">
      <w:pPr>
        <w:jc w:val="both"/>
        <w:rPr>
          <w:rFonts w:ascii="Times New Roman" w:hAnsi="Times New Roman"/>
          <w:sz w:val="22"/>
          <w:szCs w:val="22"/>
        </w:rPr>
      </w:pPr>
    </w:p>
    <w:p w14:paraId="0B4476CA" w14:textId="77777777" w:rsidR="00AE4D47" w:rsidRPr="00E92722" w:rsidRDefault="00AE4D47" w:rsidP="00AE4D47">
      <w:pPr>
        <w:jc w:val="both"/>
        <w:rPr>
          <w:rFonts w:ascii="Times New Roman" w:hAnsi="Times New Roman"/>
          <w:sz w:val="22"/>
          <w:szCs w:val="22"/>
        </w:rPr>
      </w:pPr>
    </w:p>
    <w:p w14:paraId="5C8DE7F1" w14:textId="77777777" w:rsidR="00AE4D47" w:rsidRPr="00E92722" w:rsidRDefault="00AE4D47" w:rsidP="00AE4D47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Prilog:</w:t>
      </w:r>
    </w:p>
    <w:p w14:paraId="4B07EA1B" w14:textId="29183E96" w:rsidR="00AE4D47" w:rsidRPr="00E92722" w:rsidRDefault="00AE4D47" w:rsidP="00AE4D47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E92722">
        <w:rPr>
          <w:rFonts w:ascii="Times New Roman" w:hAnsi="Times New Roman"/>
          <w:sz w:val="22"/>
          <w:szCs w:val="22"/>
        </w:rPr>
        <w:t>1. Zapisnik o otvaranju, pregledu i ocjeni ponuda</w:t>
      </w:r>
      <w:r w:rsidR="002357A7" w:rsidRPr="00E92722">
        <w:rPr>
          <w:rFonts w:ascii="Times New Roman" w:hAnsi="Times New Roman"/>
          <w:sz w:val="22"/>
          <w:szCs w:val="22"/>
        </w:rPr>
        <w:t xml:space="preserve"> od </w:t>
      </w:r>
      <w:r w:rsidR="00372FF5">
        <w:rPr>
          <w:rFonts w:ascii="Times New Roman" w:hAnsi="Times New Roman"/>
          <w:sz w:val="22"/>
          <w:szCs w:val="22"/>
        </w:rPr>
        <w:t>2</w:t>
      </w:r>
      <w:r w:rsidR="00B31436">
        <w:rPr>
          <w:rFonts w:ascii="Times New Roman" w:hAnsi="Times New Roman"/>
          <w:sz w:val="22"/>
          <w:szCs w:val="22"/>
        </w:rPr>
        <w:t>5</w:t>
      </w:r>
      <w:r w:rsidR="003423F1">
        <w:rPr>
          <w:rFonts w:ascii="Times New Roman" w:hAnsi="Times New Roman"/>
          <w:sz w:val="22"/>
          <w:szCs w:val="22"/>
        </w:rPr>
        <w:t xml:space="preserve">. </w:t>
      </w:r>
      <w:r w:rsidR="004415C9">
        <w:rPr>
          <w:rFonts w:ascii="Times New Roman" w:hAnsi="Times New Roman"/>
          <w:sz w:val="22"/>
          <w:szCs w:val="22"/>
        </w:rPr>
        <w:t>rujna</w:t>
      </w:r>
      <w:r w:rsidR="00E92722" w:rsidRPr="00E92722">
        <w:rPr>
          <w:rFonts w:ascii="Times New Roman" w:hAnsi="Times New Roman"/>
          <w:sz w:val="22"/>
          <w:szCs w:val="22"/>
        </w:rPr>
        <w:t xml:space="preserve"> 202</w:t>
      </w:r>
      <w:r w:rsidR="00B31436">
        <w:rPr>
          <w:rFonts w:ascii="Times New Roman" w:hAnsi="Times New Roman"/>
          <w:sz w:val="22"/>
          <w:szCs w:val="22"/>
        </w:rPr>
        <w:t>6</w:t>
      </w:r>
      <w:r w:rsidR="00E92722" w:rsidRPr="00E92722">
        <w:rPr>
          <w:rFonts w:ascii="Times New Roman" w:hAnsi="Times New Roman"/>
          <w:sz w:val="22"/>
          <w:szCs w:val="22"/>
        </w:rPr>
        <w:t>. godine</w:t>
      </w:r>
    </w:p>
    <w:p w14:paraId="09ACFAAF" w14:textId="77777777" w:rsidR="00410619" w:rsidRDefault="00410619" w:rsidP="00410619">
      <w:pPr>
        <w:pStyle w:val="Header"/>
        <w:tabs>
          <w:tab w:val="clear" w:pos="4153"/>
          <w:tab w:val="clear" w:pos="8306"/>
        </w:tabs>
      </w:pPr>
    </w:p>
    <w:sectPr w:rsidR="00410619" w:rsidSect="00CC2B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1C26F" w14:textId="77777777" w:rsidR="000642A0" w:rsidRDefault="000642A0">
      <w:r>
        <w:separator/>
      </w:r>
    </w:p>
  </w:endnote>
  <w:endnote w:type="continuationSeparator" w:id="0">
    <w:p w14:paraId="212D5CFC" w14:textId="77777777" w:rsidR="000642A0" w:rsidRDefault="00064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B193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00CF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A7B4C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F22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4FD1F33" wp14:editId="2DA2D4A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D8481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C25A1A8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AB786D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DBDCE83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5F048" w14:textId="77777777" w:rsidR="000642A0" w:rsidRDefault="000642A0">
      <w:r>
        <w:separator/>
      </w:r>
    </w:p>
  </w:footnote>
  <w:footnote w:type="continuationSeparator" w:id="0">
    <w:p w14:paraId="67D07B68" w14:textId="77777777" w:rsidR="000642A0" w:rsidRDefault="00064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5DBC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BB02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2BE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2B75784" wp14:editId="0EA542B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D0F09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0ABC42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88FDA9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1C199F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5359"/>
    <w:multiLevelType w:val="hybridMultilevel"/>
    <w:tmpl w:val="0CB0116A"/>
    <w:lvl w:ilvl="0" w:tplc="FE40A5EE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023EC6"/>
    <w:multiLevelType w:val="hybridMultilevel"/>
    <w:tmpl w:val="628AAE3A"/>
    <w:lvl w:ilvl="0" w:tplc="0414E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0841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3724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54F"/>
    <w:rsid w:val="00034F2C"/>
    <w:rsid w:val="00035E59"/>
    <w:rsid w:val="00040CAB"/>
    <w:rsid w:val="000422BE"/>
    <w:rsid w:val="00061A33"/>
    <w:rsid w:val="000642A0"/>
    <w:rsid w:val="00064A9D"/>
    <w:rsid w:val="00071382"/>
    <w:rsid w:val="0009321B"/>
    <w:rsid w:val="000D664B"/>
    <w:rsid w:val="0011154D"/>
    <w:rsid w:val="001465F9"/>
    <w:rsid w:val="0017654F"/>
    <w:rsid w:val="001B3621"/>
    <w:rsid w:val="001C44D6"/>
    <w:rsid w:val="001D55CB"/>
    <w:rsid w:val="001E31DE"/>
    <w:rsid w:val="001F32EC"/>
    <w:rsid w:val="00215BF4"/>
    <w:rsid w:val="00225B5B"/>
    <w:rsid w:val="002357A7"/>
    <w:rsid w:val="00242046"/>
    <w:rsid w:val="00260E8D"/>
    <w:rsid w:val="0027394C"/>
    <w:rsid w:val="002967C9"/>
    <w:rsid w:val="002F1F4E"/>
    <w:rsid w:val="00331125"/>
    <w:rsid w:val="003423F1"/>
    <w:rsid w:val="00342AAB"/>
    <w:rsid w:val="00372FF5"/>
    <w:rsid w:val="003B6507"/>
    <w:rsid w:val="003E45C4"/>
    <w:rsid w:val="00405F18"/>
    <w:rsid w:val="00410619"/>
    <w:rsid w:val="00416DFE"/>
    <w:rsid w:val="00420526"/>
    <w:rsid w:val="00423226"/>
    <w:rsid w:val="004415C9"/>
    <w:rsid w:val="00466DDF"/>
    <w:rsid w:val="00482617"/>
    <w:rsid w:val="0051504B"/>
    <w:rsid w:val="00536236"/>
    <w:rsid w:val="005F4C6A"/>
    <w:rsid w:val="006045E1"/>
    <w:rsid w:val="0061352B"/>
    <w:rsid w:val="00625FD4"/>
    <w:rsid w:val="00637B09"/>
    <w:rsid w:val="00645C3E"/>
    <w:rsid w:val="006543DE"/>
    <w:rsid w:val="006F37DC"/>
    <w:rsid w:val="006F67C0"/>
    <w:rsid w:val="0070253C"/>
    <w:rsid w:val="007E3034"/>
    <w:rsid w:val="007F1419"/>
    <w:rsid w:val="00804CC6"/>
    <w:rsid w:val="008A404B"/>
    <w:rsid w:val="009262CB"/>
    <w:rsid w:val="00926DDA"/>
    <w:rsid w:val="00963415"/>
    <w:rsid w:val="009B3049"/>
    <w:rsid w:val="00A105F9"/>
    <w:rsid w:val="00A23355"/>
    <w:rsid w:val="00A97D0B"/>
    <w:rsid w:val="00AD1F6E"/>
    <w:rsid w:val="00AE4D47"/>
    <w:rsid w:val="00B0428C"/>
    <w:rsid w:val="00B31436"/>
    <w:rsid w:val="00B44773"/>
    <w:rsid w:val="00B51884"/>
    <w:rsid w:val="00B6272A"/>
    <w:rsid w:val="00B6452D"/>
    <w:rsid w:val="00BA7B4C"/>
    <w:rsid w:val="00BD3629"/>
    <w:rsid w:val="00C33AEF"/>
    <w:rsid w:val="00CA014D"/>
    <w:rsid w:val="00CC2A10"/>
    <w:rsid w:val="00CC2BF1"/>
    <w:rsid w:val="00D03E59"/>
    <w:rsid w:val="00DB00AE"/>
    <w:rsid w:val="00DD44D5"/>
    <w:rsid w:val="00E00698"/>
    <w:rsid w:val="00E3221F"/>
    <w:rsid w:val="00E87BB6"/>
    <w:rsid w:val="00E92722"/>
    <w:rsid w:val="00EA259E"/>
    <w:rsid w:val="00EB6D37"/>
    <w:rsid w:val="00ED532B"/>
    <w:rsid w:val="00ED76CA"/>
    <w:rsid w:val="00F0579B"/>
    <w:rsid w:val="00F201F6"/>
    <w:rsid w:val="00F417AF"/>
    <w:rsid w:val="00F42D1E"/>
    <w:rsid w:val="00F71780"/>
    <w:rsid w:val="00F75959"/>
    <w:rsid w:val="00F91E58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331395"/>
  <w15:chartTrackingRefBased/>
  <w15:docId w15:val="{77CDC683-204E-4ADD-AF27-F1E3C95D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17654F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99"/>
    <w:qFormat/>
    <w:rsid w:val="0017654F"/>
    <w:pPr>
      <w:ind w:left="720"/>
      <w:contextualSpacing/>
    </w:pPr>
  </w:style>
  <w:style w:type="table" w:styleId="TableGrid">
    <w:name w:val="Table Grid"/>
    <w:basedOn w:val="TableNormal"/>
    <w:uiPriority w:val="39"/>
    <w:rsid w:val="0017654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9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us.dubrovnik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ljet@strazevac.hr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8FA02-E1A3-4202-931B-075A9A91E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247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28</cp:revision>
  <cp:lastPrinted>2026-09-28T04:30:00Z</cp:lastPrinted>
  <dcterms:created xsi:type="dcterms:W3CDTF">2019-03-29T12:51:00Z</dcterms:created>
  <dcterms:modified xsi:type="dcterms:W3CDTF">2026-09-28T04:30:00Z</dcterms:modified>
</cp:coreProperties>
</file>