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CBD26" w14:textId="77777777" w:rsidR="00400151" w:rsidRDefault="00400151" w:rsidP="00021AEF">
      <w:pPr>
        <w:rPr>
          <w:rFonts w:ascii="Times New Roman" w:hAnsi="Times New Roman"/>
          <w:sz w:val="22"/>
          <w:szCs w:val="22"/>
        </w:rPr>
      </w:pPr>
    </w:p>
    <w:p w14:paraId="5C7DB87D" w14:textId="77777777" w:rsidR="001150B3" w:rsidRPr="00DD1F94" w:rsidRDefault="001150B3" w:rsidP="001150B3">
      <w:pPr>
        <w:rPr>
          <w:rFonts w:ascii="Times New Roman" w:hAnsi="Times New Roman"/>
          <w:sz w:val="22"/>
          <w:szCs w:val="22"/>
        </w:rPr>
      </w:pPr>
      <w:bookmarkStart w:id="0" w:name="_Hlk59555125"/>
      <w:r w:rsidRPr="00DD1F94">
        <w:rPr>
          <w:rFonts w:ascii="Times New Roman" w:hAnsi="Times New Roman"/>
          <w:sz w:val="22"/>
          <w:szCs w:val="22"/>
        </w:rPr>
        <w:t>KLASA:</w:t>
      </w:r>
      <w:r w:rsidRPr="00DD1F94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620-03/26</w:t>
      </w:r>
      <w:r w:rsidRPr="00DD1F94">
        <w:rPr>
          <w:rFonts w:ascii="Times New Roman" w:hAnsi="Times New Roman"/>
          <w:sz w:val="22"/>
          <w:szCs w:val="22"/>
        </w:rPr>
        <w:t>-01/</w:t>
      </w:r>
      <w:r>
        <w:rPr>
          <w:rFonts w:ascii="Times New Roman" w:hAnsi="Times New Roman"/>
          <w:sz w:val="22"/>
          <w:szCs w:val="22"/>
        </w:rPr>
        <w:t>01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</w:p>
    <w:p w14:paraId="5E1B6FF2" w14:textId="4E83CAAC" w:rsidR="001150B3" w:rsidRPr="00DD1F94" w:rsidRDefault="001150B3" w:rsidP="001150B3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URBROJ:</w:t>
      </w:r>
      <w:r w:rsidRPr="00DD1F94">
        <w:rPr>
          <w:rFonts w:ascii="Times New Roman" w:hAnsi="Times New Roman"/>
          <w:sz w:val="22"/>
          <w:szCs w:val="22"/>
        </w:rPr>
        <w:tab/>
        <w:t>2117-</w:t>
      </w:r>
      <w:r>
        <w:rPr>
          <w:rFonts w:ascii="Times New Roman" w:hAnsi="Times New Roman"/>
          <w:sz w:val="22"/>
          <w:szCs w:val="22"/>
        </w:rPr>
        <w:t>03-26-</w:t>
      </w:r>
      <w:r w:rsidR="00A302B6">
        <w:rPr>
          <w:rFonts w:ascii="Times New Roman" w:hAnsi="Times New Roman"/>
          <w:sz w:val="22"/>
          <w:szCs w:val="22"/>
        </w:rPr>
        <w:t>1</w:t>
      </w:r>
      <w:r w:rsidR="00950B20">
        <w:rPr>
          <w:rFonts w:ascii="Times New Roman" w:hAnsi="Times New Roman"/>
          <w:sz w:val="22"/>
          <w:szCs w:val="22"/>
        </w:rPr>
        <w:t>7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</w:p>
    <w:p w14:paraId="5DA27D44" w14:textId="41371B8C" w:rsidR="001150B3" w:rsidRPr="00DD1F94" w:rsidRDefault="001150B3" w:rsidP="001150B3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 xml:space="preserve">Babino Polje, </w:t>
      </w:r>
      <w:r w:rsidRPr="00DD1F94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1</w:t>
      </w:r>
      <w:r w:rsidR="00B02454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.0</w:t>
      </w:r>
      <w:r w:rsidR="00B02454">
        <w:rPr>
          <w:rFonts w:ascii="Times New Roman" w:hAnsi="Times New Roman"/>
          <w:sz w:val="22"/>
          <w:szCs w:val="22"/>
        </w:rPr>
        <w:t>9</w:t>
      </w:r>
      <w:r>
        <w:rPr>
          <w:rFonts w:ascii="Times New Roman" w:hAnsi="Times New Roman"/>
          <w:sz w:val="22"/>
          <w:szCs w:val="22"/>
        </w:rPr>
        <w:t>.2026</w:t>
      </w:r>
      <w:r w:rsidRPr="00DD1F94">
        <w:rPr>
          <w:rFonts w:ascii="Times New Roman" w:hAnsi="Times New Roman"/>
          <w:sz w:val="22"/>
          <w:szCs w:val="22"/>
        </w:rPr>
        <w:t>.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DD1F94">
        <w:rPr>
          <w:rFonts w:ascii="Times New Roman" w:hAnsi="Times New Roman"/>
          <w:sz w:val="22"/>
          <w:szCs w:val="22"/>
        </w:rPr>
        <w:fldChar w:fldCharType="separate"/>
      </w:r>
      <w:r w:rsidR="00950B20">
        <w:rPr>
          <w:rFonts w:ascii="Times New Roman" w:hAnsi="Times New Roman"/>
          <w:noProof/>
          <w:sz w:val="22"/>
          <w:szCs w:val="22"/>
        </w:rPr>
        <w:instrText>15.09.2026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  <w:r w:rsidRPr="00DD1F94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</w:p>
    <w:p w14:paraId="6FCE4DE3" w14:textId="77777777" w:rsidR="004D1D55" w:rsidRPr="00DD1F94" w:rsidRDefault="004D1D55" w:rsidP="00DD1F94">
      <w:pPr>
        <w:pStyle w:val="Header"/>
        <w:tabs>
          <w:tab w:val="left" w:pos="720"/>
        </w:tabs>
        <w:ind w:firstLine="720"/>
        <w:rPr>
          <w:rFonts w:ascii="Times New Roman" w:hAnsi="Times New Roman"/>
          <w:sz w:val="22"/>
          <w:szCs w:val="22"/>
        </w:rPr>
      </w:pPr>
    </w:p>
    <w:bookmarkEnd w:id="0"/>
    <w:p w14:paraId="144A0708" w14:textId="488D6C7B" w:rsidR="00B02454" w:rsidRPr="00B02454" w:rsidRDefault="000518C6" w:rsidP="00B02454">
      <w:pPr>
        <w:ind w:firstLine="720"/>
        <w:rPr>
          <w:rFonts w:ascii="Times New Roman" w:hAnsi="Times New Roman"/>
          <w:sz w:val="22"/>
          <w:szCs w:val="22"/>
        </w:rPr>
      </w:pPr>
      <w:r w:rsidRPr="00B02454">
        <w:rPr>
          <w:rFonts w:ascii="Times New Roman" w:hAnsi="Times New Roman"/>
          <w:sz w:val="22"/>
          <w:szCs w:val="22"/>
        </w:rPr>
        <w:t>Na temelju članka 5. stavak 3. i 4. Programa u oblasti javnih potreba u oblasti osnovnog školstva, kulture i sporta na području Općine Mljet za 2026. godinu („Službeni glasnik Općine Mljet“ broj: 10/25</w:t>
      </w:r>
      <w:r w:rsidR="00B02454" w:rsidRPr="00B02454">
        <w:rPr>
          <w:rFonts w:ascii="Times New Roman" w:hAnsi="Times New Roman"/>
          <w:sz w:val="22"/>
          <w:szCs w:val="22"/>
        </w:rPr>
        <w:t xml:space="preserve"> i 6/26</w:t>
      </w:r>
      <w:r w:rsidRPr="00B02454">
        <w:rPr>
          <w:rFonts w:ascii="Times New Roman" w:hAnsi="Times New Roman"/>
          <w:sz w:val="22"/>
          <w:szCs w:val="22"/>
        </w:rPr>
        <w:t>)</w:t>
      </w:r>
      <w:r w:rsidR="00B02454" w:rsidRPr="00B02454">
        <w:rPr>
          <w:rFonts w:ascii="Times New Roman" w:hAnsi="Times New Roman"/>
          <w:sz w:val="22"/>
          <w:szCs w:val="22"/>
        </w:rPr>
        <w:t>,</w:t>
      </w:r>
      <w:r w:rsidRPr="00B02454">
        <w:rPr>
          <w:rFonts w:ascii="Times New Roman" w:hAnsi="Times New Roman"/>
          <w:sz w:val="22"/>
          <w:szCs w:val="22"/>
        </w:rPr>
        <w:t xml:space="preserve"> članka 53. stavak 1. točka 7., 8. i 30. Statuta Općine Mljet („Službeni glasnik Općine Mljet“ broj 2/21 i 5/21-ispr)</w:t>
      </w:r>
      <w:r w:rsidR="00B02454" w:rsidRPr="00B02454">
        <w:rPr>
          <w:rFonts w:ascii="Times New Roman" w:hAnsi="Times New Roman"/>
          <w:sz w:val="22"/>
          <w:szCs w:val="22"/>
        </w:rPr>
        <w:t xml:space="preserve"> i točke XI. Odluke o dodjeli potpora otočnim udrugama u sportu i rekreaciji za financiranje registrirane djelatnosti</w:t>
      </w:r>
      <w:r w:rsidR="00B02454">
        <w:rPr>
          <w:rFonts w:ascii="Times New Roman" w:hAnsi="Times New Roman"/>
          <w:sz w:val="22"/>
          <w:szCs w:val="22"/>
        </w:rPr>
        <w:t xml:space="preserve"> </w:t>
      </w:r>
      <w:r w:rsidR="00B02454" w:rsidRPr="00B02454">
        <w:rPr>
          <w:rFonts w:ascii="Times New Roman" w:hAnsi="Times New Roman"/>
          <w:sz w:val="22"/>
          <w:szCs w:val="22"/>
        </w:rPr>
        <w:t>i organizatorima otočnih sportskih i rekreacijskih manifestacija u 2026. godini</w:t>
      </w:r>
    </w:p>
    <w:p w14:paraId="2387CD5F" w14:textId="7E85248C" w:rsidR="000518C6" w:rsidRPr="00B02454" w:rsidRDefault="00B02454" w:rsidP="00B02454">
      <w:pPr>
        <w:rPr>
          <w:rFonts w:ascii="Times New Roman" w:hAnsi="Times New Roman"/>
          <w:sz w:val="22"/>
          <w:szCs w:val="22"/>
        </w:rPr>
      </w:pPr>
      <w:r w:rsidRPr="00B02454">
        <w:rPr>
          <w:rFonts w:ascii="Times New Roman" w:hAnsi="Times New Roman"/>
          <w:sz w:val="22"/>
          <w:szCs w:val="22"/>
        </w:rPr>
        <w:t>(86/2026-PAD), oznake KLASA: 620-03/26-01/01</w:t>
      </w:r>
      <w:r w:rsidRPr="00B02454">
        <w:rPr>
          <w:rFonts w:ascii="Times New Roman" w:hAnsi="Times New Roman"/>
          <w:sz w:val="22"/>
          <w:szCs w:val="22"/>
        </w:rPr>
        <w:fldChar w:fldCharType="begin"/>
      </w:r>
      <w:r w:rsidRPr="00B02454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B02454">
        <w:rPr>
          <w:rFonts w:ascii="Times New Roman" w:hAnsi="Times New Roman"/>
          <w:sz w:val="22"/>
          <w:szCs w:val="22"/>
        </w:rPr>
        <w:fldChar w:fldCharType="end"/>
      </w:r>
      <w:r w:rsidRPr="00B02454">
        <w:rPr>
          <w:rFonts w:ascii="Times New Roman" w:hAnsi="Times New Roman"/>
          <w:sz w:val="22"/>
          <w:szCs w:val="22"/>
        </w:rPr>
        <w:t>; URBROJ: 2117-03-26-9</w:t>
      </w:r>
      <w:r w:rsidRPr="00B02454">
        <w:rPr>
          <w:rFonts w:ascii="Times New Roman" w:hAnsi="Times New Roman"/>
          <w:sz w:val="22"/>
          <w:szCs w:val="22"/>
        </w:rPr>
        <w:fldChar w:fldCharType="begin"/>
      </w:r>
      <w:r w:rsidRPr="00B02454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B02454">
        <w:rPr>
          <w:rFonts w:ascii="Times New Roman" w:hAnsi="Times New Roman"/>
          <w:sz w:val="22"/>
          <w:szCs w:val="22"/>
        </w:rPr>
        <w:fldChar w:fldCharType="end"/>
      </w:r>
      <w:r w:rsidRPr="00B02454">
        <w:rPr>
          <w:rFonts w:ascii="Times New Roman" w:hAnsi="Times New Roman"/>
          <w:sz w:val="22"/>
          <w:szCs w:val="22"/>
        </w:rPr>
        <w:t xml:space="preserve"> od 10. 04. 2026. godine</w:t>
      </w:r>
      <w:r w:rsidRPr="00B02454">
        <w:rPr>
          <w:rFonts w:ascii="Times New Roman" w:hAnsi="Times New Roman"/>
          <w:sz w:val="22"/>
          <w:szCs w:val="22"/>
        </w:rPr>
        <w:fldChar w:fldCharType="begin"/>
      </w:r>
      <w:r w:rsidRPr="00B02454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B02454">
        <w:rPr>
          <w:rFonts w:ascii="Times New Roman" w:hAnsi="Times New Roman"/>
          <w:sz w:val="22"/>
          <w:szCs w:val="22"/>
        </w:rPr>
        <w:fldChar w:fldCharType="begin"/>
      </w:r>
      <w:r w:rsidRPr="00B02454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B02454">
        <w:rPr>
          <w:rFonts w:ascii="Times New Roman" w:hAnsi="Times New Roman"/>
          <w:sz w:val="22"/>
          <w:szCs w:val="22"/>
        </w:rPr>
        <w:fldChar w:fldCharType="separate"/>
      </w:r>
      <w:r w:rsidR="00950B20">
        <w:rPr>
          <w:rFonts w:ascii="Times New Roman" w:hAnsi="Times New Roman"/>
          <w:noProof/>
          <w:sz w:val="22"/>
          <w:szCs w:val="22"/>
        </w:rPr>
        <w:instrText>15.09.2026</w:instrText>
      </w:r>
      <w:r w:rsidRPr="00B02454">
        <w:rPr>
          <w:rFonts w:ascii="Times New Roman" w:hAnsi="Times New Roman"/>
          <w:sz w:val="22"/>
          <w:szCs w:val="22"/>
        </w:rPr>
        <w:fldChar w:fldCharType="end"/>
      </w:r>
      <w:r w:rsidRPr="00B02454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B02454">
        <w:rPr>
          <w:rFonts w:ascii="Times New Roman" w:hAnsi="Times New Roman"/>
          <w:sz w:val="22"/>
          <w:szCs w:val="22"/>
        </w:rPr>
        <w:fldChar w:fldCharType="end"/>
      </w:r>
      <w:r w:rsidR="000518C6" w:rsidRPr="00B02454">
        <w:rPr>
          <w:rFonts w:ascii="Times New Roman" w:hAnsi="Times New Roman"/>
          <w:sz w:val="22"/>
          <w:szCs w:val="22"/>
        </w:rPr>
        <w:t>, a u skladu s odredbama Odluke o izvršavanju Proračuna Općine Mljet za 2026. godinu („Službeni glasnik Općine Mljet“ broj 10/25) i odredbama Odluke o donošenju Proračuna Općine Mljet za 2026. godinu s projekcijama Proračuna za 2027. i 2028. godinu („Službeni glasnik Općine Mljet“ broj 10/25</w:t>
      </w:r>
      <w:r w:rsidRPr="00B02454">
        <w:rPr>
          <w:rFonts w:ascii="Times New Roman" w:hAnsi="Times New Roman"/>
          <w:sz w:val="22"/>
          <w:szCs w:val="22"/>
        </w:rPr>
        <w:t>i 6/26</w:t>
      </w:r>
      <w:r w:rsidR="000518C6" w:rsidRPr="00B02454">
        <w:rPr>
          <w:rFonts w:ascii="Times New Roman" w:hAnsi="Times New Roman"/>
          <w:sz w:val="22"/>
          <w:szCs w:val="22"/>
        </w:rPr>
        <w:t xml:space="preserve">), u postupku raspisanog javnog poziva i polazeći od prispjelih prijava, te od dodjele potpora prethodnih godina koje su namjenski korištene, Općinski načelnik Općine Mljet donio je dana </w:t>
      </w:r>
      <w:r w:rsidRPr="00B02454">
        <w:rPr>
          <w:rFonts w:ascii="Times New Roman" w:hAnsi="Times New Roman"/>
          <w:sz w:val="22"/>
          <w:szCs w:val="22"/>
        </w:rPr>
        <w:t>15. rujna</w:t>
      </w:r>
      <w:r w:rsidR="000518C6" w:rsidRPr="00B02454">
        <w:rPr>
          <w:rFonts w:ascii="Times New Roman" w:hAnsi="Times New Roman"/>
          <w:sz w:val="22"/>
          <w:szCs w:val="22"/>
        </w:rPr>
        <w:t xml:space="preserve"> 2026. godine slijedeću</w:t>
      </w:r>
    </w:p>
    <w:p w14:paraId="3C534D5C" w14:textId="300BB90E" w:rsidR="000518C6" w:rsidRPr="00DD1F94" w:rsidRDefault="000518C6" w:rsidP="00021AEF">
      <w:pPr>
        <w:rPr>
          <w:rFonts w:ascii="Times New Roman" w:hAnsi="Times New Roman"/>
          <w:sz w:val="22"/>
          <w:szCs w:val="22"/>
        </w:rPr>
      </w:pPr>
    </w:p>
    <w:p w14:paraId="1906E366" w14:textId="77777777" w:rsidR="00021AEF" w:rsidRPr="00DD1F94" w:rsidRDefault="00256B32" w:rsidP="00021AEF">
      <w:pPr>
        <w:jc w:val="center"/>
        <w:rPr>
          <w:rFonts w:ascii="Times New Roman" w:hAnsi="Times New Roman"/>
          <w:b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>O   D   L   U   K   U</w:t>
      </w:r>
    </w:p>
    <w:p w14:paraId="30F7A3FC" w14:textId="624525A4" w:rsidR="00794D1D" w:rsidRDefault="00256B32" w:rsidP="00DD5ACA">
      <w:pPr>
        <w:jc w:val="center"/>
        <w:rPr>
          <w:rFonts w:ascii="Times New Roman" w:hAnsi="Times New Roman"/>
          <w:b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>o dodjeli</w:t>
      </w:r>
      <w:r w:rsidR="00021AEF" w:rsidRPr="00DD1F94">
        <w:rPr>
          <w:rFonts w:ascii="Times New Roman" w:hAnsi="Times New Roman"/>
          <w:b/>
          <w:sz w:val="22"/>
          <w:szCs w:val="22"/>
        </w:rPr>
        <w:t xml:space="preserve"> potpor</w:t>
      </w:r>
      <w:r w:rsidR="00DD5ACA">
        <w:rPr>
          <w:rFonts w:ascii="Times New Roman" w:hAnsi="Times New Roman"/>
          <w:b/>
          <w:sz w:val="22"/>
          <w:szCs w:val="22"/>
        </w:rPr>
        <w:t>e</w:t>
      </w:r>
      <w:r w:rsidR="00021AEF" w:rsidRPr="00DD1F94">
        <w:rPr>
          <w:rFonts w:ascii="Times New Roman" w:hAnsi="Times New Roman"/>
          <w:b/>
          <w:sz w:val="22"/>
          <w:szCs w:val="22"/>
        </w:rPr>
        <w:t xml:space="preserve"> </w:t>
      </w:r>
      <w:r w:rsidR="00DD5ACA" w:rsidRPr="00794D1D">
        <w:rPr>
          <w:rFonts w:ascii="Times New Roman" w:hAnsi="Times New Roman"/>
          <w:b/>
          <w:bCs/>
          <w:sz w:val="22"/>
          <w:szCs w:val="22"/>
        </w:rPr>
        <w:t xml:space="preserve">Udruzi </w:t>
      </w:r>
      <w:r w:rsidR="00B02454">
        <w:rPr>
          <w:rFonts w:ascii="Times New Roman" w:hAnsi="Times New Roman"/>
          <w:b/>
          <w:bCs/>
          <w:sz w:val="22"/>
          <w:szCs w:val="22"/>
        </w:rPr>
        <w:t>Športski ribarski klub</w:t>
      </w:r>
      <w:r w:rsidR="00DD5ACA" w:rsidRPr="00794D1D">
        <w:rPr>
          <w:rFonts w:ascii="Times New Roman" w:hAnsi="Times New Roman"/>
          <w:b/>
          <w:bCs/>
          <w:sz w:val="22"/>
          <w:szCs w:val="22"/>
        </w:rPr>
        <w:t xml:space="preserve"> Mljet iz Babinog Polje</w:t>
      </w:r>
      <w:r w:rsidR="00DD5ACA">
        <w:rPr>
          <w:rFonts w:ascii="Times New Roman" w:hAnsi="Times New Roman"/>
          <w:b/>
          <w:sz w:val="22"/>
          <w:szCs w:val="22"/>
        </w:rPr>
        <w:t xml:space="preserve"> za </w:t>
      </w:r>
    </w:p>
    <w:p w14:paraId="351A756C" w14:textId="69657102" w:rsidR="00021AEF" w:rsidRPr="00DD1F94" w:rsidRDefault="00DD5ACA" w:rsidP="00794D1D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organizaciju </w:t>
      </w:r>
      <w:r w:rsidR="00B02454">
        <w:rPr>
          <w:rFonts w:ascii="Times New Roman" w:hAnsi="Times New Roman"/>
          <w:b/>
          <w:sz w:val="22"/>
          <w:szCs w:val="22"/>
        </w:rPr>
        <w:t>10</w:t>
      </w:r>
      <w:r>
        <w:rPr>
          <w:rFonts w:ascii="Times New Roman" w:hAnsi="Times New Roman"/>
          <w:b/>
          <w:sz w:val="22"/>
          <w:szCs w:val="22"/>
        </w:rPr>
        <w:t xml:space="preserve">. </w:t>
      </w:r>
      <w:proofErr w:type="spellStart"/>
      <w:r>
        <w:rPr>
          <w:rFonts w:ascii="Times New Roman" w:hAnsi="Times New Roman"/>
          <w:b/>
          <w:sz w:val="22"/>
          <w:szCs w:val="22"/>
        </w:rPr>
        <w:t>Ulignijade</w:t>
      </w:r>
      <w:proofErr w:type="spellEnd"/>
      <w:r>
        <w:rPr>
          <w:rFonts w:ascii="Times New Roman" w:hAnsi="Times New Roman"/>
          <w:b/>
          <w:sz w:val="22"/>
          <w:szCs w:val="22"/>
        </w:rPr>
        <w:t xml:space="preserve"> Mljet </w:t>
      </w:r>
      <w:r w:rsidR="00DE3923">
        <w:rPr>
          <w:rFonts w:ascii="Times New Roman" w:hAnsi="Times New Roman"/>
          <w:b/>
          <w:sz w:val="22"/>
          <w:szCs w:val="22"/>
        </w:rPr>
        <w:t>202</w:t>
      </w:r>
      <w:r w:rsidR="00B02454">
        <w:rPr>
          <w:rFonts w:ascii="Times New Roman" w:hAnsi="Times New Roman"/>
          <w:b/>
          <w:sz w:val="22"/>
          <w:szCs w:val="22"/>
        </w:rPr>
        <w:t>6</w:t>
      </w:r>
      <w:r w:rsidR="00021AEF" w:rsidRPr="00DD1F94">
        <w:rPr>
          <w:rFonts w:ascii="Times New Roman" w:hAnsi="Times New Roman"/>
          <w:b/>
          <w:sz w:val="22"/>
          <w:szCs w:val="22"/>
        </w:rPr>
        <w:t>. godin</w:t>
      </w:r>
      <w:r>
        <w:rPr>
          <w:rFonts w:ascii="Times New Roman" w:hAnsi="Times New Roman"/>
          <w:b/>
          <w:sz w:val="22"/>
          <w:szCs w:val="22"/>
        </w:rPr>
        <w:t>e</w:t>
      </w:r>
    </w:p>
    <w:p w14:paraId="53178EB8" w14:textId="49E62D1E" w:rsidR="005A52C0" w:rsidRPr="005B0107" w:rsidRDefault="00DD5ACA" w:rsidP="005B0107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B02454">
        <w:rPr>
          <w:rFonts w:ascii="Times New Roman" w:hAnsi="Times New Roman"/>
          <w:b/>
          <w:sz w:val="22"/>
          <w:szCs w:val="22"/>
        </w:rPr>
        <w:t>168</w:t>
      </w:r>
      <w:r w:rsidR="00DE3923">
        <w:rPr>
          <w:rFonts w:ascii="Times New Roman" w:hAnsi="Times New Roman"/>
          <w:b/>
          <w:sz w:val="22"/>
          <w:szCs w:val="22"/>
        </w:rPr>
        <w:t>/202</w:t>
      </w:r>
      <w:r w:rsidR="00B02454">
        <w:rPr>
          <w:rFonts w:ascii="Times New Roman" w:hAnsi="Times New Roman"/>
          <w:b/>
          <w:sz w:val="22"/>
          <w:szCs w:val="22"/>
        </w:rPr>
        <w:t>6</w:t>
      </w:r>
      <w:r w:rsidR="00021AEF" w:rsidRPr="00DD1F94">
        <w:rPr>
          <w:rFonts w:ascii="Times New Roman" w:hAnsi="Times New Roman"/>
          <w:b/>
          <w:sz w:val="22"/>
          <w:szCs w:val="22"/>
        </w:rPr>
        <w:t>-PAD)</w:t>
      </w:r>
    </w:p>
    <w:p w14:paraId="0ED32F3A" w14:textId="77777777" w:rsidR="00163445" w:rsidRPr="00DD1F94" w:rsidRDefault="00163445" w:rsidP="005A52C0">
      <w:pPr>
        <w:rPr>
          <w:rFonts w:ascii="Times New Roman" w:hAnsi="Times New Roman"/>
          <w:b/>
          <w:sz w:val="22"/>
          <w:szCs w:val="22"/>
        </w:rPr>
      </w:pPr>
    </w:p>
    <w:p w14:paraId="0C7AA204" w14:textId="77777777" w:rsidR="00256B32" w:rsidRPr="00DD1F94" w:rsidRDefault="007F27ED" w:rsidP="00021AEF">
      <w:pPr>
        <w:jc w:val="center"/>
        <w:rPr>
          <w:rFonts w:ascii="Times New Roman" w:hAnsi="Times New Roman"/>
          <w:b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>I.</w:t>
      </w:r>
    </w:p>
    <w:p w14:paraId="7AF0A46F" w14:textId="71684A91" w:rsidR="009740B8" w:rsidRDefault="00DE3923" w:rsidP="00355193">
      <w:pPr>
        <w:ind w:firstLine="720"/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 xml:space="preserve">Odobrava se </w:t>
      </w:r>
      <w:r w:rsidR="00355193" w:rsidRPr="00AF2A00">
        <w:rPr>
          <w:rFonts w:ascii="Times New Roman" w:hAnsi="Times New Roman"/>
          <w:sz w:val="22"/>
          <w:szCs w:val="22"/>
        </w:rPr>
        <w:t xml:space="preserve">Udruzi </w:t>
      </w:r>
      <w:r w:rsidR="00B02454" w:rsidRPr="00B02454">
        <w:rPr>
          <w:rFonts w:ascii="Times New Roman" w:hAnsi="Times New Roman"/>
          <w:sz w:val="22"/>
          <w:szCs w:val="22"/>
        </w:rPr>
        <w:t>Športski ribarski klub Mljet</w:t>
      </w:r>
      <w:r w:rsidR="00B02454" w:rsidRPr="00794D1D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355193">
        <w:rPr>
          <w:rFonts w:ascii="Times New Roman" w:hAnsi="Times New Roman"/>
          <w:sz w:val="22"/>
          <w:szCs w:val="22"/>
        </w:rPr>
        <w:t xml:space="preserve">iz Babinog Polje, OIB: </w:t>
      </w:r>
      <w:r w:rsidR="00B02454">
        <w:rPr>
          <w:rFonts w:ascii="Times New Roman" w:hAnsi="Times New Roman"/>
          <w:sz w:val="22"/>
          <w:szCs w:val="22"/>
        </w:rPr>
        <w:t>32082115313</w:t>
      </w:r>
      <w:r w:rsidRPr="00DD1F94">
        <w:rPr>
          <w:rFonts w:ascii="Times New Roman" w:hAnsi="Times New Roman"/>
          <w:sz w:val="22"/>
          <w:szCs w:val="22"/>
        </w:rPr>
        <w:t xml:space="preserve">, jednokratna financijska potpora za </w:t>
      </w:r>
      <w:r w:rsidR="00DD5ACA">
        <w:rPr>
          <w:rFonts w:ascii="Times New Roman" w:hAnsi="Times New Roman"/>
          <w:sz w:val="22"/>
          <w:szCs w:val="22"/>
        </w:rPr>
        <w:t xml:space="preserve">organizaciju </w:t>
      </w:r>
      <w:r w:rsidR="00B02454">
        <w:rPr>
          <w:rFonts w:ascii="Times New Roman" w:hAnsi="Times New Roman"/>
          <w:sz w:val="22"/>
          <w:szCs w:val="22"/>
        </w:rPr>
        <w:t>10</w:t>
      </w:r>
      <w:r w:rsidR="00DD5ACA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="00DD5ACA">
        <w:rPr>
          <w:rFonts w:ascii="Times New Roman" w:hAnsi="Times New Roman"/>
          <w:sz w:val="22"/>
          <w:szCs w:val="22"/>
        </w:rPr>
        <w:t>Ulignijade</w:t>
      </w:r>
      <w:proofErr w:type="spellEnd"/>
      <w:r w:rsidR="00DD5ACA">
        <w:rPr>
          <w:rFonts w:ascii="Times New Roman" w:hAnsi="Times New Roman"/>
          <w:sz w:val="22"/>
          <w:szCs w:val="22"/>
        </w:rPr>
        <w:t xml:space="preserve"> Mljet 202</w:t>
      </w:r>
      <w:r w:rsidR="00B02454">
        <w:rPr>
          <w:rFonts w:ascii="Times New Roman" w:hAnsi="Times New Roman"/>
          <w:sz w:val="22"/>
          <w:szCs w:val="22"/>
        </w:rPr>
        <w:t>6</w:t>
      </w:r>
      <w:r w:rsidR="00DD5ACA">
        <w:rPr>
          <w:rFonts w:ascii="Times New Roman" w:hAnsi="Times New Roman"/>
          <w:sz w:val="22"/>
          <w:szCs w:val="22"/>
        </w:rPr>
        <w:t>. godine</w:t>
      </w:r>
      <w:r w:rsidRPr="00DD1F94">
        <w:rPr>
          <w:rFonts w:ascii="Times New Roman" w:hAnsi="Times New Roman"/>
          <w:sz w:val="22"/>
          <w:szCs w:val="22"/>
        </w:rPr>
        <w:t xml:space="preserve"> u iznosu od </w:t>
      </w:r>
      <w:r w:rsidR="00DD5ACA">
        <w:rPr>
          <w:rFonts w:ascii="Times New Roman" w:hAnsi="Times New Roman"/>
          <w:sz w:val="22"/>
          <w:szCs w:val="22"/>
        </w:rPr>
        <w:t>5</w:t>
      </w:r>
      <w:r w:rsidR="001F286F">
        <w:rPr>
          <w:rFonts w:ascii="Times New Roman" w:hAnsi="Times New Roman"/>
          <w:sz w:val="22"/>
          <w:szCs w:val="22"/>
        </w:rPr>
        <w:t>0</w:t>
      </w:r>
      <w:r w:rsidR="004846CC">
        <w:rPr>
          <w:rFonts w:ascii="Times New Roman" w:hAnsi="Times New Roman"/>
          <w:sz w:val="22"/>
          <w:szCs w:val="22"/>
        </w:rPr>
        <w:t>0,00</w:t>
      </w:r>
      <w:r w:rsidRPr="00DD1F94">
        <w:rPr>
          <w:rFonts w:ascii="Times New Roman" w:hAnsi="Times New Roman"/>
          <w:sz w:val="22"/>
          <w:szCs w:val="22"/>
        </w:rPr>
        <w:t xml:space="preserve"> </w:t>
      </w:r>
      <w:r w:rsidR="001F286F">
        <w:rPr>
          <w:rFonts w:ascii="Times New Roman" w:hAnsi="Times New Roman"/>
          <w:sz w:val="22"/>
          <w:szCs w:val="22"/>
        </w:rPr>
        <w:t>EUR</w:t>
      </w:r>
      <w:r w:rsidRPr="00DD1F94">
        <w:rPr>
          <w:rFonts w:ascii="Times New Roman" w:hAnsi="Times New Roman"/>
          <w:sz w:val="22"/>
          <w:szCs w:val="22"/>
        </w:rPr>
        <w:t>.</w:t>
      </w:r>
    </w:p>
    <w:p w14:paraId="2DDDB57C" w14:textId="77777777" w:rsidR="00DD5ACA" w:rsidRDefault="00DD5ACA" w:rsidP="00DD5ACA">
      <w:pPr>
        <w:rPr>
          <w:rFonts w:ascii="Times New Roman" w:hAnsi="Times New Roman"/>
          <w:sz w:val="22"/>
          <w:szCs w:val="22"/>
        </w:rPr>
      </w:pPr>
    </w:p>
    <w:p w14:paraId="5843BB71" w14:textId="3B40797C" w:rsidR="00DD5ACA" w:rsidRPr="00794D1D" w:rsidRDefault="00DD5ACA" w:rsidP="00794D1D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794D1D">
        <w:rPr>
          <w:rFonts w:ascii="Times New Roman" w:hAnsi="Times New Roman"/>
          <w:b/>
          <w:bCs/>
          <w:sz w:val="22"/>
          <w:szCs w:val="22"/>
        </w:rPr>
        <w:t>II.</w:t>
      </w:r>
    </w:p>
    <w:p w14:paraId="3C9639ED" w14:textId="5B6B3240" w:rsidR="00DE3923" w:rsidRDefault="00DE3923" w:rsidP="00DE3923">
      <w:pPr>
        <w:ind w:firstLine="720"/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 xml:space="preserve">Sredstva za namjenu iz prethodnog stavka planirana su </w:t>
      </w:r>
      <w:r>
        <w:rPr>
          <w:rFonts w:ascii="Times New Roman" w:hAnsi="Times New Roman"/>
          <w:sz w:val="22"/>
          <w:szCs w:val="22"/>
        </w:rPr>
        <w:t>u Proračunu Općine Mljet za 202</w:t>
      </w:r>
      <w:r w:rsidR="00B02454">
        <w:rPr>
          <w:rFonts w:ascii="Times New Roman" w:hAnsi="Times New Roman"/>
          <w:sz w:val="22"/>
          <w:szCs w:val="22"/>
        </w:rPr>
        <w:t>6</w:t>
      </w:r>
      <w:r w:rsidRPr="00DD1F94">
        <w:rPr>
          <w:rFonts w:ascii="Times New Roman" w:hAnsi="Times New Roman"/>
          <w:sz w:val="22"/>
          <w:szCs w:val="22"/>
        </w:rPr>
        <w:t>. godinu, Aktivnost A203301 Potpora otočnim udrugama u oblasti sporta i rekreacije za redovne aktivnosti, na proračunskoj poziciji 38115.</w:t>
      </w:r>
    </w:p>
    <w:p w14:paraId="16DA3AD5" w14:textId="77777777" w:rsidR="00DD5ACA" w:rsidRDefault="00DD5ACA" w:rsidP="00DD5ACA">
      <w:pPr>
        <w:rPr>
          <w:rFonts w:ascii="Times New Roman" w:hAnsi="Times New Roman"/>
          <w:sz w:val="22"/>
          <w:szCs w:val="22"/>
        </w:rPr>
      </w:pPr>
    </w:p>
    <w:p w14:paraId="71B5288D" w14:textId="4CB62CC4" w:rsidR="00DD5ACA" w:rsidRPr="00794D1D" w:rsidRDefault="00DD5ACA" w:rsidP="00794D1D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794D1D">
        <w:rPr>
          <w:rFonts w:ascii="Times New Roman" w:hAnsi="Times New Roman"/>
          <w:b/>
          <w:bCs/>
          <w:sz w:val="22"/>
          <w:szCs w:val="22"/>
        </w:rPr>
        <w:t>III.</w:t>
      </w:r>
    </w:p>
    <w:p w14:paraId="5A39262C" w14:textId="33AE5974" w:rsidR="00355193" w:rsidRDefault="00355193" w:rsidP="00355193">
      <w:pPr>
        <w:ind w:firstLine="720"/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t xml:space="preserve">Odobrena sredstva isplatit će viši referent za financijsko-računovodstvene poslove, po pozivu korisnika, na njegov redovni račun IBAN: </w:t>
      </w:r>
      <w:r>
        <w:rPr>
          <w:rFonts w:ascii="Times New Roman" w:hAnsi="Times New Roman"/>
          <w:sz w:val="22"/>
          <w:szCs w:val="22"/>
        </w:rPr>
        <w:t>HR</w:t>
      </w:r>
      <w:r w:rsidR="00B02454">
        <w:rPr>
          <w:rFonts w:ascii="Times New Roman" w:hAnsi="Times New Roman"/>
          <w:sz w:val="22"/>
          <w:szCs w:val="22"/>
        </w:rPr>
        <w:t>9523900011101662372</w:t>
      </w:r>
      <w:r>
        <w:rPr>
          <w:rFonts w:ascii="Times New Roman" w:hAnsi="Times New Roman"/>
          <w:sz w:val="22"/>
          <w:szCs w:val="22"/>
        </w:rPr>
        <w:t>.</w:t>
      </w:r>
    </w:p>
    <w:p w14:paraId="1140097B" w14:textId="77777777" w:rsidR="0054342B" w:rsidRDefault="0054342B" w:rsidP="00E519F3">
      <w:pPr>
        <w:rPr>
          <w:rFonts w:ascii="Times New Roman" w:hAnsi="Times New Roman"/>
          <w:b/>
          <w:sz w:val="22"/>
          <w:szCs w:val="22"/>
        </w:rPr>
      </w:pPr>
    </w:p>
    <w:p w14:paraId="739A83C3" w14:textId="277048A2" w:rsidR="00CC483D" w:rsidRPr="00DD1F94" w:rsidRDefault="00794D1D" w:rsidP="007E2D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IV</w:t>
      </w:r>
      <w:r w:rsidR="00E519F3">
        <w:rPr>
          <w:rFonts w:ascii="Times New Roman" w:hAnsi="Times New Roman"/>
          <w:b/>
          <w:sz w:val="22"/>
          <w:szCs w:val="22"/>
        </w:rPr>
        <w:t>.</w:t>
      </w:r>
    </w:p>
    <w:p w14:paraId="345C6EB6" w14:textId="2440E217" w:rsidR="000A4975" w:rsidRPr="00DD1F94" w:rsidRDefault="00794D1D" w:rsidP="000A4975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Korisnik</w:t>
      </w:r>
      <w:r w:rsidR="004846CC">
        <w:rPr>
          <w:rFonts w:ascii="Times New Roman" w:hAnsi="Times New Roman"/>
          <w:sz w:val="22"/>
          <w:szCs w:val="22"/>
        </w:rPr>
        <w:t xml:space="preserve"> potpore </w:t>
      </w:r>
      <w:r w:rsidR="000A4975" w:rsidRPr="00DD1F94">
        <w:rPr>
          <w:rFonts w:ascii="Times New Roman" w:hAnsi="Times New Roman"/>
          <w:sz w:val="22"/>
          <w:szCs w:val="22"/>
        </w:rPr>
        <w:t>duž</w:t>
      </w:r>
      <w:r>
        <w:rPr>
          <w:rFonts w:ascii="Times New Roman" w:hAnsi="Times New Roman"/>
          <w:sz w:val="22"/>
          <w:szCs w:val="22"/>
        </w:rPr>
        <w:t>a</w:t>
      </w:r>
      <w:r w:rsidR="000A4975" w:rsidRPr="00DD1F94">
        <w:rPr>
          <w:rFonts w:ascii="Times New Roman" w:hAnsi="Times New Roman"/>
          <w:sz w:val="22"/>
          <w:szCs w:val="22"/>
        </w:rPr>
        <w:t>n</w:t>
      </w:r>
      <w:r>
        <w:rPr>
          <w:rFonts w:ascii="Times New Roman" w:hAnsi="Times New Roman"/>
          <w:sz w:val="22"/>
          <w:szCs w:val="22"/>
        </w:rPr>
        <w:t xml:space="preserve"> je</w:t>
      </w:r>
      <w:r w:rsidR="000A4975" w:rsidRPr="00DD1F94">
        <w:rPr>
          <w:rFonts w:ascii="Times New Roman" w:hAnsi="Times New Roman"/>
          <w:sz w:val="22"/>
          <w:szCs w:val="22"/>
        </w:rPr>
        <w:t xml:space="preserve"> po završetku aktivnosti, a najkasnije </w:t>
      </w:r>
      <w:r w:rsidR="00246A8C" w:rsidRPr="00DD1F94">
        <w:rPr>
          <w:rFonts w:ascii="Times New Roman" w:hAnsi="Times New Roman"/>
          <w:sz w:val="22"/>
          <w:szCs w:val="22"/>
        </w:rPr>
        <w:t xml:space="preserve">do kraja </w:t>
      </w:r>
      <w:r w:rsidR="00117CC4">
        <w:rPr>
          <w:rFonts w:ascii="Times New Roman" w:hAnsi="Times New Roman"/>
          <w:sz w:val="22"/>
          <w:szCs w:val="22"/>
        </w:rPr>
        <w:t>prosinca</w:t>
      </w:r>
      <w:r w:rsidR="00246A8C" w:rsidRPr="00DD1F94">
        <w:rPr>
          <w:rFonts w:ascii="Times New Roman" w:hAnsi="Times New Roman"/>
          <w:sz w:val="22"/>
          <w:szCs w:val="22"/>
        </w:rPr>
        <w:t xml:space="preserve"> 202</w:t>
      </w:r>
      <w:r w:rsidR="00B02454">
        <w:rPr>
          <w:rFonts w:ascii="Times New Roman" w:hAnsi="Times New Roman"/>
          <w:sz w:val="22"/>
          <w:szCs w:val="22"/>
        </w:rPr>
        <w:t>6</w:t>
      </w:r>
      <w:r w:rsidR="000A4975" w:rsidRPr="00DD1F94">
        <w:rPr>
          <w:rFonts w:ascii="Times New Roman" w:hAnsi="Times New Roman"/>
          <w:sz w:val="22"/>
          <w:szCs w:val="22"/>
        </w:rPr>
        <w:t>. godine podnijeti pisano izvješće o namjenskom utrošku dobivenih sredstava.</w:t>
      </w:r>
    </w:p>
    <w:p w14:paraId="7DC16E7D" w14:textId="77777777" w:rsidR="000A4975" w:rsidRPr="00DD1F94" w:rsidRDefault="000A4975" w:rsidP="00794D1D">
      <w:pPr>
        <w:rPr>
          <w:rFonts w:ascii="Times New Roman" w:hAnsi="Times New Roman"/>
          <w:sz w:val="22"/>
          <w:szCs w:val="22"/>
        </w:rPr>
      </w:pPr>
    </w:p>
    <w:p w14:paraId="00B8A51B" w14:textId="1169BD4E" w:rsidR="00021AEF" w:rsidRPr="00DD1F94" w:rsidRDefault="00794D1D" w:rsidP="00021A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</w:t>
      </w:r>
      <w:r w:rsidR="00021AEF" w:rsidRPr="00DD1F94">
        <w:rPr>
          <w:rFonts w:ascii="Times New Roman" w:hAnsi="Times New Roman"/>
          <w:b/>
          <w:sz w:val="22"/>
          <w:szCs w:val="22"/>
        </w:rPr>
        <w:t>.</w:t>
      </w:r>
    </w:p>
    <w:p w14:paraId="46A29B4E" w14:textId="77777777" w:rsidR="00021AEF" w:rsidRPr="00DD1F94" w:rsidRDefault="000A4975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ab/>
        <w:t xml:space="preserve">Ova Odluka </w:t>
      </w:r>
      <w:r w:rsidR="00021AEF" w:rsidRPr="00DD1F94">
        <w:rPr>
          <w:rFonts w:ascii="Times New Roman" w:hAnsi="Times New Roman"/>
          <w:sz w:val="22"/>
          <w:szCs w:val="22"/>
        </w:rPr>
        <w:t xml:space="preserve">stupa na snagu danom </w:t>
      </w:r>
      <w:r w:rsidRPr="00DD1F94">
        <w:rPr>
          <w:rFonts w:ascii="Times New Roman" w:hAnsi="Times New Roman"/>
          <w:sz w:val="22"/>
          <w:szCs w:val="22"/>
        </w:rPr>
        <w:t>donošenja</w:t>
      </w:r>
      <w:r w:rsidR="00021AEF" w:rsidRPr="00DD1F94">
        <w:rPr>
          <w:rFonts w:ascii="Times New Roman" w:hAnsi="Times New Roman"/>
          <w:sz w:val="22"/>
          <w:szCs w:val="22"/>
        </w:rPr>
        <w:t xml:space="preserve">, te se unosi u propisane registre i objavljuje u skladu sa Zakonom o pravu na pristup informacijama </w:t>
      </w:r>
      <w:r w:rsidR="00392BC1">
        <w:rPr>
          <w:rFonts w:ascii="Times New Roman" w:hAnsi="Times New Roman"/>
          <w:sz w:val="22"/>
          <w:szCs w:val="22"/>
        </w:rPr>
        <w:t xml:space="preserve">(„Narodne novine“ broj: 25/13, 85/17 i 69/22) </w:t>
      </w:r>
      <w:r w:rsidR="00021AEF" w:rsidRPr="00DD1F94">
        <w:rPr>
          <w:rFonts w:ascii="Times New Roman" w:hAnsi="Times New Roman"/>
          <w:sz w:val="22"/>
          <w:szCs w:val="22"/>
        </w:rPr>
        <w:t>i općim aktima Općine Mljet.</w:t>
      </w:r>
    </w:p>
    <w:p w14:paraId="3E2A1545" w14:textId="77777777" w:rsidR="00DD1F94" w:rsidRDefault="00DD1F94" w:rsidP="00021AEF">
      <w:pPr>
        <w:rPr>
          <w:rFonts w:ascii="Times New Roman" w:hAnsi="Times New Roman"/>
          <w:sz w:val="22"/>
          <w:szCs w:val="22"/>
        </w:rPr>
      </w:pPr>
    </w:p>
    <w:p w14:paraId="6DBC04EC" w14:textId="77777777" w:rsidR="005C035C" w:rsidRDefault="005C035C" w:rsidP="00021AEF">
      <w:pPr>
        <w:rPr>
          <w:rFonts w:ascii="Times New Roman" w:hAnsi="Times New Roman"/>
          <w:sz w:val="22"/>
          <w:szCs w:val="22"/>
        </w:rPr>
      </w:pPr>
    </w:p>
    <w:p w14:paraId="1D9C7081" w14:textId="77777777" w:rsidR="005C035C" w:rsidRDefault="005C035C" w:rsidP="00021AEF">
      <w:pPr>
        <w:rPr>
          <w:rFonts w:ascii="Times New Roman" w:hAnsi="Times New Roman"/>
          <w:sz w:val="22"/>
          <w:szCs w:val="22"/>
        </w:rPr>
      </w:pPr>
    </w:p>
    <w:p w14:paraId="15279729" w14:textId="77777777" w:rsidR="00794D1D" w:rsidRPr="00DD1F94" w:rsidRDefault="00794D1D" w:rsidP="00021AEF">
      <w:pPr>
        <w:rPr>
          <w:rFonts w:ascii="Times New Roman" w:hAnsi="Times New Roman"/>
          <w:sz w:val="22"/>
          <w:szCs w:val="22"/>
        </w:rPr>
      </w:pPr>
    </w:p>
    <w:p w14:paraId="6F7EC876" w14:textId="022F6576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lastRenderedPageBreak/>
        <w:tab/>
        <w:t xml:space="preserve">      D</w:t>
      </w:r>
      <w:r w:rsidR="00794D1D">
        <w:rPr>
          <w:rFonts w:ascii="Times New Roman" w:hAnsi="Times New Roman"/>
          <w:sz w:val="22"/>
          <w:szCs w:val="22"/>
        </w:rPr>
        <w:t>OSTAVITI</w:t>
      </w:r>
      <w:r w:rsidRPr="00DD1F94">
        <w:rPr>
          <w:rFonts w:ascii="Times New Roman" w:hAnsi="Times New Roman"/>
          <w:sz w:val="22"/>
          <w:szCs w:val="22"/>
        </w:rPr>
        <w:t>:</w:t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  <w:t>Općinski načelnik:</w:t>
      </w:r>
    </w:p>
    <w:p w14:paraId="6DDD533F" w14:textId="343F89A6" w:rsidR="00021AEF" w:rsidRPr="00DD1F94" w:rsidRDefault="00B02454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Korisnik potpore</w:t>
      </w:r>
    </w:p>
    <w:p w14:paraId="6A3DAFC9" w14:textId="04908332" w:rsidR="00021AEF" w:rsidRPr="00DD1F94" w:rsidRDefault="00021AEF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Računovodstvo</w:t>
      </w:r>
      <w:r w:rsidR="00794D1D">
        <w:rPr>
          <w:rFonts w:ascii="Times New Roman" w:hAnsi="Times New Roman"/>
          <w:sz w:val="22"/>
          <w:szCs w:val="22"/>
        </w:rPr>
        <w:tab/>
      </w:r>
      <w:r w:rsidR="00794D1D">
        <w:rPr>
          <w:rFonts w:ascii="Times New Roman" w:hAnsi="Times New Roman"/>
          <w:sz w:val="22"/>
          <w:szCs w:val="22"/>
        </w:rPr>
        <w:tab/>
      </w:r>
      <w:r w:rsidR="00794D1D">
        <w:rPr>
          <w:rFonts w:ascii="Times New Roman" w:hAnsi="Times New Roman"/>
          <w:sz w:val="22"/>
          <w:szCs w:val="22"/>
        </w:rPr>
        <w:tab/>
      </w:r>
      <w:r w:rsidR="00794D1D">
        <w:rPr>
          <w:rFonts w:ascii="Times New Roman" w:hAnsi="Times New Roman"/>
          <w:sz w:val="22"/>
          <w:szCs w:val="22"/>
        </w:rPr>
        <w:tab/>
      </w:r>
      <w:r w:rsidR="00794D1D">
        <w:rPr>
          <w:rFonts w:ascii="Times New Roman" w:hAnsi="Times New Roman"/>
          <w:sz w:val="22"/>
          <w:szCs w:val="22"/>
        </w:rPr>
        <w:tab/>
      </w:r>
      <w:r w:rsidR="00B02454">
        <w:rPr>
          <w:rFonts w:ascii="Times New Roman" w:hAnsi="Times New Roman"/>
          <w:sz w:val="22"/>
          <w:szCs w:val="22"/>
        </w:rPr>
        <w:tab/>
      </w:r>
      <w:proofErr w:type="spellStart"/>
      <w:r w:rsidR="00794D1D" w:rsidRPr="00DD1F94">
        <w:rPr>
          <w:rFonts w:ascii="Times New Roman" w:hAnsi="Times New Roman"/>
          <w:sz w:val="22"/>
          <w:szCs w:val="22"/>
        </w:rPr>
        <w:t>Đivo</w:t>
      </w:r>
      <w:proofErr w:type="spellEnd"/>
      <w:r w:rsidR="00794D1D" w:rsidRPr="00DD1F94">
        <w:rPr>
          <w:rFonts w:ascii="Times New Roman" w:hAnsi="Times New Roman"/>
          <w:sz w:val="22"/>
          <w:szCs w:val="22"/>
        </w:rPr>
        <w:t xml:space="preserve"> Market, dipl. ing</w:t>
      </w:r>
      <w:r w:rsidR="00794D1D">
        <w:rPr>
          <w:rFonts w:ascii="Times New Roman" w:hAnsi="Times New Roman"/>
          <w:sz w:val="22"/>
          <w:szCs w:val="22"/>
        </w:rPr>
        <w:t>.</w:t>
      </w:r>
    </w:p>
    <w:p w14:paraId="5B8D8F14" w14:textId="77777777" w:rsidR="00021AEF" w:rsidRPr="00DD1F94" w:rsidRDefault="00021AEF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Službeni glasnik</w:t>
      </w:r>
    </w:p>
    <w:p w14:paraId="60B6E308" w14:textId="77777777" w:rsidR="00021AEF" w:rsidRPr="00DD1F94" w:rsidRDefault="00021AEF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Registar akata</w:t>
      </w:r>
    </w:p>
    <w:p w14:paraId="633091E8" w14:textId="1B0A52D2" w:rsidR="006045E1" w:rsidRPr="00DD1F94" w:rsidRDefault="00021AEF" w:rsidP="00DD1F94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Pismohrana</w:t>
      </w:r>
      <w:r w:rsidR="006045E1" w:rsidRPr="00DD1F94">
        <w:rPr>
          <w:rFonts w:ascii="Times New Roman" w:hAnsi="Times New Roman"/>
          <w:sz w:val="22"/>
          <w:szCs w:val="22"/>
        </w:rPr>
        <w:fldChar w:fldCharType="begin"/>
      </w:r>
      <w:r w:rsidR="006045E1" w:rsidRPr="00DD1F94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begin"/>
      </w:r>
      <w:r w:rsidR="006045E1" w:rsidRPr="00DD1F94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separate"/>
      </w:r>
      <w:r w:rsidR="00950B20">
        <w:rPr>
          <w:rFonts w:ascii="Times New Roman" w:hAnsi="Times New Roman"/>
          <w:noProof/>
          <w:sz w:val="22"/>
          <w:szCs w:val="22"/>
        </w:rPr>
        <w:instrText>15.09.2026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end"/>
      </w:r>
      <w:r w:rsidR="006045E1" w:rsidRPr="00DD1F94">
        <w:rPr>
          <w:rFonts w:ascii="Times New Roman" w:hAnsi="Times New Roman"/>
          <w:sz w:val="22"/>
          <w:szCs w:val="22"/>
        </w:rPr>
        <w:instrText xml:space="preserve"> \* MERGEFORMAT 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end"/>
      </w:r>
    </w:p>
    <w:sectPr w:rsidR="006045E1" w:rsidRPr="00DD1F94" w:rsidSect="003B1C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7D4C3" w14:textId="77777777" w:rsidR="004266DC" w:rsidRDefault="004266DC">
      <w:r>
        <w:separator/>
      </w:r>
    </w:p>
  </w:endnote>
  <w:endnote w:type="continuationSeparator" w:id="0">
    <w:p w14:paraId="45784389" w14:textId="77777777" w:rsidR="004266DC" w:rsidRDefault="00426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514EC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6C39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4846CC">
      <w:rPr>
        <w:rStyle w:val="PageNumber"/>
        <w:noProof/>
        <w:sz w:val="24"/>
      </w:rPr>
      <w:t>3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FEED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DB1E085" wp14:editId="4BFF0CC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1EC460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4CA0A24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5F3D9B9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6F47576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E1A42" w14:textId="77777777" w:rsidR="004266DC" w:rsidRDefault="004266DC">
      <w:r>
        <w:separator/>
      </w:r>
    </w:p>
  </w:footnote>
  <w:footnote w:type="continuationSeparator" w:id="0">
    <w:p w14:paraId="6CF736A7" w14:textId="77777777" w:rsidR="004266DC" w:rsidRDefault="00426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D177E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200AA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8046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7A7CB820" wp14:editId="1DB0AB8C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DD05E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9387B1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6D7B53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C50DDDF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3A8B"/>
    <w:multiLevelType w:val="hybridMultilevel"/>
    <w:tmpl w:val="3362983C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359552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AEF"/>
    <w:rsid w:val="00021AEF"/>
    <w:rsid w:val="00035E59"/>
    <w:rsid w:val="000518C6"/>
    <w:rsid w:val="00061A33"/>
    <w:rsid w:val="00071382"/>
    <w:rsid w:val="000A4975"/>
    <w:rsid w:val="001150B3"/>
    <w:rsid w:val="00117CC4"/>
    <w:rsid w:val="001474F6"/>
    <w:rsid w:val="00157136"/>
    <w:rsid w:val="00163445"/>
    <w:rsid w:val="00193061"/>
    <w:rsid w:val="001A3A1B"/>
    <w:rsid w:val="001B3621"/>
    <w:rsid w:val="001E00B5"/>
    <w:rsid w:val="001F2252"/>
    <w:rsid w:val="001F286F"/>
    <w:rsid w:val="0020331D"/>
    <w:rsid w:val="00212774"/>
    <w:rsid w:val="00246A8C"/>
    <w:rsid w:val="00253CBC"/>
    <w:rsid w:val="00256B32"/>
    <w:rsid w:val="00270EC5"/>
    <w:rsid w:val="002967C9"/>
    <w:rsid w:val="002A012C"/>
    <w:rsid w:val="002A12ED"/>
    <w:rsid w:val="002D4D8C"/>
    <w:rsid w:val="002E6A8B"/>
    <w:rsid w:val="002F1F4E"/>
    <w:rsid w:val="00331125"/>
    <w:rsid w:val="003447CE"/>
    <w:rsid w:val="00355193"/>
    <w:rsid w:val="003777BF"/>
    <w:rsid w:val="00392BC1"/>
    <w:rsid w:val="003B1CD6"/>
    <w:rsid w:val="00400151"/>
    <w:rsid w:val="00423226"/>
    <w:rsid w:val="004266DC"/>
    <w:rsid w:val="004846CC"/>
    <w:rsid w:val="004B4E8E"/>
    <w:rsid w:val="004D1D55"/>
    <w:rsid w:val="005206A0"/>
    <w:rsid w:val="0052609A"/>
    <w:rsid w:val="0054342B"/>
    <w:rsid w:val="005805FB"/>
    <w:rsid w:val="005A52C0"/>
    <w:rsid w:val="005B0107"/>
    <w:rsid w:val="005C035C"/>
    <w:rsid w:val="006045E1"/>
    <w:rsid w:val="006F67C0"/>
    <w:rsid w:val="00704558"/>
    <w:rsid w:val="007127AF"/>
    <w:rsid w:val="00714AC8"/>
    <w:rsid w:val="007213FE"/>
    <w:rsid w:val="00794D1D"/>
    <w:rsid w:val="007E2DEF"/>
    <w:rsid w:val="007E3034"/>
    <w:rsid w:val="007F27ED"/>
    <w:rsid w:val="00803552"/>
    <w:rsid w:val="00811283"/>
    <w:rsid w:val="008629FA"/>
    <w:rsid w:val="00894C7E"/>
    <w:rsid w:val="008A34A1"/>
    <w:rsid w:val="008A7B76"/>
    <w:rsid w:val="008F23B2"/>
    <w:rsid w:val="00920D37"/>
    <w:rsid w:val="00950B20"/>
    <w:rsid w:val="009740B8"/>
    <w:rsid w:val="009D7BAF"/>
    <w:rsid w:val="009F36B4"/>
    <w:rsid w:val="00A166E7"/>
    <w:rsid w:val="00A232AD"/>
    <w:rsid w:val="00A23355"/>
    <w:rsid w:val="00A23FC1"/>
    <w:rsid w:val="00A26BD3"/>
    <w:rsid w:val="00A302B6"/>
    <w:rsid w:val="00A71AD2"/>
    <w:rsid w:val="00AD1F6E"/>
    <w:rsid w:val="00AE3DF7"/>
    <w:rsid w:val="00B02454"/>
    <w:rsid w:val="00B44773"/>
    <w:rsid w:val="00B56ECE"/>
    <w:rsid w:val="00BF4798"/>
    <w:rsid w:val="00C33AEF"/>
    <w:rsid w:val="00C66689"/>
    <w:rsid w:val="00CC3EDE"/>
    <w:rsid w:val="00CC483D"/>
    <w:rsid w:val="00D03E59"/>
    <w:rsid w:val="00D636DA"/>
    <w:rsid w:val="00DD1F94"/>
    <w:rsid w:val="00DD44D5"/>
    <w:rsid w:val="00DD4B3A"/>
    <w:rsid w:val="00DD5ACA"/>
    <w:rsid w:val="00DE3923"/>
    <w:rsid w:val="00E00698"/>
    <w:rsid w:val="00E1299F"/>
    <w:rsid w:val="00E3221F"/>
    <w:rsid w:val="00E519F3"/>
    <w:rsid w:val="00E65CDD"/>
    <w:rsid w:val="00E7120B"/>
    <w:rsid w:val="00EA259E"/>
    <w:rsid w:val="00EB07C8"/>
    <w:rsid w:val="00EB1BF5"/>
    <w:rsid w:val="00EB6D37"/>
    <w:rsid w:val="00EC7A24"/>
    <w:rsid w:val="00ED76CA"/>
    <w:rsid w:val="00F201F6"/>
    <w:rsid w:val="00F23C5D"/>
    <w:rsid w:val="00F2566B"/>
    <w:rsid w:val="00F30A86"/>
    <w:rsid w:val="00F31028"/>
    <w:rsid w:val="00F41E30"/>
    <w:rsid w:val="00F67773"/>
    <w:rsid w:val="00F71780"/>
    <w:rsid w:val="00F72342"/>
    <w:rsid w:val="00FC75B2"/>
    <w:rsid w:val="00FE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43A230"/>
  <w15:chartTrackingRefBased/>
  <w15:docId w15:val="{17576290-4B8F-4300-9FEC-CA943354C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E1299F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E12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70E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70EC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2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422</TotalTime>
  <Pages>2</Pages>
  <Words>363</Words>
  <Characters>2626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41</cp:revision>
  <cp:lastPrinted>2022-03-17T08:15:00Z</cp:lastPrinted>
  <dcterms:created xsi:type="dcterms:W3CDTF">2020-03-11T16:31:00Z</dcterms:created>
  <dcterms:modified xsi:type="dcterms:W3CDTF">2026-09-15T08:39:00Z</dcterms:modified>
</cp:coreProperties>
</file>