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63701" w14:textId="77777777" w:rsidR="00941DCA" w:rsidRPr="00D85450" w:rsidRDefault="00941DCA" w:rsidP="00941DCA">
      <w:pPr>
        <w:rPr>
          <w:rFonts w:ascii="Times New Roman" w:hAnsi="Times New Roman"/>
          <w:sz w:val="22"/>
          <w:szCs w:val="22"/>
        </w:rPr>
      </w:pPr>
    </w:p>
    <w:p w14:paraId="7D2085BD" w14:textId="77777777" w:rsidR="0085139D" w:rsidRPr="00390883" w:rsidRDefault="0085139D" w:rsidP="0085139D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sz w:val="22"/>
          <w:szCs w:val="22"/>
        </w:rPr>
        <w:t>KLASA:</w:t>
      </w:r>
      <w:r w:rsidRPr="00390883">
        <w:rPr>
          <w:rFonts w:ascii="Times New Roman" w:hAnsi="Times New Roman"/>
          <w:sz w:val="22"/>
          <w:szCs w:val="22"/>
        </w:rPr>
        <w:tab/>
      </w:r>
      <w:r w:rsidRPr="00AD7F76">
        <w:rPr>
          <w:rFonts w:ascii="Times New Roman" w:hAnsi="Times New Roman"/>
          <w:bCs/>
        </w:rPr>
        <w:t>406-09/26-01/</w:t>
      </w:r>
      <w:r>
        <w:rPr>
          <w:rFonts w:ascii="Times New Roman" w:hAnsi="Times New Roman"/>
          <w:bCs/>
        </w:rPr>
        <w:t>37</w:t>
      </w:r>
      <w:r w:rsidRPr="00390883">
        <w:rPr>
          <w:rFonts w:ascii="Times New Roman" w:hAnsi="Times New Roman"/>
          <w:sz w:val="22"/>
          <w:szCs w:val="22"/>
        </w:rPr>
        <w:fldChar w:fldCharType="begin"/>
      </w:r>
      <w:r w:rsidRPr="00390883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390883">
        <w:rPr>
          <w:rFonts w:ascii="Times New Roman" w:hAnsi="Times New Roman"/>
          <w:sz w:val="22"/>
          <w:szCs w:val="22"/>
        </w:rPr>
        <w:fldChar w:fldCharType="end"/>
      </w:r>
    </w:p>
    <w:p w14:paraId="63B79B52" w14:textId="7B733BAE" w:rsidR="0085139D" w:rsidRPr="00390883" w:rsidRDefault="0085139D" w:rsidP="0085139D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sz w:val="22"/>
          <w:szCs w:val="22"/>
        </w:rPr>
        <w:t>URBROJ:</w:t>
      </w:r>
      <w:r w:rsidRPr="00390883">
        <w:rPr>
          <w:rFonts w:ascii="Times New Roman" w:hAnsi="Times New Roman"/>
          <w:sz w:val="22"/>
          <w:szCs w:val="22"/>
        </w:rPr>
        <w:tab/>
        <w:t>2117-03-26-</w:t>
      </w:r>
      <w:r w:rsidR="003D0CED">
        <w:rPr>
          <w:rFonts w:ascii="Times New Roman" w:hAnsi="Times New Roman"/>
          <w:sz w:val="22"/>
          <w:szCs w:val="22"/>
        </w:rPr>
        <w:t>5</w:t>
      </w:r>
      <w:r w:rsidRPr="00390883">
        <w:rPr>
          <w:rFonts w:ascii="Times New Roman" w:hAnsi="Times New Roman"/>
          <w:sz w:val="22"/>
          <w:szCs w:val="22"/>
        </w:rPr>
        <w:fldChar w:fldCharType="begin"/>
      </w:r>
      <w:r w:rsidRPr="00390883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390883">
        <w:rPr>
          <w:rFonts w:ascii="Times New Roman" w:hAnsi="Times New Roman"/>
          <w:sz w:val="22"/>
          <w:szCs w:val="22"/>
        </w:rPr>
        <w:fldChar w:fldCharType="end"/>
      </w:r>
    </w:p>
    <w:p w14:paraId="15CE75C7" w14:textId="77777777" w:rsidR="0085139D" w:rsidRPr="00390883" w:rsidRDefault="0085139D" w:rsidP="0085139D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sz w:val="22"/>
          <w:szCs w:val="22"/>
        </w:rPr>
        <w:t xml:space="preserve">Babino Polje, </w:t>
      </w:r>
      <w:r w:rsidRPr="00390883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18.09</w:t>
      </w:r>
      <w:r w:rsidRPr="00390883">
        <w:rPr>
          <w:rFonts w:ascii="Times New Roman" w:hAnsi="Times New Roman"/>
          <w:sz w:val="22"/>
          <w:szCs w:val="22"/>
        </w:rPr>
        <w:t>.2026.</w:t>
      </w:r>
      <w:r w:rsidRPr="00390883">
        <w:rPr>
          <w:rFonts w:ascii="Times New Roman" w:hAnsi="Times New Roman"/>
          <w:sz w:val="22"/>
          <w:szCs w:val="22"/>
        </w:rPr>
        <w:fldChar w:fldCharType="begin"/>
      </w:r>
      <w:r w:rsidRPr="00390883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390883">
        <w:rPr>
          <w:rFonts w:ascii="Times New Roman" w:hAnsi="Times New Roman"/>
          <w:sz w:val="22"/>
          <w:szCs w:val="22"/>
        </w:rPr>
        <w:fldChar w:fldCharType="begin"/>
      </w:r>
      <w:r w:rsidRPr="00390883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390883">
        <w:rPr>
          <w:rFonts w:ascii="Times New Roman" w:hAnsi="Times New Roman"/>
          <w:sz w:val="22"/>
          <w:szCs w:val="22"/>
        </w:rPr>
        <w:fldChar w:fldCharType="separate"/>
      </w:r>
      <w:r>
        <w:rPr>
          <w:rFonts w:ascii="Times New Roman" w:hAnsi="Times New Roman"/>
          <w:noProof/>
          <w:sz w:val="22"/>
          <w:szCs w:val="22"/>
        </w:rPr>
        <w:instrText>17.09.2026</w:instrText>
      </w:r>
      <w:r w:rsidRPr="00390883">
        <w:rPr>
          <w:rFonts w:ascii="Times New Roman" w:hAnsi="Times New Roman"/>
          <w:sz w:val="22"/>
          <w:szCs w:val="22"/>
        </w:rPr>
        <w:fldChar w:fldCharType="end"/>
      </w:r>
      <w:r w:rsidRPr="00390883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390883">
        <w:rPr>
          <w:rFonts w:ascii="Times New Roman" w:hAnsi="Times New Roman"/>
          <w:sz w:val="22"/>
          <w:szCs w:val="22"/>
        </w:rPr>
        <w:fldChar w:fldCharType="end"/>
      </w:r>
    </w:p>
    <w:p w14:paraId="6F228A3E" w14:textId="77777777" w:rsidR="00BC4B45" w:rsidRPr="00D85450" w:rsidRDefault="00BC4B45" w:rsidP="00F5335A">
      <w:pPr>
        <w:rPr>
          <w:rFonts w:ascii="Times New Roman" w:hAnsi="Times New Roman"/>
          <w:sz w:val="22"/>
          <w:szCs w:val="22"/>
        </w:rPr>
      </w:pPr>
    </w:p>
    <w:p w14:paraId="7547CC29" w14:textId="77777777" w:rsidR="0060446E" w:rsidRDefault="0060446E" w:rsidP="0060446E">
      <w:pPr>
        <w:rPr>
          <w:rFonts w:ascii="Times New Roman" w:hAnsi="Times New Roman"/>
          <w:sz w:val="22"/>
          <w:szCs w:val="22"/>
        </w:rPr>
      </w:pPr>
    </w:p>
    <w:p w14:paraId="2D037B2F" w14:textId="77777777" w:rsidR="008E4318" w:rsidRDefault="008E4318" w:rsidP="008E4318">
      <w:pPr>
        <w:jc w:val="center"/>
        <w:rPr>
          <w:rFonts w:ascii="Times New Roman" w:hAnsi="Times New Roman"/>
          <w:b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POZIV NA DOSTAVU PONUDE</w:t>
      </w:r>
    </w:p>
    <w:p w14:paraId="1A824D1B" w14:textId="7E71B1FD" w:rsidR="0085139D" w:rsidRDefault="0085139D" w:rsidP="008E4318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(170/2026-PAO)</w:t>
      </w:r>
    </w:p>
    <w:p w14:paraId="4B21F370" w14:textId="77777777" w:rsidR="008E4318" w:rsidRDefault="008E4318" w:rsidP="008E4318">
      <w:pPr>
        <w:jc w:val="center"/>
        <w:rPr>
          <w:rFonts w:ascii="Times New Roman" w:hAnsi="Times New Roman"/>
          <w:b/>
          <w:sz w:val="22"/>
          <w:szCs w:val="22"/>
        </w:rPr>
      </w:pPr>
    </w:p>
    <w:p w14:paraId="5ECBC7B5" w14:textId="77777777" w:rsidR="008E4318" w:rsidRPr="008E4318" w:rsidRDefault="008E4318" w:rsidP="0085139D">
      <w:pPr>
        <w:ind w:left="720"/>
        <w:jc w:val="center"/>
        <w:rPr>
          <w:rFonts w:ascii="Times New Roman" w:hAnsi="Times New Roman"/>
          <w:sz w:val="22"/>
          <w:szCs w:val="22"/>
        </w:rPr>
      </w:pPr>
    </w:p>
    <w:p w14:paraId="79997DBB" w14:textId="77777777" w:rsidR="008E4318" w:rsidRPr="008E4318" w:rsidRDefault="008E4318" w:rsidP="0085139D">
      <w:pPr>
        <w:ind w:left="4320"/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GEODETSKI URED STJEPAN TOMAŠIĆ</w:t>
      </w:r>
      <w:r w:rsidRPr="008E4318">
        <w:rPr>
          <w:rFonts w:ascii="Times New Roman" w:hAnsi="Times New Roman"/>
          <w:sz w:val="22"/>
          <w:szCs w:val="22"/>
        </w:rPr>
        <w:br/>
        <w:t>Brsečinska 2B</w:t>
      </w:r>
      <w:r w:rsidRPr="008E4318">
        <w:rPr>
          <w:rFonts w:ascii="Times New Roman" w:hAnsi="Times New Roman"/>
          <w:sz w:val="22"/>
          <w:szCs w:val="22"/>
        </w:rPr>
        <w:br/>
        <w:t>20 000 Dubrovnik</w:t>
      </w:r>
      <w:r w:rsidRPr="008E4318">
        <w:rPr>
          <w:rFonts w:ascii="Times New Roman" w:hAnsi="Times New Roman"/>
          <w:sz w:val="22"/>
          <w:szCs w:val="22"/>
        </w:rPr>
        <w:br/>
        <w:t>OIB: 77653569956</w:t>
      </w:r>
      <w:r w:rsidRPr="008E4318">
        <w:rPr>
          <w:rFonts w:ascii="Times New Roman" w:hAnsi="Times New Roman"/>
          <w:sz w:val="22"/>
          <w:szCs w:val="22"/>
        </w:rPr>
        <w:br/>
        <w:t>e-mail: tomasic.stjepan@gmail.com</w:t>
      </w:r>
    </w:p>
    <w:p w14:paraId="20AF894F" w14:textId="77777777" w:rsidR="008E4318" w:rsidRDefault="008E4318" w:rsidP="008E4318">
      <w:pPr>
        <w:rPr>
          <w:rFonts w:ascii="Times New Roman" w:hAnsi="Times New Roman"/>
          <w:sz w:val="22"/>
          <w:szCs w:val="22"/>
        </w:rPr>
      </w:pPr>
    </w:p>
    <w:p w14:paraId="10796FF7" w14:textId="440576E8" w:rsid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Poštovani,</w:t>
      </w:r>
    </w:p>
    <w:p w14:paraId="40D09D4F" w14:textId="77777777" w:rsidR="0085139D" w:rsidRPr="008E4318" w:rsidRDefault="0085139D" w:rsidP="008E4318">
      <w:pPr>
        <w:rPr>
          <w:rFonts w:ascii="Times New Roman" w:hAnsi="Times New Roman"/>
          <w:sz w:val="22"/>
          <w:szCs w:val="22"/>
        </w:rPr>
      </w:pPr>
    </w:p>
    <w:p w14:paraId="2B482A63" w14:textId="45F3B39D" w:rsidR="0085139D" w:rsidRPr="00390883" w:rsidRDefault="008E4318" w:rsidP="0085139D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Općina Mljet poziva Vas da dostavite ponudu za uslugu „Izrada geodetskih elaborata za evidentiranje nerazvrstanih cesta u katastru i zemljišniku“, ev. broj 51/2026-NUs</w:t>
      </w:r>
      <w:r w:rsidR="0085139D">
        <w:rPr>
          <w:rFonts w:ascii="Times New Roman" w:hAnsi="Times New Roman"/>
          <w:sz w:val="22"/>
          <w:szCs w:val="22"/>
        </w:rPr>
        <w:t>, i</w:t>
      </w:r>
      <w:r w:rsidR="0085139D" w:rsidRPr="0085139D">
        <w:rPr>
          <w:rFonts w:ascii="Times New Roman" w:hAnsi="Times New Roman"/>
          <w:sz w:val="22"/>
          <w:szCs w:val="22"/>
        </w:rPr>
        <w:t>nterna oznaka nabave:</w:t>
      </w:r>
      <w:r w:rsidR="0085139D">
        <w:rPr>
          <w:rFonts w:ascii="Times New Roman" w:hAnsi="Times New Roman"/>
          <w:sz w:val="22"/>
          <w:szCs w:val="22"/>
        </w:rPr>
        <w:t xml:space="preserve"> 37/2026</w:t>
      </w:r>
      <w:r w:rsidR="0085139D">
        <w:rPr>
          <w:rFonts w:ascii="Times New Roman" w:hAnsi="Times New Roman"/>
          <w:sz w:val="22"/>
          <w:szCs w:val="22"/>
        </w:rPr>
        <w:t>,</w:t>
      </w:r>
    </w:p>
    <w:p w14:paraId="27EDC85F" w14:textId="77777777" w:rsidR="0085139D" w:rsidRDefault="0085139D" w:rsidP="0085139D">
      <w:pPr>
        <w:rPr>
          <w:rFonts w:ascii="Times New Roman" w:hAnsi="Times New Roman"/>
          <w:sz w:val="22"/>
          <w:szCs w:val="22"/>
        </w:rPr>
      </w:pPr>
      <w:r w:rsidRPr="0085139D">
        <w:rPr>
          <w:rFonts w:ascii="Times New Roman" w:hAnsi="Times New Roman"/>
          <w:sz w:val="22"/>
          <w:szCs w:val="22"/>
        </w:rPr>
        <w:t>CPV:</w:t>
      </w:r>
      <w:r w:rsidRPr="00390883">
        <w:rPr>
          <w:rFonts w:ascii="Times New Roman" w:hAnsi="Times New Roman"/>
          <w:sz w:val="22"/>
          <w:szCs w:val="22"/>
        </w:rPr>
        <w:t xml:space="preserve"> 71355000 – Geodetske usluge</w:t>
      </w:r>
    </w:p>
    <w:p w14:paraId="1DC9021E" w14:textId="682CBECC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</w:p>
    <w:p w14:paraId="14C9B0F9" w14:textId="77777777" w:rsidR="008E4318" w:rsidRDefault="008E4318" w:rsidP="008E4318">
      <w:pPr>
        <w:rPr>
          <w:rFonts w:ascii="Times New Roman" w:hAnsi="Times New Roman"/>
          <w:b/>
          <w:sz w:val="22"/>
          <w:szCs w:val="22"/>
        </w:rPr>
      </w:pPr>
    </w:p>
    <w:p w14:paraId="4362F2E5" w14:textId="09336C2D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1. Naručitelj</w:t>
      </w:r>
    </w:p>
    <w:p w14:paraId="460D054C" w14:textId="77777777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Općina Mljet, Zabrežje 2, 20 225 Babino Polje, OIB 15619832320.</w:t>
      </w:r>
    </w:p>
    <w:p w14:paraId="747D2DF2" w14:textId="77777777" w:rsidR="008E4318" w:rsidRDefault="008E4318" w:rsidP="008E4318">
      <w:pPr>
        <w:rPr>
          <w:rFonts w:ascii="Times New Roman" w:hAnsi="Times New Roman"/>
          <w:b/>
          <w:sz w:val="22"/>
          <w:szCs w:val="22"/>
        </w:rPr>
      </w:pPr>
    </w:p>
    <w:p w14:paraId="7C9100BC" w14:textId="189703E5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2. Predmet nabave</w:t>
      </w:r>
    </w:p>
    <w:p w14:paraId="61D61B1D" w14:textId="77777777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Izrada geodetskih elaborata za evidentiranje izvedenog stanja nerazvrstanih cesta na području naselja Prožurska Luka i Okuklje, prema važećoj Odluci o utvrđivanju nerazvrstanih cesta na području Općine Mljet.</w:t>
      </w:r>
    </w:p>
    <w:p w14:paraId="6DDB1A3F" w14:textId="77777777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Usluga uključuje najmanje: pregled raspoloživih katastarskih i zemljišnoknjižnih podataka; terenski pregled i mjerenje izvedenog stanja; obradu podataka; izradu elaborata za katastar i zemljišnu knjigu; izradu svih propisanih prijavnih listova, kopija i drugih sastavnih dijelova; pribavljanje potrebnih podataka i potvrda; podnošenje elaborata nadležnom katastarskom uredu te postupanje po zahtjevima za dopunu/ispravak do potvrde elaborata, u opsegu koji je na strani izvoditelja.</w:t>
      </w:r>
    </w:p>
    <w:p w14:paraId="098AE69D" w14:textId="77777777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Geodetski elaborat za evidentiranje izvedenog stanja ceste mora biti izrađen sukladno važećem Pravilniku o geodetskim elaboratima. Prema tom Pravilniku, za nerazvrstanu cestu obvezna je odgovarajuća potvrda jedinice lokalne samouprave i očitovanje kojim se potvrđuje da je predmet elaborata točno određena cesta i da odgovara izvedenom stanju.</w:t>
      </w:r>
    </w:p>
    <w:p w14:paraId="50A931DF" w14:textId="77777777" w:rsidR="0085139D" w:rsidRDefault="0085139D" w:rsidP="008E4318">
      <w:pPr>
        <w:rPr>
          <w:rFonts w:ascii="Times New Roman" w:hAnsi="Times New Roman"/>
          <w:b/>
          <w:sz w:val="22"/>
          <w:szCs w:val="22"/>
        </w:rPr>
      </w:pPr>
    </w:p>
    <w:p w14:paraId="30BDD51A" w14:textId="0158A13E" w:rsidR="008E4318" w:rsidRDefault="008E4318" w:rsidP="008E4318">
      <w:pPr>
        <w:rPr>
          <w:rFonts w:ascii="Times New Roman" w:hAnsi="Times New Roman"/>
          <w:b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3. Obuhvat</w:t>
      </w:r>
    </w:p>
    <w:p w14:paraId="1153D796" w14:textId="77777777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959"/>
        <w:gridCol w:w="6379"/>
        <w:gridCol w:w="2268"/>
      </w:tblGrid>
      <w:tr w:rsidR="0085139D" w:rsidRPr="008E4318" w14:paraId="59BB1C74" w14:textId="77777777" w:rsidTr="0085139D">
        <w:tc>
          <w:tcPr>
            <w:tcW w:w="959" w:type="dxa"/>
          </w:tcPr>
          <w:p w14:paraId="7DA50588" w14:textId="77777777" w:rsidR="0085139D" w:rsidRPr="008E4318" w:rsidRDefault="0085139D" w:rsidP="00121C57">
            <w:pPr>
              <w:rPr>
                <w:rFonts w:ascii="Times New Roman" w:hAnsi="Times New Roman" w:cs="Times New Roman"/>
              </w:rPr>
            </w:pPr>
            <w:r w:rsidRPr="008E4318">
              <w:rPr>
                <w:rFonts w:ascii="Times New Roman" w:hAnsi="Times New Roman" w:cs="Times New Roman"/>
              </w:rPr>
              <w:t>R.br.</w:t>
            </w:r>
          </w:p>
        </w:tc>
        <w:tc>
          <w:tcPr>
            <w:tcW w:w="6379" w:type="dxa"/>
          </w:tcPr>
          <w:p w14:paraId="2096204D" w14:textId="77777777" w:rsidR="0085139D" w:rsidRPr="008E4318" w:rsidRDefault="0085139D" w:rsidP="00121C57">
            <w:pPr>
              <w:rPr>
                <w:rFonts w:ascii="Times New Roman" w:hAnsi="Times New Roman" w:cs="Times New Roman"/>
              </w:rPr>
            </w:pPr>
            <w:r w:rsidRPr="008E4318">
              <w:rPr>
                <w:rFonts w:ascii="Times New Roman" w:hAnsi="Times New Roman" w:cs="Times New Roman"/>
              </w:rPr>
              <w:t>Oznaka / naziv ceste prema Odluci</w:t>
            </w:r>
          </w:p>
        </w:tc>
        <w:tc>
          <w:tcPr>
            <w:tcW w:w="2268" w:type="dxa"/>
          </w:tcPr>
          <w:p w14:paraId="3A61EC82" w14:textId="50E3E548" w:rsidR="0085139D" w:rsidRPr="008E4318" w:rsidRDefault="0085139D" w:rsidP="00121C57">
            <w:pPr>
              <w:rPr>
                <w:rFonts w:ascii="Times New Roman" w:hAnsi="Times New Roman" w:cs="Times New Roman"/>
              </w:rPr>
            </w:pPr>
            <w:r w:rsidRPr="008E4318">
              <w:rPr>
                <w:rFonts w:ascii="Times New Roman" w:hAnsi="Times New Roman" w:cs="Times New Roman"/>
              </w:rPr>
              <w:t>Katastarska općina</w:t>
            </w:r>
          </w:p>
        </w:tc>
      </w:tr>
      <w:tr w:rsidR="0085139D" w:rsidRPr="008E4318" w14:paraId="25A24149" w14:textId="77777777" w:rsidTr="0085139D">
        <w:tc>
          <w:tcPr>
            <w:tcW w:w="959" w:type="dxa"/>
          </w:tcPr>
          <w:p w14:paraId="7A3F7730" w14:textId="77777777" w:rsidR="0085139D" w:rsidRPr="008E4318" w:rsidRDefault="0085139D" w:rsidP="00121C57">
            <w:pPr>
              <w:rPr>
                <w:rFonts w:ascii="Times New Roman" w:hAnsi="Times New Roman" w:cs="Times New Roman"/>
              </w:rPr>
            </w:pPr>
            <w:r w:rsidRPr="008E431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379" w:type="dxa"/>
          </w:tcPr>
          <w:p w14:paraId="0E7C77D5" w14:textId="363BDC5A" w:rsidR="0085139D" w:rsidRPr="008E4318" w:rsidRDefault="0085139D" w:rsidP="00121C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NC-29 </w:t>
            </w:r>
            <w:r w:rsidRPr="0085139D">
              <w:rPr>
                <w:rFonts w:ascii="Times New Roman" w:eastAsia="SimSun" w:hAnsi="Times New Roman" w:cs="Times New Roman"/>
              </w:rPr>
              <w:t>LC-69070 – obala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14:paraId="580DD49C" w14:textId="76D51F4F" w:rsidR="0085139D" w:rsidRPr="008E4318" w:rsidRDefault="0085139D" w:rsidP="00121C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Prožura</w:t>
            </w:r>
          </w:p>
        </w:tc>
      </w:tr>
      <w:tr w:rsidR="0085139D" w:rsidRPr="008E4318" w14:paraId="1149B3D3" w14:textId="77777777" w:rsidTr="0085139D">
        <w:tc>
          <w:tcPr>
            <w:tcW w:w="959" w:type="dxa"/>
          </w:tcPr>
          <w:p w14:paraId="5CAF547A" w14:textId="77777777" w:rsidR="0085139D" w:rsidRPr="008E4318" w:rsidRDefault="0085139D" w:rsidP="00121C57">
            <w:pPr>
              <w:rPr>
                <w:rFonts w:ascii="Times New Roman" w:hAnsi="Times New Roman" w:cs="Times New Roman"/>
              </w:rPr>
            </w:pPr>
            <w:r w:rsidRPr="008E431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379" w:type="dxa"/>
          </w:tcPr>
          <w:p w14:paraId="772F63A8" w14:textId="672502A9" w:rsidR="0085139D" w:rsidRPr="008E4318" w:rsidRDefault="0085139D" w:rsidP="00121C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NC-30 </w:t>
            </w:r>
            <w:r w:rsidRPr="0085139D">
              <w:rPr>
                <w:rFonts w:ascii="Times New Roman" w:eastAsia="SimSun" w:hAnsi="Times New Roman" w:cs="Times New Roman"/>
              </w:rPr>
              <w:t>NC-29 - zapadna strana naselja uz obalu – istočna strana naselja uz obalu</w:t>
            </w:r>
          </w:p>
        </w:tc>
        <w:tc>
          <w:tcPr>
            <w:tcW w:w="2268" w:type="dxa"/>
          </w:tcPr>
          <w:p w14:paraId="700F2D4C" w14:textId="34BCECDD" w:rsidR="0085139D" w:rsidRPr="008E4318" w:rsidRDefault="0085139D" w:rsidP="00121C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Prožura</w:t>
            </w:r>
          </w:p>
        </w:tc>
      </w:tr>
    </w:tbl>
    <w:p w14:paraId="1B7AC9A5" w14:textId="77777777" w:rsidR="008E4318" w:rsidRDefault="008E4318" w:rsidP="008E4318">
      <w:pPr>
        <w:rPr>
          <w:rFonts w:ascii="Times New Roman" w:hAnsi="Times New Roman"/>
          <w:b/>
          <w:sz w:val="22"/>
          <w:szCs w:val="22"/>
        </w:rPr>
      </w:pPr>
    </w:p>
    <w:p w14:paraId="1750992E" w14:textId="5882581A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lastRenderedPageBreak/>
        <w:t>4. Procijenjena vrijednost</w:t>
      </w:r>
    </w:p>
    <w:p w14:paraId="0A113D3A" w14:textId="77777777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14.980,00 EUR bez PDV-a. Procijenjena vrijednost ne uključuje PDV.</w:t>
      </w:r>
    </w:p>
    <w:p w14:paraId="3859B167" w14:textId="77777777" w:rsidR="008E4318" w:rsidRDefault="008E4318" w:rsidP="008E4318">
      <w:pPr>
        <w:rPr>
          <w:rFonts w:ascii="Times New Roman" w:hAnsi="Times New Roman"/>
          <w:b/>
          <w:sz w:val="22"/>
          <w:szCs w:val="22"/>
        </w:rPr>
      </w:pPr>
    </w:p>
    <w:p w14:paraId="5266806F" w14:textId="50967D81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5. Rok izvršenja</w:t>
      </w:r>
    </w:p>
    <w:p w14:paraId="4159FC2A" w14:textId="221DB76C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 xml:space="preserve">Do </w:t>
      </w:r>
      <w:r w:rsidR="003D0CED">
        <w:rPr>
          <w:rFonts w:ascii="Times New Roman" w:hAnsi="Times New Roman"/>
          <w:sz w:val="22"/>
          <w:szCs w:val="22"/>
        </w:rPr>
        <w:t>30. studenog</w:t>
      </w:r>
      <w:r w:rsidRPr="008E4318">
        <w:rPr>
          <w:rFonts w:ascii="Times New Roman" w:hAnsi="Times New Roman"/>
          <w:sz w:val="22"/>
          <w:szCs w:val="22"/>
        </w:rPr>
        <w:t xml:space="preserve"> 202</w:t>
      </w:r>
      <w:r w:rsidR="006B5DF5">
        <w:rPr>
          <w:rFonts w:ascii="Times New Roman" w:hAnsi="Times New Roman"/>
          <w:sz w:val="22"/>
          <w:szCs w:val="22"/>
        </w:rPr>
        <w:t>6</w:t>
      </w:r>
      <w:r w:rsidRPr="008E4318">
        <w:rPr>
          <w:rFonts w:ascii="Times New Roman" w:hAnsi="Times New Roman"/>
          <w:sz w:val="22"/>
          <w:szCs w:val="22"/>
        </w:rPr>
        <w:t>.</w:t>
      </w:r>
      <w:r w:rsidR="006B5DF5">
        <w:rPr>
          <w:rFonts w:ascii="Times New Roman" w:hAnsi="Times New Roman"/>
          <w:sz w:val="22"/>
          <w:szCs w:val="22"/>
        </w:rPr>
        <w:t xml:space="preserve"> godine</w:t>
      </w:r>
      <w:r w:rsidRPr="008E4318">
        <w:rPr>
          <w:rFonts w:ascii="Times New Roman" w:hAnsi="Times New Roman"/>
          <w:sz w:val="22"/>
          <w:szCs w:val="22"/>
        </w:rPr>
        <w:t xml:space="preserve">, odnosno prema dinamici </w:t>
      </w:r>
      <w:r w:rsidR="003D0CED">
        <w:rPr>
          <w:rFonts w:ascii="Times New Roman" w:hAnsi="Times New Roman"/>
          <w:sz w:val="22"/>
          <w:szCs w:val="22"/>
        </w:rPr>
        <w:t xml:space="preserve">unutar tog roka </w:t>
      </w:r>
      <w:r w:rsidRPr="008E4318">
        <w:rPr>
          <w:rFonts w:ascii="Times New Roman" w:hAnsi="Times New Roman"/>
          <w:sz w:val="22"/>
          <w:szCs w:val="22"/>
        </w:rPr>
        <w:t>navedenoj u ponudi, uz uvjet da se pojedini elaborati mogu predavati sukcesivno.</w:t>
      </w:r>
    </w:p>
    <w:p w14:paraId="2CD06DB3" w14:textId="77777777" w:rsidR="008E4318" w:rsidRDefault="008E4318" w:rsidP="008E4318">
      <w:pPr>
        <w:rPr>
          <w:rFonts w:ascii="Times New Roman" w:hAnsi="Times New Roman"/>
          <w:b/>
          <w:sz w:val="22"/>
          <w:szCs w:val="22"/>
        </w:rPr>
      </w:pPr>
    </w:p>
    <w:p w14:paraId="342BA8EE" w14:textId="63F799B4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6. Mjesto izvršenja</w:t>
      </w:r>
    </w:p>
    <w:p w14:paraId="09FC8BDB" w14:textId="6F9FF0FD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Naselja Prožurska Luka, Općina Mljet; postupci pred nadležnim katastarskim uredom i zemljišnoknjižnim sudom prema naravi posla.</w:t>
      </w:r>
    </w:p>
    <w:p w14:paraId="3F832438" w14:textId="77777777" w:rsidR="008E4318" w:rsidRDefault="008E4318" w:rsidP="008E4318">
      <w:pPr>
        <w:rPr>
          <w:rFonts w:ascii="Times New Roman" w:hAnsi="Times New Roman"/>
          <w:b/>
          <w:sz w:val="22"/>
          <w:szCs w:val="22"/>
        </w:rPr>
      </w:pPr>
    </w:p>
    <w:p w14:paraId="388DF86C" w14:textId="530D47AA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7. Rok i način dostave ponude</w:t>
      </w:r>
    </w:p>
    <w:p w14:paraId="112DE4B3" w14:textId="2CEAA4F4" w:rsid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 xml:space="preserve">Ponuda se dostavlja elektroničkom poštom na: </w:t>
      </w:r>
      <w:hyperlink r:id="rId7" w:history="1">
        <w:r w:rsidR="003D0CED" w:rsidRPr="00B85629">
          <w:rPr>
            <w:rStyle w:val="Hyperlink"/>
            <w:rFonts w:ascii="Times New Roman" w:hAnsi="Times New Roman"/>
            <w:sz w:val="22"/>
            <w:szCs w:val="22"/>
          </w:rPr>
          <w:t>procelnik@opcinamljet.com.hr</w:t>
        </w:r>
      </w:hyperlink>
      <w:r w:rsidRPr="008E4318">
        <w:rPr>
          <w:rFonts w:ascii="Times New Roman" w:hAnsi="Times New Roman"/>
          <w:sz w:val="22"/>
          <w:szCs w:val="22"/>
        </w:rPr>
        <w:t>.</w:t>
      </w:r>
      <w:r w:rsidR="003D0CED">
        <w:rPr>
          <w:rFonts w:ascii="Times New Roman" w:hAnsi="Times New Roman"/>
          <w:sz w:val="22"/>
          <w:szCs w:val="22"/>
        </w:rPr>
        <w:t xml:space="preserve"> Elektroničkom poštom dostavlja se i sken potpisane i ovjerene bjanko zadužnice, a ona se šalje poštom preporučeno na adresu naručitelja.</w:t>
      </w:r>
    </w:p>
    <w:p w14:paraId="398012FD" w14:textId="588A0A56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 xml:space="preserve">Rok za dostavu: </w:t>
      </w:r>
      <w:r w:rsidR="003D0CED">
        <w:rPr>
          <w:rFonts w:ascii="Times New Roman" w:hAnsi="Times New Roman"/>
          <w:sz w:val="22"/>
          <w:szCs w:val="22"/>
        </w:rPr>
        <w:t>28. rujna 2026. godine do 15 sati</w:t>
      </w:r>
    </w:p>
    <w:p w14:paraId="4EB1DC71" w14:textId="77777777" w:rsidR="00C16E0E" w:rsidRDefault="00C16E0E" w:rsidP="008E4318">
      <w:pPr>
        <w:rPr>
          <w:rFonts w:ascii="Times New Roman" w:hAnsi="Times New Roman"/>
          <w:b/>
          <w:sz w:val="22"/>
          <w:szCs w:val="22"/>
        </w:rPr>
      </w:pPr>
    </w:p>
    <w:p w14:paraId="01653FE4" w14:textId="58A50B5D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8. Rok valjanosti ponude</w:t>
      </w:r>
    </w:p>
    <w:p w14:paraId="2450C859" w14:textId="77777777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Najmanje 30 dana od isteka roka za dostavu ponuda.</w:t>
      </w:r>
    </w:p>
    <w:p w14:paraId="054A0B51" w14:textId="77777777" w:rsidR="008E4318" w:rsidRDefault="008E4318" w:rsidP="008E4318">
      <w:pPr>
        <w:rPr>
          <w:rFonts w:ascii="Times New Roman" w:hAnsi="Times New Roman"/>
          <w:b/>
          <w:sz w:val="22"/>
          <w:szCs w:val="22"/>
        </w:rPr>
      </w:pPr>
    </w:p>
    <w:p w14:paraId="4A22D2DA" w14:textId="1FEDEA81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9. Kriterij odabira</w:t>
      </w:r>
    </w:p>
    <w:p w14:paraId="34FFD657" w14:textId="77777777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Najniža cijena sposobnog ponuditelja čija ponuda ispunjava sve uvjete i zahtjeve iz Poziva.</w:t>
      </w:r>
    </w:p>
    <w:p w14:paraId="2A1546C3" w14:textId="77777777" w:rsidR="008E4318" w:rsidRDefault="008E4318" w:rsidP="008E4318">
      <w:pPr>
        <w:rPr>
          <w:rFonts w:ascii="Times New Roman" w:hAnsi="Times New Roman"/>
          <w:b/>
          <w:sz w:val="22"/>
          <w:szCs w:val="22"/>
        </w:rPr>
      </w:pPr>
    </w:p>
    <w:p w14:paraId="0E5FE634" w14:textId="34982BB8" w:rsidR="00C16E0E" w:rsidRPr="00C16E0E" w:rsidRDefault="00C16E0E" w:rsidP="00C16E0E">
      <w:pPr>
        <w:rPr>
          <w:rFonts w:ascii="Times New Roman" w:hAnsi="Times New Roman"/>
          <w:sz w:val="22"/>
          <w:szCs w:val="22"/>
        </w:rPr>
      </w:pPr>
      <w:r w:rsidRPr="00C16E0E">
        <w:rPr>
          <w:rFonts w:ascii="Times New Roman" w:hAnsi="Times New Roman"/>
          <w:b/>
          <w:sz w:val="22"/>
          <w:szCs w:val="22"/>
        </w:rPr>
        <w:t>10. Jamstvo za ozbiljnost ponude</w:t>
      </w:r>
    </w:p>
    <w:p w14:paraId="798EE568" w14:textId="77777777" w:rsidR="00C16E0E" w:rsidRPr="00DC7576" w:rsidRDefault="00C16E0E" w:rsidP="00C16E0E">
      <w:pPr>
        <w:rPr>
          <w:rFonts w:ascii="Times New Roman" w:hAnsi="Times New Roman"/>
          <w:sz w:val="22"/>
          <w:szCs w:val="22"/>
        </w:rPr>
      </w:pPr>
      <w:r w:rsidRPr="00C16E0E">
        <w:rPr>
          <w:rFonts w:ascii="Times New Roman" w:hAnsi="Times New Roman"/>
          <w:sz w:val="22"/>
          <w:szCs w:val="22"/>
        </w:rPr>
        <w:t xml:space="preserve">Ponuditelj je dužan uz ponudu dostaviti bjanko zadužnicu kao jamstvo za ozbiljnost ponude </w:t>
      </w:r>
      <w:r w:rsidRPr="00DC7576">
        <w:rPr>
          <w:rFonts w:ascii="Times New Roman" w:hAnsi="Times New Roman"/>
          <w:sz w:val="22"/>
          <w:szCs w:val="22"/>
        </w:rPr>
        <w:t xml:space="preserve">do najvišeg iznosa od </w:t>
      </w:r>
      <w:r>
        <w:rPr>
          <w:rFonts w:ascii="Times New Roman" w:hAnsi="Times New Roman"/>
          <w:sz w:val="22"/>
          <w:szCs w:val="22"/>
        </w:rPr>
        <w:t xml:space="preserve">1.000,00 EUR (garantira se za iznos od </w:t>
      </w:r>
      <w:r w:rsidRPr="00DC7576">
        <w:rPr>
          <w:rFonts w:ascii="Times New Roman" w:hAnsi="Times New Roman"/>
          <w:sz w:val="22"/>
          <w:szCs w:val="22"/>
        </w:rPr>
        <w:t>449,40 EUR</w:t>
      </w:r>
      <w:r>
        <w:rPr>
          <w:rFonts w:ascii="Times New Roman" w:hAnsi="Times New Roman"/>
          <w:sz w:val="22"/>
          <w:szCs w:val="22"/>
        </w:rPr>
        <w:t>)</w:t>
      </w:r>
      <w:r w:rsidRPr="00DC7576">
        <w:rPr>
          <w:rFonts w:ascii="Times New Roman" w:hAnsi="Times New Roman"/>
          <w:sz w:val="22"/>
          <w:szCs w:val="22"/>
        </w:rPr>
        <w:t>.</w:t>
      </w:r>
    </w:p>
    <w:p w14:paraId="2DA4A047" w14:textId="149CC65E" w:rsidR="003D0CED" w:rsidRDefault="003D0CED" w:rsidP="003D0CE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Elektroničkom poštom dostavlja se  sken potpisane i ovjerene bjanko zadužnice, a ona se </w:t>
      </w:r>
      <w:r>
        <w:rPr>
          <w:rFonts w:ascii="Times New Roman" w:hAnsi="Times New Roman"/>
          <w:sz w:val="22"/>
          <w:szCs w:val="22"/>
        </w:rPr>
        <w:t xml:space="preserve">u izvorniku </w:t>
      </w:r>
      <w:r>
        <w:rPr>
          <w:rFonts w:ascii="Times New Roman" w:hAnsi="Times New Roman"/>
          <w:sz w:val="22"/>
          <w:szCs w:val="22"/>
        </w:rPr>
        <w:t>šalje poštom preporučeno na adresu naručitelja.</w:t>
      </w:r>
    </w:p>
    <w:p w14:paraId="2B96CC9E" w14:textId="0C912266" w:rsidR="00C16E0E" w:rsidRPr="00C16E0E" w:rsidRDefault="00C16E0E" w:rsidP="00C16E0E">
      <w:pPr>
        <w:rPr>
          <w:rFonts w:ascii="Times New Roman" w:hAnsi="Times New Roman"/>
          <w:sz w:val="22"/>
          <w:szCs w:val="22"/>
        </w:rPr>
      </w:pPr>
      <w:r w:rsidRPr="00C16E0E">
        <w:rPr>
          <w:rFonts w:ascii="Times New Roman" w:hAnsi="Times New Roman"/>
          <w:sz w:val="22"/>
          <w:szCs w:val="22"/>
        </w:rPr>
        <w:t xml:space="preserve">Iznos od 449,40 EUR predstavlja 3 % procijenjene vrijednosti nabave od 14.980,00 EUR bez PDV-a. </w:t>
      </w:r>
    </w:p>
    <w:p w14:paraId="31B24343" w14:textId="77777777" w:rsidR="00C16E0E" w:rsidRPr="00C16E0E" w:rsidRDefault="00C16E0E" w:rsidP="00C16E0E">
      <w:pPr>
        <w:rPr>
          <w:rFonts w:ascii="Times New Roman" w:hAnsi="Times New Roman"/>
          <w:sz w:val="22"/>
          <w:szCs w:val="22"/>
        </w:rPr>
      </w:pPr>
    </w:p>
    <w:p w14:paraId="5334881D" w14:textId="75D0AF7E" w:rsidR="00C16E0E" w:rsidRPr="00C16E0E" w:rsidRDefault="00C16E0E" w:rsidP="00C16E0E">
      <w:pPr>
        <w:rPr>
          <w:rFonts w:ascii="Times New Roman" w:hAnsi="Times New Roman"/>
          <w:sz w:val="22"/>
          <w:szCs w:val="22"/>
        </w:rPr>
      </w:pPr>
      <w:r w:rsidRPr="00C16E0E">
        <w:rPr>
          <w:rFonts w:ascii="Times New Roman" w:hAnsi="Times New Roman"/>
          <w:b/>
          <w:sz w:val="22"/>
          <w:szCs w:val="22"/>
        </w:rPr>
        <w:t>11. Jamstvo za uredno ispunjenje ugovora</w:t>
      </w:r>
    </w:p>
    <w:p w14:paraId="21569BA6" w14:textId="06B1128B" w:rsidR="00C16E0E" w:rsidRPr="00C16E0E" w:rsidRDefault="00C16E0E" w:rsidP="00C16E0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Nakon odabira ponuditelja, a prije povrata garancije za ozbiljnost ponude ponuditelj će naručitelju predati</w:t>
      </w:r>
      <w:r w:rsidRPr="00C16E0E">
        <w:rPr>
          <w:rFonts w:ascii="Times New Roman" w:hAnsi="Times New Roman"/>
          <w:sz w:val="22"/>
          <w:szCs w:val="22"/>
        </w:rPr>
        <w:t xml:space="preserve"> jamstvo za uredno ispunjenje ugovora</w:t>
      </w:r>
      <w:r>
        <w:rPr>
          <w:rFonts w:ascii="Times New Roman" w:hAnsi="Times New Roman"/>
          <w:sz w:val="22"/>
          <w:szCs w:val="22"/>
        </w:rPr>
        <w:t xml:space="preserve"> – bjanko zadužnicu na iznos do 1.000,00 EUR. </w:t>
      </w:r>
    </w:p>
    <w:p w14:paraId="62B9D652" w14:textId="77777777" w:rsidR="00C16E0E" w:rsidRDefault="00C16E0E" w:rsidP="008E4318">
      <w:pPr>
        <w:rPr>
          <w:rFonts w:ascii="Times New Roman" w:hAnsi="Times New Roman"/>
          <w:b/>
          <w:sz w:val="22"/>
          <w:szCs w:val="22"/>
        </w:rPr>
      </w:pPr>
    </w:p>
    <w:p w14:paraId="55CEA15E" w14:textId="5222C49F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1</w:t>
      </w:r>
      <w:r w:rsidR="00C16E0E">
        <w:rPr>
          <w:rFonts w:ascii="Times New Roman" w:hAnsi="Times New Roman"/>
          <w:b/>
          <w:sz w:val="22"/>
          <w:szCs w:val="22"/>
        </w:rPr>
        <w:t>2</w:t>
      </w:r>
      <w:r w:rsidRPr="008E4318">
        <w:rPr>
          <w:rFonts w:ascii="Times New Roman" w:hAnsi="Times New Roman"/>
          <w:b/>
          <w:sz w:val="22"/>
          <w:szCs w:val="22"/>
        </w:rPr>
        <w:t>. Cijena</w:t>
      </w:r>
    </w:p>
    <w:p w14:paraId="73118436" w14:textId="77777777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Cijena se iskazuje u EUR, odvojeno bez PDV-a, iznos PDV-a i ukupno s PDV-om. Cijena mora obuhvatiti sve troškove potrebne za potpuno izvršenje predmeta nabave.</w:t>
      </w:r>
    </w:p>
    <w:p w14:paraId="307AB086" w14:textId="77777777" w:rsidR="008E4318" w:rsidRDefault="008E4318" w:rsidP="008E4318">
      <w:pPr>
        <w:rPr>
          <w:rFonts w:ascii="Times New Roman" w:hAnsi="Times New Roman"/>
          <w:b/>
          <w:sz w:val="22"/>
          <w:szCs w:val="22"/>
        </w:rPr>
      </w:pPr>
    </w:p>
    <w:p w14:paraId="020A0F7F" w14:textId="4E01F8A9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1</w:t>
      </w:r>
      <w:r w:rsidR="00C16E0E">
        <w:rPr>
          <w:rFonts w:ascii="Times New Roman" w:hAnsi="Times New Roman"/>
          <w:b/>
          <w:sz w:val="22"/>
          <w:szCs w:val="22"/>
        </w:rPr>
        <w:t>3</w:t>
      </w:r>
      <w:r w:rsidRPr="008E4318">
        <w:rPr>
          <w:rFonts w:ascii="Times New Roman" w:hAnsi="Times New Roman"/>
          <w:b/>
          <w:sz w:val="22"/>
          <w:szCs w:val="22"/>
        </w:rPr>
        <w:t>. Način plaćanja</w:t>
      </w:r>
    </w:p>
    <w:p w14:paraId="5701229F" w14:textId="671C9837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Plaćanje se obavlja po uredno izvršenoj usluzi i po ispostavljenom računu. Za svaki pojedinačni elaborat račun se može ispostaviti nakon što je izrađeni geodetski elaborat predan nadležnom uredu za katastar, što ponuditelj dokazuje potvrdom o zaprimanju/predaji izdanoj od nadležnog ureda za katastar. Račun se plaća</w:t>
      </w:r>
      <w:r>
        <w:rPr>
          <w:rFonts w:ascii="Times New Roman" w:hAnsi="Times New Roman"/>
          <w:sz w:val="22"/>
          <w:szCs w:val="22"/>
        </w:rPr>
        <w:t xml:space="preserve"> najkasnije </w:t>
      </w:r>
      <w:r w:rsidRPr="008E4318">
        <w:rPr>
          <w:rFonts w:ascii="Times New Roman" w:hAnsi="Times New Roman"/>
          <w:sz w:val="22"/>
          <w:szCs w:val="22"/>
        </w:rPr>
        <w:t xml:space="preserve"> u roku od </w:t>
      </w:r>
      <w:r>
        <w:rPr>
          <w:rFonts w:ascii="Times New Roman" w:hAnsi="Times New Roman"/>
          <w:sz w:val="22"/>
          <w:szCs w:val="22"/>
        </w:rPr>
        <w:t>15</w:t>
      </w:r>
      <w:r w:rsidRPr="008E4318">
        <w:rPr>
          <w:rFonts w:ascii="Times New Roman" w:hAnsi="Times New Roman"/>
          <w:sz w:val="22"/>
          <w:szCs w:val="22"/>
        </w:rPr>
        <w:t xml:space="preserve"> dana od njegova urednog zaprimanja, uz uvjet da je uz račun dostavljena odgovarajuća potvrda o predaji elaborata nadležnom uredu za katastar.</w:t>
      </w:r>
    </w:p>
    <w:p w14:paraId="0FF5F9EB" w14:textId="77777777" w:rsidR="008E4318" w:rsidRDefault="008E4318" w:rsidP="008E4318">
      <w:pPr>
        <w:rPr>
          <w:rFonts w:ascii="Times New Roman" w:hAnsi="Times New Roman"/>
          <w:b/>
          <w:sz w:val="22"/>
          <w:szCs w:val="22"/>
        </w:rPr>
      </w:pPr>
    </w:p>
    <w:p w14:paraId="619A2366" w14:textId="5CA51338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1</w:t>
      </w:r>
      <w:r w:rsidR="00C16E0E">
        <w:rPr>
          <w:rFonts w:ascii="Times New Roman" w:hAnsi="Times New Roman"/>
          <w:b/>
          <w:sz w:val="22"/>
          <w:szCs w:val="22"/>
        </w:rPr>
        <w:t>4</w:t>
      </w:r>
      <w:r w:rsidRPr="008E4318">
        <w:rPr>
          <w:rFonts w:ascii="Times New Roman" w:hAnsi="Times New Roman"/>
          <w:b/>
          <w:sz w:val="22"/>
          <w:szCs w:val="22"/>
        </w:rPr>
        <w:t>. Ponuda mora sadržavati</w:t>
      </w:r>
    </w:p>
    <w:p w14:paraId="714CF7A3" w14:textId="7F91C1A6" w:rsidR="008E4318" w:rsidRPr="008E4318" w:rsidRDefault="008E4318" w:rsidP="008E4318">
      <w:pPr>
        <w:pStyle w:val="ListParagraph"/>
        <w:numPr>
          <w:ilvl w:val="0"/>
          <w:numId w:val="14"/>
        </w:num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ispunjen i potpisan Ponudbeni list;</w:t>
      </w:r>
    </w:p>
    <w:p w14:paraId="30C52486" w14:textId="7151F79C" w:rsidR="008E4318" w:rsidRPr="008E4318" w:rsidRDefault="008E4318" w:rsidP="008E4318">
      <w:pPr>
        <w:pStyle w:val="ListParagraph"/>
        <w:numPr>
          <w:ilvl w:val="0"/>
          <w:numId w:val="14"/>
        </w:num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 xml:space="preserve">ispunjen </w:t>
      </w:r>
      <w:r w:rsidR="00895908">
        <w:rPr>
          <w:rFonts w:ascii="Times New Roman" w:hAnsi="Times New Roman"/>
          <w:sz w:val="22"/>
          <w:szCs w:val="22"/>
        </w:rPr>
        <w:t xml:space="preserve">i potpisan </w:t>
      </w:r>
      <w:r w:rsidRPr="008E4318">
        <w:rPr>
          <w:rFonts w:ascii="Times New Roman" w:hAnsi="Times New Roman"/>
          <w:sz w:val="22"/>
          <w:szCs w:val="22"/>
        </w:rPr>
        <w:t>Troškovnik;</w:t>
      </w:r>
    </w:p>
    <w:p w14:paraId="1616E958" w14:textId="43656993" w:rsidR="008E4318" w:rsidRDefault="008E4318" w:rsidP="008E4318">
      <w:pPr>
        <w:pStyle w:val="ListParagraph"/>
        <w:numPr>
          <w:ilvl w:val="0"/>
          <w:numId w:val="14"/>
        </w:num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dokaz da je ponuditelj ovlašten obavljati predmetne geodetske poslove, odnosno odgovarajuću izjavu/izvadak iz registra ili drugi dokaz;</w:t>
      </w:r>
    </w:p>
    <w:p w14:paraId="46F32D40" w14:textId="76C0B6C9" w:rsidR="00895908" w:rsidRPr="00895908" w:rsidRDefault="00895908" w:rsidP="00895908">
      <w:pPr>
        <w:pStyle w:val="ListParagraph"/>
        <w:numPr>
          <w:ilvl w:val="0"/>
          <w:numId w:val="14"/>
        </w:num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podatke o osobi odgovornoj za izradu elaborata i dokaz njezine ovlasti;</w:t>
      </w:r>
    </w:p>
    <w:p w14:paraId="0802A572" w14:textId="6435D80D" w:rsidR="008E4318" w:rsidRPr="008E4318" w:rsidRDefault="00895908" w:rsidP="008E4318">
      <w:pPr>
        <w:pStyle w:val="ListParagraph"/>
        <w:numPr>
          <w:ilvl w:val="0"/>
          <w:numId w:val="14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ispunjenu i potpisanu </w:t>
      </w:r>
      <w:r w:rsidR="008E4318" w:rsidRPr="008E4318">
        <w:rPr>
          <w:rFonts w:ascii="Times New Roman" w:hAnsi="Times New Roman"/>
          <w:sz w:val="22"/>
          <w:szCs w:val="22"/>
        </w:rPr>
        <w:t xml:space="preserve">izjavu </w:t>
      </w:r>
      <w:r>
        <w:rPr>
          <w:rFonts w:ascii="Times New Roman" w:hAnsi="Times New Roman"/>
          <w:sz w:val="22"/>
          <w:szCs w:val="22"/>
        </w:rPr>
        <w:t>ponuditelja</w:t>
      </w:r>
      <w:r w:rsidR="008E4318" w:rsidRPr="008E4318">
        <w:rPr>
          <w:rFonts w:ascii="Times New Roman" w:hAnsi="Times New Roman"/>
          <w:sz w:val="22"/>
          <w:szCs w:val="22"/>
        </w:rPr>
        <w:t>;</w:t>
      </w:r>
    </w:p>
    <w:p w14:paraId="6891BD09" w14:textId="1A03F91F" w:rsidR="008E4318" w:rsidRDefault="00895908" w:rsidP="008E4318">
      <w:pPr>
        <w:pStyle w:val="ListParagraph"/>
        <w:numPr>
          <w:ilvl w:val="0"/>
          <w:numId w:val="14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ispunjenu i potpisanu </w:t>
      </w:r>
      <w:r w:rsidR="008E4318" w:rsidRPr="008E4318">
        <w:rPr>
          <w:rFonts w:ascii="Times New Roman" w:hAnsi="Times New Roman"/>
          <w:sz w:val="22"/>
          <w:szCs w:val="22"/>
        </w:rPr>
        <w:t xml:space="preserve">izjavu o </w:t>
      </w:r>
      <w:r w:rsidRPr="008E4318">
        <w:rPr>
          <w:rFonts w:ascii="Times New Roman" w:hAnsi="Times New Roman"/>
          <w:sz w:val="22"/>
          <w:szCs w:val="22"/>
        </w:rPr>
        <w:t xml:space="preserve">nepostojanju relevantnih osnova za isključenje </w:t>
      </w:r>
      <w:r>
        <w:rPr>
          <w:rFonts w:ascii="Times New Roman" w:hAnsi="Times New Roman"/>
          <w:sz w:val="22"/>
          <w:szCs w:val="22"/>
        </w:rPr>
        <w:t xml:space="preserve">/ </w:t>
      </w:r>
      <w:r w:rsidR="008E4318" w:rsidRPr="008E4318">
        <w:rPr>
          <w:rFonts w:ascii="Times New Roman" w:hAnsi="Times New Roman"/>
          <w:sz w:val="22"/>
          <w:szCs w:val="22"/>
        </w:rPr>
        <w:t>nekažnjavanju;</w:t>
      </w:r>
    </w:p>
    <w:p w14:paraId="52CC102F" w14:textId="5CBB2D2D" w:rsidR="008E4318" w:rsidRDefault="00895908" w:rsidP="008E4318">
      <w:pPr>
        <w:pStyle w:val="ListParagraph"/>
        <w:numPr>
          <w:ilvl w:val="0"/>
          <w:numId w:val="14"/>
        </w:numPr>
        <w:rPr>
          <w:rFonts w:ascii="Times New Roman" w:hAnsi="Times New Roman"/>
          <w:sz w:val="22"/>
          <w:szCs w:val="22"/>
        </w:rPr>
      </w:pPr>
      <w:r w:rsidRPr="00895908">
        <w:rPr>
          <w:rFonts w:ascii="Times New Roman" w:hAnsi="Times New Roman"/>
          <w:sz w:val="22"/>
          <w:szCs w:val="22"/>
        </w:rPr>
        <w:t>ispunjenu i potpisanu izjavu</w:t>
      </w:r>
      <w:r>
        <w:rPr>
          <w:rFonts w:ascii="Times New Roman" w:hAnsi="Times New Roman"/>
          <w:sz w:val="22"/>
          <w:szCs w:val="22"/>
        </w:rPr>
        <w:t xml:space="preserve"> o predaji bjanko zadužnice;</w:t>
      </w:r>
    </w:p>
    <w:p w14:paraId="70C5987F" w14:textId="05CC27FE" w:rsidR="00895908" w:rsidRDefault="00895908" w:rsidP="008E4318">
      <w:pPr>
        <w:pStyle w:val="ListParagraph"/>
        <w:numPr>
          <w:ilvl w:val="0"/>
          <w:numId w:val="14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ispunjenu i potpisanu </w:t>
      </w:r>
      <w:r w:rsidRPr="008E4318">
        <w:rPr>
          <w:rFonts w:ascii="Times New Roman" w:hAnsi="Times New Roman"/>
          <w:sz w:val="22"/>
          <w:szCs w:val="22"/>
        </w:rPr>
        <w:t>izjavu</w:t>
      </w:r>
      <w:r>
        <w:rPr>
          <w:rFonts w:ascii="Times New Roman" w:hAnsi="Times New Roman"/>
          <w:sz w:val="22"/>
          <w:szCs w:val="22"/>
        </w:rPr>
        <w:t xml:space="preserve"> o prihvaćanju uvjeta jamstva i plaćanja.</w:t>
      </w:r>
    </w:p>
    <w:p w14:paraId="633ABD96" w14:textId="77777777" w:rsidR="00895908" w:rsidRPr="00895908" w:rsidRDefault="00895908" w:rsidP="00895908">
      <w:pPr>
        <w:pStyle w:val="ListParagraph"/>
        <w:rPr>
          <w:rFonts w:ascii="Times New Roman" w:hAnsi="Times New Roman"/>
          <w:sz w:val="22"/>
          <w:szCs w:val="22"/>
        </w:rPr>
      </w:pPr>
    </w:p>
    <w:p w14:paraId="2BB12592" w14:textId="65E1085E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b/>
          <w:sz w:val="22"/>
          <w:szCs w:val="22"/>
        </w:rPr>
        <w:t>1</w:t>
      </w:r>
      <w:r w:rsidR="00C16E0E">
        <w:rPr>
          <w:rFonts w:ascii="Times New Roman" w:hAnsi="Times New Roman"/>
          <w:b/>
          <w:sz w:val="22"/>
          <w:szCs w:val="22"/>
        </w:rPr>
        <w:t>5</w:t>
      </w:r>
      <w:r w:rsidRPr="008E4318">
        <w:rPr>
          <w:rFonts w:ascii="Times New Roman" w:hAnsi="Times New Roman"/>
          <w:b/>
          <w:sz w:val="22"/>
          <w:szCs w:val="22"/>
        </w:rPr>
        <w:t>. Ostalo</w:t>
      </w:r>
    </w:p>
    <w:p w14:paraId="45FB2356" w14:textId="77777777" w:rsidR="008E4318" w:rsidRPr="008E4318" w:rsidRDefault="008E4318" w:rsidP="008E4318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Ponuda mora biti izrađena sukladno Pozivu. Jedna pravodobno dostavljena valjana ponuda dovoljna je za donošenje odluke o odabiru. Pregled i ocjenu ponude provodi Stručno povjerenstvo.</w:t>
      </w:r>
    </w:p>
    <w:p w14:paraId="410662A7" w14:textId="77777777" w:rsidR="008E4318" w:rsidRPr="008E4318" w:rsidRDefault="008E4318" w:rsidP="0060446E">
      <w:pPr>
        <w:rPr>
          <w:rFonts w:ascii="Times New Roman" w:hAnsi="Times New Roman"/>
          <w:sz w:val="22"/>
          <w:szCs w:val="22"/>
        </w:rPr>
      </w:pPr>
    </w:p>
    <w:p w14:paraId="47846214" w14:textId="77777777" w:rsidR="00412391" w:rsidRPr="008E4318" w:rsidRDefault="00412391" w:rsidP="0060446E">
      <w:pPr>
        <w:rPr>
          <w:rFonts w:ascii="Times New Roman" w:hAnsi="Times New Roman"/>
          <w:sz w:val="22"/>
          <w:szCs w:val="22"/>
        </w:rPr>
      </w:pPr>
    </w:p>
    <w:p w14:paraId="3B3BC81C" w14:textId="77777777" w:rsidR="0060446E" w:rsidRPr="008E4318" w:rsidRDefault="0060446E" w:rsidP="0060446E">
      <w:p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ab/>
        <w:t>Dostaviti:</w:t>
      </w:r>
      <w:r w:rsidRPr="008E4318">
        <w:rPr>
          <w:rFonts w:ascii="Times New Roman" w:hAnsi="Times New Roman"/>
          <w:sz w:val="22"/>
          <w:szCs w:val="22"/>
        </w:rPr>
        <w:tab/>
      </w:r>
      <w:r w:rsidRPr="008E4318">
        <w:rPr>
          <w:rFonts w:ascii="Times New Roman" w:hAnsi="Times New Roman"/>
          <w:sz w:val="22"/>
          <w:szCs w:val="22"/>
        </w:rPr>
        <w:tab/>
      </w:r>
      <w:r w:rsidRPr="008E4318">
        <w:rPr>
          <w:rFonts w:ascii="Times New Roman" w:hAnsi="Times New Roman"/>
          <w:sz w:val="22"/>
          <w:szCs w:val="22"/>
        </w:rPr>
        <w:tab/>
      </w:r>
      <w:r w:rsidRPr="008E4318">
        <w:rPr>
          <w:rFonts w:ascii="Times New Roman" w:hAnsi="Times New Roman"/>
          <w:sz w:val="22"/>
          <w:szCs w:val="22"/>
        </w:rPr>
        <w:tab/>
      </w:r>
      <w:r w:rsidRPr="008E4318">
        <w:rPr>
          <w:rFonts w:ascii="Times New Roman" w:hAnsi="Times New Roman"/>
          <w:sz w:val="22"/>
          <w:szCs w:val="22"/>
        </w:rPr>
        <w:tab/>
      </w:r>
      <w:r w:rsidRPr="008E4318">
        <w:rPr>
          <w:rFonts w:ascii="Times New Roman" w:hAnsi="Times New Roman"/>
          <w:sz w:val="22"/>
          <w:szCs w:val="22"/>
        </w:rPr>
        <w:tab/>
        <w:t>Općinski načelnik:</w:t>
      </w:r>
    </w:p>
    <w:p w14:paraId="7F78A360" w14:textId="352F9869" w:rsidR="0060446E" w:rsidRPr="008E4318" w:rsidRDefault="008E4318" w:rsidP="008E4318">
      <w:pPr>
        <w:pStyle w:val="ListParagraph"/>
        <w:numPr>
          <w:ilvl w:val="0"/>
          <w:numId w:val="15"/>
        </w:numPr>
        <w:rPr>
          <w:rFonts w:ascii="Times New Roman" w:hAnsi="Times New Roman"/>
          <w:sz w:val="22"/>
          <w:szCs w:val="22"/>
        </w:rPr>
      </w:pPr>
      <w:r w:rsidRPr="008E4318">
        <w:rPr>
          <w:rFonts w:ascii="Times New Roman" w:hAnsi="Times New Roman"/>
          <w:sz w:val="22"/>
          <w:szCs w:val="22"/>
        </w:rPr>
        <w:t>Naslov</w:t>
      </w:r>
    </w:p>
    <w:p w14:paraId="05E82066" w14:textId="28455F61" w:rsidR="008E4318" w:rsidRDefault="008E4318" w:rsidP="008E4318">
      <w:pPr>
        <w:pStyle w:val="ListParagraph"/>
        <w:numPr>
          <w:ilvl w:val="0"/>
          <w:numId w:val="15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52208579" w14:textId="7617D8D6" w:rsidR="0060446E" w:rsidRDefault="0060446E" w:rsidP="003566E3">
      <w:pPr>
        <w:pStyle w:val="ListParagraph"/>
        <w:numPr>
          <w:ilvl w:val="0"/>
          <w:numId w:val="15"/>
        </w:numPr>
        <w:rPr>
          <w:rFonts w:ascii="Times New Roman" w:hAnsi="Times New Roman"/>
          <w:sz w:val="22"/>
          <w:szCs w:val="22"/>
        </w:rPr>
      </w:pPr>
      <w:r w:rsidRPr="003566E3">
        <w:rPr>
          <w:rFonts w:ascii="Times New Roman" w:hAnsi="Times New Roman"/>
          <w:sz w:val="22"/>
          <w:szCs w:val="22"/>
        </w:rPr>
        <w:t xml:space="preserve"> Registar akata</w:t>
      </w:r>
      <w:r w:rsidRPr="003566E3">
        <w:rPr>
          <w:rFonts w:ascii="Times New Roman" w:hAnsi="Times New Roman"/>
          <w:sz w:val="22"/>
          <w:szCs w:val="22"/>
        </w:rPr>
        <w:tab/>
      </w:r>
      <w:r w:rsidRPr="003566E3">
        <w:rPr>
          <w:rFonts w:ascii="Times New Roman" w:hAnsi="Times New Roman"/>
          <w:sz w:val="22"/>
          <w:szCs w:val="22"/>
        </w:rPr>
        <w:tab/>
      </w:r>
      <w:r w:rsidRPr="003566E3">
        <w:rPr>
          <w:rFonts w:ascii="Times New Roman" w:hAnsi="Times New Roman"/>
          <w:sz w:val="22"/>
          <w:szCs w:val="22"/>
        </w:rPr>
        <w:tab/>
      </w:r>
      <w:r w:rsidRPr="003566E3">
        <w:rPr>
          <w:rFonts w:ascii="Times New Roman" w:hAnsi="Times New Roman"/>
          <w:sz w:val="22"/>
          <w:szCs w:val="22"/>
        </w:rPr>
        <w:tab/>
      </w:r>
      <w:r w:rsidRPr="003566E3">
        <w:rPr>
          <w:rFonts w:ascii="Times New Roman" w:hAnsi="Times New Roman"/>
          <w:sz w:val="22"/>
          <w:szCs w:val="22"/>
        </w:rPr>
        <w:tab/>
        <w:t>Đivo Market, dipl. ing.</w:t>
      </w:r>
    </w:p>
    <w:p w14:paraId="6331EF0E" w14:textId="4DE8FDCD" w:rsidR="008E4318" w:rsidRDefault="008E4318" w:rsidP="003566E3">
      <w:pPr>
        <w:pStyle w:val="ListParagraph"/>
        <w:numPr>
          <w:ilvl w:val="0"/>
          <w:numId w:val="15"/>
        </w:numPr>
        <w:rPr>
          <w:rFonts w:ascii="Times New Roman" w:hAnsi="Times New Roman"/>
          <w:sz w:val="22"/>
          <w:szCs w:val="22"/>
        </w:rPr>
      </w:pPr>
      <w:r w:rsidRPr="003566E3">
        <w:rPr>
          <w:rFonts w:ascii="Times New Roman" w:hAnsi="Times New Roman"/>
          <w:sz w:val="22"/>
          <w:szCs w:val="22"/>
        </w:rPr>
        <w:t>Mrežna stranica</w:t>
      </w:r>
    </w:p>
    <w:p w14:paraId="37E2A662" w14:textId="30E2D5E8" w:rsidR="008E4318" w:rsidRDefault="008E4318" w:rsidP="003566E3">
      <w:pPr>
        <w:pStyle w:val="ListParagraph"/>
        <w:numPr>
          <w:ilvl w:val="0"/>
          <w:numId w:val="15"/>
        </w:numPr>
        <w:rPr>
          <w:rFonts w:ascii="Times New Roman" w:hAnsi="Times New Roman"/>
          <w:sz w:val="22"/>
          <w:szCs w:val="22"/>
        </w:rPr>
      </w:pPr>
      <w:r w:rsidRPr="003566E3">
        <w:rPr>
          <w:rFonts w:ascii="Times New Roman" w:hAnsi="Times New Roman"/>
          <w:sz w:val="22"/>
          <w:szCs w:val="22"/>
        </w:rPr>
        <w:t>Računovodstvo</w:t>
      </w:r>
    </w:p>
    <w:p w14:paraId="44AD4681" w14:textId="6A8A2DD3" w:rsidR="0060446E" w:rsidRPr="003566E3" w:rsidRDefault="0060446E" w:rsidP="003566E3">
      <w:pPr>
        <w:pStyle w:val="ListParagraph"/>
        <w:numPr>
          <w:ilvl w:val="0"/>
          <w:numId w:val="15"/>
        </w:numPr>
        <w:rPr>
          <w:rFonts w:ascii="Times New Roman" w:hAnsi="Times New Roman"/>
          <w:sz w:val="22"/>
          <w:szCs w:val="22"/>
        </w:rPr>
      </w:pPr>
      <w:r w:rsidRPr="003566E3">
        <w:rPr>
          <w:rFonts w:ascii="Times New Roman" w:hAnsi="Times New Roman"/>
          <w:sz w:val="22"/>
          <w:szCs w:val="22"/>
        </w:rPr>
        <w:t>Pismohrana</w:t>
      </w:r>
    </w:p>
    <w:sectPr w:rsidR="0060446E" w:rsidRPr="003566E3" w:rsidSect="00D27C97">
      <w:footerReference w:type="default" r:id="rId8"/>
      <w:headerReference w:type="first" r:id="rId9"/>
      <w:footerReference w:type="first" r:id="rId10"/>
      <w:pgSz w:w="11906" w:h="16838" w:code="9"/>
      <w:pgMar w:top="2070" w:right="1162" w:bottom="1701" w:left="1162" w:header="567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A4DDE" w14:textId="77777777" w:rsidR="00D51B76" w:rsidRDefault="00D51B76">
      <w:r>
        <w:separator/>
      </w:r>
    </w:p>
  </w:endnote>
  <w:endnote w:type="continuationSeparator" w:id="0">
    <w:p w14:paraId="55924BD6" w14:textId="77777777" w:rsidR="00D51B76" w:rsidRDefault="00D51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224D4" w14:textId="77777777" w:rsidR="008B2054" w:rsidRDefault="008B2054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B50760">
      <w:rPr>
        <w:rStyle w:val="PageNumber"/>
        <w:noProof/>
        <w:sz w:val="24"/>
      </w:rPr>
      <w:t>3</w:t>
    </w:r>
    <w:r>
      <w:rPr>
        <w:rStyle w:val="PageNumber"/>
        <w:sz w:val="24"/>
      </w:rPr>
      <w:fldChar w:fldCharType="end"/>
    </w:r>
  </w:p>
  <w:p w14:paraId="3A85A8F0" w14:textId="77777777" w:rsidR="000813B6" w:rsidRDefault="000813B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03728" w14:textId="77777777" w:rsidR="008B2054" w:rsidRPr="006045E1" w:rsidRDefault="008B2054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B17B6DF" wp14:editId="77CF45DA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EF949B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>
      <w:rPr>
        <w:rFonts w:ascii="Times New Roman" w:hAnsi="Times New Roman"/>
      </w:rPr>
      <w:t>Općina Mljet, MBS: 2575469, OIB: 15619832320</w:t>
    </w:r>
    <w:r w:rsidRPr="006045E1">
      <w:rPr>
        <w:rFonts w:ascii="Times New Roman" w:hAnsi="Times New Roman"/>
      </w:rPr>
      <w:t>, Zabrežje 2, 20225 Babino Polje</w:t>
    </w:r>
  </w:p>
  <w:p w14:paraId="14D0B2DB" w14:textId="77777777" w:rsidR="008B2054" w:rsidRPr="006045E1" w:rsidRDefault="008B2054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 xml:space="preserve">Tel.: ++385 (0) 20 745 255, </w:t>
    </w:r>
    <w:r w:rsidRPr="006045E1">
      <w:rPr>
        <w:rFonts w:ascii="Times New Roman" w:hAnsi="Times New Roman"/>
      </w:rPr>
      <w:t>Fax: ++ 385 (0</w:t>
    </w:r>
    <w:r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>
      <w:rPr>
        <w:rFonts w:ascii="Times New Roman" w:hAnsi="Times New Roman"/>
      </w:rPr>
      <w:t xml:space="preserve"> 390</w:t>
    </w:r>
  </w:p>
  <w:p w14:paraId="256A2D50" w14:textId="77777777" w:rsidR="008B2054" w:rsidRDefault="008B2054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žiro računa - IBAN: HR2624070001826800003</w:t>
    </w:r>
    <w:r>
      <w:rPr>
        <w:rFonts w:ascii="Times New Roman" w:hAnsi="Times New Roman"/>
        <w:b/>
      </w:rPr>
      <w:br/>
    </w:r>
    <w:r w:rsidRPr="006045E1">
      <w:rPr>
        <w:rFonts w:ascii="Times New Roman" w:hAnsi="Times New Roman"/>
        <w:bCs/>
      </w:rPr>
      <w:t>email:</w:t>
    </w:r>
    <w:r>
      <w:rPr>
        <w:rFonts w:ascii="Times New Roman" w:hAnsi="Times New Roman"/>
        <w:bCs/>
      </w:rPr>
      <w:t xml:space="preserve"> nacelnik@opcinamljet.com.hr, komunalniredar@opcinamljet.com.hr</w:t>
    </w:r>
  </w:p>
  <w:p w14:paraId="755920EA" w14:textId="77777777" w:rsidR="008B2054" w:rsidRPr="00C33AEF" w:rsidRDefault="008B2054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DABA0" w14:textId="77777777" w:rsidR="00D51B76" w:rsidRDefault="00D51B76">
      <w:r>
        <w:separator/>
      </w:r>
    </w:p>
  </w:footnote>
  <w:footnote w:type="continuationSeparator" w:id="0">
    <w:p w14:paraId="19101555" w14:textId="77777777" w:rsidR="00D51B76" w:rsidRDefault="00D51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35BE8" w14:textId="77777777" w:rsidR="008B2054" w:rsidRDefault="008B2054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A23BA61" wp14:editId="17B1CD2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B98BEE" w14:textId="77777777" w:rsidR="008B2054" w:rsidRPr="00F201F6" w:rsidRDefault="008B2054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4339E93A" w14:textId="77777777" w:rsidR="008B2054" w:rsidRPr="00F201F6" w:rsidRDefault="008B2054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1FB51FA7" w14:textId="77777777" w:rsidR="008B2054" w:rsidRPr="00F201F6" w:rsidRDefault="008B2054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28C0B62" w14:textId="6A6AE777" w:rsidR="008B2054" w:rsidRPr="00F201F6" w:rsidRDefault="008B2054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</w:t>
    </w:r>
    <w:r w:rsidR="00A7200D">
      <w:rPr>
        <w:rFonts w:ascii="Times New Roman" w:hAnsi="Times New Roman"/>
        <w:b/>
      </w:rPr>
      <w:t>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733C"/>
    <w:multiLevelType w:val="hybridMultilevel"/>
    <w:tmpl w:val="AED0EEFE"/>
    <w:lvl w:ilvl="0" w:tplc="69ECFE48">
      <w:start w:val="1"/>
      <w:numFmt w:val="decimal"/>
      <w:lvlText w:val="%1."/>
      <w:lvlJc w:val="left"/>
      <w:pPr>
        <w:ind w:left="1056" w:hanging="360"/>
      </w:pPr>
    </w:lvl>
    <w:lvl w:ilvl="1" w:tplc="04090019">
      <w:start w:val="1"/>
      <w:numFmt w:val="lowerLetter"/>
      <w:lvlText w:val="%2."/>
      <w:lvlJc w:val="left"/>
      <w:pPr>
        <w:ind w:left="1776" w:hanging="360"/>
      </w:pPr>
    </w:lvl>
    <w:lvl w:ilvl="2" w:tplc="0409001B">
      <w:start w:val="1"/>
      <w:numFmt w:val="lowerRoman"/>
      <w:lvlText w:val="%3."/>
      <w:lvlJc w:val="right"/>
      <w:pPr>
        <w:ind w:left="2496" w:hanging="180"/>
      </w:pPr>
    </w:lvl>
    <w:lvl w:ilvl="3" w:tplc="0409000F">
      <w:start w:val="1"/>
      <w:numFmt w:val="decimal"/>
      <w:lvlText w:val="%4."/>
      <w:lvlJc w:val="left"/>
      <w:pPr>
        <w:ind w:left="3216" w:hanging="360"/>
      </w:pPr>
    </w:lvl>
    <w:lvl w:ilvl="4" w:tplc="04090019">
      <w:start w:val="1"/>
      <w:numFmt w:val="lowerLetter"/>
      <w:lvlText w:val="%5."/>
      <w:lvlJc w:val="left"/>
      <w:pPr>
        <w:ind w:left="3936" w:hanging="360"/>
      </w:pPr>
    </w:lvl>
    <w:lvl w:ilvl="5" w:tplc="0409001B">
      <w:start w:val="1"/>
      <w:numFmt w:val="lowerRoman"/>
      <w:lvlText w:val="%6."/>
      <w:lvlJc w:val="right"/>
      <w:pPr>
        <w:ind w:left="4656" w:hanging="180"/>
      </w:pPr>
    </w:lvl>
    <w:lvl w:ilvl="6" w:tplc="0409000F">
      <w:start w:val="1"/>
      <w:numFmt w:val="decimal"/>
      <w:lvlText w:val="%7."/>
      <w:lvlJc w:val="left"/>
      <w:pPr>
        <w:ind w:left="5376" w:hanging="360"/>
      </w:pPr>
    </w:lvl>
    <w:lvl w:ilvl="7" w:tplc="04090019">
      <w:start w:val="1"/>
      <w:numFmt w:val="lowerLetter"/>
      <w:lvlText w:val="%8."/>
      <w:lvlJc w:val="left"/>
      <w:pPr>
        <w:ind w:left="6096" w:hanging="360"/>
      </w:pPr>
    </w:lvl>
    <w:lvl w:ilvl="8" w:tplc="0409001B">
      <w:start w:val="1"/>
      <w:numFmt w:val="lowerRoman"/>
      <w:lvlText w:val="%9."/>
      <w:lvlJc w:val="right"/>
      <w:pPr>
        <w:ind w:left="6816" w:hanging="180"/>
      </w:pPr>
    </w:lvl>
  </w:abstractNum>
  <w:abstractNum w:abstractNumId="1" w15:restartNumberingAfterBreak="0">
    <w:nsid w:val="084B5B68"/>
    <w:multiLevelType w:val="hybridMultilevel"/>
    <w:tmpl w:val="89EA6450"/>
    <w:lvl w:ilvl="0" w:tplc="CAF817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A8721D"/>
    <w:multiLevelType w:val="hybridMultilevel"/>
    <w:tmpl w:val="ED906670"/>
    <w:lvl w:ilvl="0" w:tplc="8A428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B261E3F"/>
    <w:multiLevelType w:val="hybridMultilevel"/>
    <w:tmpl w:val="012C45CA"/>
    <w:lvl w:ilvl="0" w:tplc="2F7020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F84C55"/>
    <w:multiLevelType w:val="hybridMultilevel"/>
    <w:tmpl w:val="A60A6986"/>
    <w:lvl w:ilvl="0" w:tplc="8488DA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A0144B"/>
    <w:multiLevelType w:val="hybridMultilevel"/>
    <w:tmpl w:val="AE8CCD74"/>
    <w:lvl w:ilvl="0" w:tplc="E2C8B2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8D7E4B"/>
    <w:multiLevelType w:val="hybridMultilevel"/>
    <w:tmpl w:val="893083F4"/>
    <w:lvl w:ilvl="0" w:tplc="6A083870">
      <w:start w:val="1"/>
      <w:numFmt w:val="upp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17D3B48"/>
    <w:multiLevelType w:val="hybridMultilevel"/>
    <w:tmpl w:val="893083F4"/>
    <w:lvl w:ilvl="0" w:tplc="6A083870">
      <w:start w:val="1"/>
      <w:numFmt w:val="upp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75B5AB5"/>
    <w:multiLevelType w:val="hybridMultilevel"/>
    <w:tmpl w:val="28187DE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90410E"/>
    <w:multiLevelType w:val="hybridMultilevel"/>
    <w:tmpl w:val="33E06DBE"/>
    <w:lvl w:ilvl="0" w:tplc="C3BE0C1E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7E3B57"/>
    <w:multiLevelType w:val="hybridMultilevel"/>
    <w:tmpl w:val="893083F4"/>
    <w:lvl w:ilvl="0" w:tplc="6A083870">
      <w:start w:val="1"/>
      <w:numFmt w:val="upp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7A42794"/>
    <w:multiLevelType w:val="hybridMultilevel"/>
    <w:tmpl w:val="C7127576"/>
    <w:lvl w:ilvl="0" w:tplc="1764C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547293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96810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5991773">
    <w:abstractNumId w:val="1"/>
  </w:num>
  <w:num w:numId="4" w16cid:durableId="555821141">
    <w:abstractNumId w:val="4"/>
  </w:num>
  <w:num w:numId="5" w16cid:durableId="2002418593">
    <w:abstractNumId w:val="12"/>
  </w:num>
  <w:num w:numId="6" w16cid:durableId="12717406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55948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11739199">
    <w:abstractNumId w:val="8"/>
  </w:num>
  <w:num w:numId="9" w16cid:durableId="838694551">
    <w:abstractNumId w:val="11"/>
  </w:num>
  <w:num w:numId="10" w16cid:durableId="1440833127">
    <w:abstractNumId w:val="6"/>
  </w:num>
  <w:num w:numId="11" w16cid:durableId="5921295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43441951">
    <w:abstractNumId w:val="3"/>
  </w:num>
  <w:num w:numId="13" w16cid:durableId="1914468121">
    <w:abstractNumId w:val="2"/>
  </w:num>
  <w:num w:numId="14" w16cid:durableId="2134709545">
    <w:abstractNumId w:val="9"/>
  </w:num>
  <w:num w:numId="15" w16cid:durableId="13052319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DCA"/>
    <w:rsid w:val="0000424A"/>
    <w:rsid w:val="0001416A"/>
    <w:rsid w:val="00017B7B"/>
    <w:rsid w:val="00031EBC"/>
    <w:rsid w:val="00035E59"/>
    <w:rsid w:val="00054112"/>
    <w:rsid w:val="00061A33"/>
    <w:rsid w:val="000627D4"/>
    <w:rsid w:val="00071382"/>
    <w:rsid w:val="00072EFF"/>
    <w:rsid w:val="000813B6"/>
    <w:rsid w:val="00097321"/>
    <w:rsid w:val="000B44D0"/>
    <w:rsid w:val="000C086E"/>
    <w:rsid w:val="000C2ED8"/>
    <w:rsid w:val="000C66F3"/>
    <w:rsid w:val="000D46F0"/>
    <w:rsid w:val="000E4A99"/>
    <w:rsid w:val="000F41BA"/>
    <w:rsid w:val="0011149B"/>
    <w:rsid w:val="00113AC8"/>
    <w:rsid w:val="00124EEE"/>
    <w:rsid w:val="00135CD6"/>
    <w:rsid w:val="00145488"/>
    <w:rsid w:val="00151414"/>
    <w:rsid w:val="00157CE1"/>
    <w:rsid w:val="001626F1"/>
    <w:rsid w:val="00162B24"/>
    <w:rsid w:val="001656AD"/>
    <w:rsid w:val="00171B91"/>
    <w:rsid w:val="00184F50"/>
    <w:rsid w:val="001A7BCA"/>
    <w:rsid w:val="001B0C78"/>
    <w:rsid w:val="001B3621"/>
    <w:rsid w:val="001C58C9"/>
    <w:rsid w:val="001D0C76"/>
    <w:rsid w:val="001D4C4A"/>
    <w:rsid w:val="001E2C54"/>
    <w:rsid w:val="001F4132"/>
    <w:rsid w:val="00207748"/>
    <w:rsid w:val="002505DF"/>
    <w:rsid w:val="00250F6C"/>
    <w:rsid w:val="00256ACB"/>
    <w:rsid w:val="0026092D"/>
    <w:rsid w:val="00260C39"/>
    <w:rsid w:val="00261D2B"/>
    <w:rsid w:val="002967C9"/>
    <w:rsid w:val="002A5D92"/>
    <w:rsid w:val="002A6C1D"/>
    <w:rsid w:val="002B154A"/>
    <w:rsid w:val="002B3846"/>
    <w:rsid w:val="002F1F4E"/>
    <w:rsid w:val="0032493F"/>
    <w:rsid w:val="0033062E"/>
    <w:rsid w:val="00331125"/>
    <w:rsid w:val="00342D49"/>
    <w:rsid w:val="00345DB1"/>
    <w:rsid w:val="00354453"/>
    <w:rsid w:val="003566E3"/>
    <w:rsid w:val="003602DA"/>
    <w:rsid w:val="0036788C"/>
    <w:rsid w:val="0038240C"/>
    <w:rsid w:val="00392C86"/>
    <w:rsid w:val="0039314F"/>
    <w:rsid w:val="003A59DF"/>
    <w:rsid w:val="003B3EFB"/>
    <w:rsid w:val="003B5FF8"/>
    <w:rsid w:val="003D0CED"/>
    <w:rsid w:val="004024A1"/>
    <w:rsid w:val="00405865"/>
    <w:rsid w:val="004068E9"/>
    <w:rsid w:val="00412391"/>
    <w:rsid w:val="00423226"/>
    <w:rsid w:val="004316D2"/>
    <w:rsid w:val="004758E5"/>
    <w:rsid w:val="00484ED7"/>
    <w:rsid w:val="00494ABF"/>
    <w:rsid w:val="004D1F01"/>
    <w:rsid w:val="004D3578"/>
    <w:rsid w:val="004E0287"/>
    <w:rsid w:val="004E7342"/>
    <w:rsid w:val="004F73D0"/>
    <w:rsid w:val="0051355A"/>
    <w:rsid w:val="0051683B"/>
    <w:rsid w:val="00526147"/>
    <w:rsid w:val="00532D02"/>
    <w:rsid w:val="00566C2F"/>
    <w:rsid w:val="00573E68"/>
    <w:rsid w:val="005770AF"/>
    <w:rsid w:val="00580A87"/>
    <w:rsid w:val="00586504"/>
    <w:rsid w:val="0058736A"/>
    <w:rsid w:val="005A6A65"/>
    <w:rsid w:val="005B6FFA"/>
    <w:rsid w:val="005C0D90"/>
    <w:rsid w:val="005C2415"/>
    <w:rsid w:val="005D5126"/>
    <w:rsid w:val="006017F2"/>
    <w:rsid w:val="0060446E"/>
    <w:rsid w:val="006045E1"/>
    <w:rsid w:val="00625ED7"/>
    <w:rsid w:val="006272CC"/>
    <w:rsid w:val="0063199A"/>
    <w:rsid w:val="006405F3"/>
    <w:rsid w:val="00643468"/>
    <w:rsid w:val="0064674B"/>
    <w:rsid w:val="00653851"/>
    <w:rsid w:val="00663BB4"/>
    <w:rsid w:val="0068153A"/>
    <w:rsid w:val="00683778"/>
    <w:rsid w:val="006970B9"/>
    <w:rsid w:val="00697432"/>
    <w:rsid w:val="006A2C25"/>
    <w:rsid w:val="006A4240"/>
    <w:rsid w:val="006B0CB4"/>
    <w:rsid w:val="006B5DF5"/>
    <w:rsid w:val="006C11BA"/>
    <w:rsid w:val="006C380D"/>
    <w:rsid w:val="006D088B"/>
    <w:rsid w:val="006E65B2"/>
    <w:rsid w:val="006E70A6"/>
    <w:rsid w:val="006F0E7B"/>
    <w:rsid w:val="006F19BF"/>
    <w:rsid w:val="006F67C0"/>
    <w:rsid w:val="00701210"/>
    <w:rsid w:val="0073579D"/>
    <w:rsid w:val="0073640D"/>
    <w:rsid w:val="00744B6C"/>
    <w:rsid w:val="00745AAF"/>
    <w:rsid w:val="00751806"/>
    <w:rsid w:val="007604B8"/>
    <w:rsid w:val="0076190A"/>
    <w:rsid w:val="007628EB"/>
    <w:rsid w:val="00764390"/>
    <w:rsid w:val="007667B4"/>
    <w:rsid w:val="007677EB"/>
    <w:rsid w:val="00795233"/>
    <w:rsid w:val="007B1AEE"/>
    <w:rsid w:val="007C6BE3"/>
    <w:rsid w:val="007E3034"/>
    <w:rsid w:val="007E7247"/>
    <w:rsid w:val="007F4A4E"/>
    <w:rsid w:val="007F5D16"/>
    <w:rsid w:val="008129A7"/>
    <w:rsid w:val="00815F80"/>
    <w:rsid w:val="00825B6B"/>
    <w:rsid w:val="008275CD"/>
    <w:rsid w:val="00830A64"/>
    <w:rsid w:val="0083437B"/>
    <w:rsid w:val="00837C36"/>
    <w:rsid w:val="008427DC"/>
    <w:rsid w:val="00847C5E"/>
    <w:rsid w:val="0085139D"/>
    <w:rsid w:val="0086037E"/>
    <w:rsid w:val="00863C61"/>
    <w:rsid w:val="00882C74"/>
    <w:rsid w:val="00884D57"/>
    <w:rsid w:val="00890341"/>
    <w:rsid w:val="00895908"/>
    <w:rsid w:val="008A4D36"/>
    <w:rsid w:val="008B0B44"/>
    <w:rsid w:val="008B2054"/>
    <w:rsid w:val="008C6829"/>
    <w:rsid w:val="008E4318"/>
    <w:rsid w:val="008E6CC6"/>
    <w:rsid w:val="008F161A"/>
    <w:rsid w:val="008F3BEB"/>
    <w:rsid w:val="008F47B7"/>
    <w:rsid w:val="008F60AF"/>
    <w:rsid w:val="008F794C"/>
    <w:rsid w:val="0092040A"/>
    <w:rsid w:val="00923B3A"/>
    <w:rsid w:val="009328C4"/>
    <w:rsid w:val="00934303"/>
    <w:rsid w:val="009369AA"/>
    <w:rsid w:val="00941DCA"/>
    <w:rsid w:val="00953654"/>
    <w:rsid w:val="00955434"/>
    <w:rsid w:val="009835B4"/>
    <w:rsid w:val="00983BA7"/>
    <w:rsid w:val="00990752"/>
    <w:rsid w:val="009C3831"/>
    <w:rsid w:val="00A23355"/>
    <w:rsid w:val="00A26108"/>
    <w:rsid w:val="00A4685A"/>
    <w:rsid w:val="00A7002E"/>
    <w:rsid w:val="00A7200D"/>
    <w:rsid w:val="00A758EA"/>
    <w:rsid w:val="00A7681C"/>
    <w:rsid w:val="00A81220"/>
    <w:rsid w:val="00AC787B"/>
    <w:rsid w:val="00AD18D1"/>
    <w:rsid w:val="00AD1F6E"/>
    <w:rsid w:val="00AE2E98"/>
    <w:rsid w:val="00AF3E54"/>
    <w:rsid w:val="00AF6760"/>
    <w:rsid w:val="00AF6AE7"/>
    <w:rsid w:val="00AF7D16"/>
    <w:rsid w:val="00B33168"/>
    <w:rsid w:val="00B33E11"/>
    <w:rsid w:val="00B37011"/>
    <w:rsid w:val="00B44773"/>
    <w:rsid w:val="00B50760"/>
    <w:rsid w:val="00B665C4"/>
    <w:rsid w:val="00BC2718"/>
    <w:rsid w:val="00BC3C42"/>
    <w:rsid w:val="00BC4B45"/>
    <w:rsid w:val="00BC65BD"/>
    <w:rsid w:val="00BF78A0"/>
    <w:rsid w:val="00C10652"/>
    <w:rsid w:val="00C1571F"/>
    <w:rsid w:val="00C16E0E"/>
    <w:rsid w:val="00C233DB"/>
    <w:rsid w:val="00C33AEF"/>
    <w:rsid w:val="00C40B3A"/>
    <w:rsid w:val="00C463B3"/>
    <w:rsid w:val="00C5599D"/>
    <w:rsid w:val="00C561DE"/>
    <w:rsid w:val="00C64BD3"/>
    <w:rsid w:val="00C7153F"/>
    <w:rsid w:val="00CA027E"/>
    <w:rsid w:val="00CB03F0"/>
    <w:rsid w:val="00CC2CA4"/>
    <w:rsid w:val="00CC5CBA"/>
    <w:rsid w:val="00CE71C3"/>
    <w:rsid w:val="00CE7C9C"/>
    <w:rsid w:val="00D03E59"/>
    <w:rsid w:val="00D13555"/>
    <w:rsid w:val="00D16A45"/>
    <w:rsid w:val="00D27612"/>
    <w:rsid w:val="00D27C97"/>
    <w:rsid w:val="00D33372"/>
    <w:rsid w:val="00D369DC"/>
    <w:rsid w:val="00D370C5"/>
    <w:rsid w:val="00D42FC1"/>
    <w:rsid w:val="00D46F30"/>
    <w:rsid w:val="00D47B2A"/>
    <w:rsid w:val="00D51B76"/>
    <w:rsid w:val="00D56144"/>
    <w:rsid w:val="00D65F10"/>
    <w:rsid w:val="00D67933"/>
    <w:rsid w:val="00D807EF"/>
    <w:rsid w:val="00D84147"/>
    <w:rsid w:val="00D85450"/>
    <w:rsid w:val="00D8635E"/>
    <w:rsid w:val="00DC087A"/>
    <w:rsid w:val="00DC510F"/>
    <w:rsid w:val="00DD44D5"/>
    <w:rsid w:val="00DD4970"/>
    <w:rsid w:val="00DE3BCB"/>
    <w:rsid w:val="00DE7619"/>
    <w:rsid w:val="00DF7E7D"/>
    <w:rsid w:val="00E00698"/>
    <w:rsid w:val="00E01E2E"/>
    <w:rsid w:val="00E07F19"/>
    <w:rsid w:val="00E23047"/>
    <w:rsid w:val="00E25EAD"/>
    <w:rsid w:val="00E3221F"/>
    <w:rsid w:val="00E740BC"/>
    <w:rsid w:val="00E76DFA"/>
    <w:rsid w:val="00E94E37"/>
    <w:rsid w:val="00EA259E"/>
    <w:rsid w:val="00EA6E7C"/>
    <w:rsid w:val="00EB6D37"/>
    <w:rsid w:val="00EC13D4"/>
    <w:rsid w:val="00EC14DA"/>
    <w:rsid w:val="00ED76CA"/>
    <w:rsid w:val="00F07E7D"/>
    <w:rsid w:val="00F175C4"/>
    <w:rsid w:val="00F201F6"/>
    <w:rsid w:val="00F24A4A"/>
    <w:rsid w:val="00F24B88"/>
    <w:rsid w:val="00F278BA"/>
    <w:rsid w:val="00F35C16"/>
    <w:rsid w:val="00F36F31"/>
    <w:rsid w:val="00F37A22"/>
    <w:rsid w:val="00F45455"/>
    <w:rsid w:val="00F5108D"/>
    <w:rsid w:val="00F5335A"/>
    <w:rsid w:val="00F55632"/>
    <w:rsid w:val="00F71271"/>
    <w:rsid w:val="00F71780"/>
    <w:rsid w:val="00F91CDA"/>
    <w:rsid w:val="00F927C8"/>
    <w:rsid w:val="00F94294"/>
    <w:rsid w:val="00F96339"/>
    <w:rsid w:val="00FC75B2"/>
    <w:rsid w:val="00FE1B89"/>
    <w:rsid w:val="00FE4B65"/>
    <w:rsid w:val="00FE4F72"/>
    <w:rsid w:val="00FF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D8086D"/>
  <w15:chartTrackingRefBased/>
  <w15:docId w15:val="{7FAB441F-208C-45CD-A968-ABC4DEFE2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1DCA"/>
    <w:rPr>
      <w:rFonts w:ascii="HR Times" w:hAnsi="HR Times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41DCA"/>
    <w:pPr>
      <w:keepNext/>
      <w:outlineLvl w:val="0"/>
    </w:pPr>
    <w:rPr>
      <w:rFonts w:ascii="Tahoma" w:eastAsia="Arial Unicode MS" w:hAnsi="Tahoma"/>
      <w:b/>
      <w:lang w:eastAsia="hr-HR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41DCA"/>
    <w:pPr>
      <w:keepNext/>
      <w:jc w:val="center"/>
      <w:outlineLvl w:val="4"/>
    </w:pPr>
    <w:rPr>
      <w:rFonts w:ascii="Arial Narrow" w:eastAsia="Arial Unicode MS" w:hAnsi="Arial Narrow" w:cs="Arial Unicode MS"/>
      <w:b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941DCA"/>
    <w:rPr>
      <w:rFonts w:ascii="Tahoma" w:eastAsia="Arial Unicode MS" w:hAnsi="Tahoma"/>
      <w:b/>
    </w:rPr>
  </w:style>
  <w:style w:type="character" w:customStyle="1" w:styleId="Heading5Char">
    <w:name w:val="Heading 5 Char"/>
    <w:basedOn w:val="DefaultParagraphFont"/>
    <w:link w:val="Heading5"/>
    <w:semiHidden/>
    <w:rsid w:val="00941DCA"/>
    <w:rPr>
      <w:rFonts w:ascii="Arial Narrow" w:eastAsia="Arial Unicode MS" w:hAnsi="Arial Narrow" w:cs="Arial Unicode MS"/>
      <w:b/>
    </w:rPr>
  </w:style>
  <w:style w:type="character" w:customStyle="1" w:styleId="HeaderChar">
    <w:name w:val="Header Char"/>
    <w:basedOn w:val="DefaultParagraphFont"/>
    <w:link w:val="Header"/>
    <w:rsid w:val="00941DCA"/>
    <w:rPr>
      <w:rFonts w:ascii="HR Times" w:hAnsi="HR Times"/>
      <w:lang w:eastAsia="en-US"/>
    </w:rPr>
  </w:style>
  <w:style w:type="character" w:customStyle="1" w:styleId="FooterChar">
    <w:name w:val="Footer Char"/>
    <w:basedOn w:val="DefaultParagraphFont"/>
    <w:link w:val="Footer"/>
    <w:rsid w:val="00941DCA"/>
    <w:rPr>
      <w:rFonts w:ascii="HR Times" w:hAnsi="HR Times"/>
      <w:lang w:eastAsia="en-US"/>
    </w:rPr>
  </w:style>
  <w:style w:type="paragraph" w:styleId="BodyText">
    <w:name w:val="Body Text"/>
    <w:basedOn w:val="Normal"/>
    <w:link w:val="BodyTextChar"/>
    <w:unhideWhenUsed/>
    <w:rsid w:val="00941DC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41DCA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6B0CB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4F73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F73D0"/>
    <w:rPr>
      <w:rFonts w:ascii="Segoe UI" w:hAnsi="Segoe UI" w:cs="Segoe UI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8275CD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CELLSTYLE">
    <w:name w:val="EMPTY_CELL_STYLE"/>
    <w:basedOn w:val="DefaultStyle"/>
    <w:qFormat/>
    <w:rsid w:val="007604B8"/>
    <w:rPr>
      <w:sz w:val="1"/>
    </w:rPr>
  </w:style>
  <w:style w:type="paragraph" w:customStyle="1" w:styleId="prog2">
    <w:name w:val="prog2"/>
    <w:basedOn w:val="DefaultStyle"/>
    <w:qFormat/>
    <w:rsid w:val="007604B8"/>
  </w:style>
  <w:style w:type="paragraph" w:customStyle="1" w:styleId="prog3">
    <w:name w:val="prog3"/>
    <w:basedOn w:val="DefaultStyle"/>
    <w:qFormat/>
    <w:rsid w:val="007604B8"/>
  </w:style>
  <w:style w:type="paragraph" w:customStyle="1" w:styleId="DefaultStyle">
    <w:name w:val="DefaultStyle"/>
    <w:qFormat/>
    <w:rsid w:val="007604B8"/>
    <w:rPr>
      <w:rFonts w:ascii="Arimo" w:eastAsia="Arimo" w:hAnsi="Arimo" w:cs="Arimo"/>
      <w:color w:val="000000"/>
      <w:lang w:val="en-US" w:eastAsia="en-US"/>
    </w:rPr>
  </w:style>
  <w:style w:type="paragraph" w:customStyle="1" w:styleId="UvjetniStil">
    <w:name w:val="UvjetniStil"/>
    <w:basedOn w:val="DefaultStyle"/>
    <w:qFormat/>
    <w:rsid w:val="007604B8"/>
  </w:style>
  <w:style w:type="paragraph" w:customStyle="1" w:styleId="UvjetniStil10">
    <w:name w:val="UvjetniStil|10"/>
    <w:qFormat/>
    <w:rsid w:val="007604B8"/>
    <w:rPr>
      <w:rFonts w:ascii="Arimo" w:eastAsia="Arimo" w:hAnsi="Arimo" w:cs="Arimo"/>
      <w:b/>
      <w:color w:val="000000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E43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681</TotalTime>
  <Pages>3</Pages>
  <Words>698</Words>
  <Characters>4520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119</cp:revision>
  <cp:lastPrinted>2018-11-27T13:18:00Z</cp:lastPrinted>
  <dcterms:created xsi:type="dcterms:W3CDTF">2018-11-16T12:26:00Z</dcterms:created>
  <dcterms:modified xsi:type="dcterms:W3CDTF">2026-09-17T11:51:00Z</dcterms:modified>
</cp:coreProperties>
</file>