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9EDD0" w14:textId="77777777" w:rsidR="00F76378" w:rsidRDefault="00F76378" w:rsidP="00F76378">
      <w:pPr>
        <w:rPr>
          <w:rFonts w:ascii="Times New Roman" w:hAnsi="Times New Roman"/>
          <w:sz w:val="22"/>
          <w:szCs w:val="22"/>
        </w:rPr>
      </w:pPr>
    </w:p>
    <w:p w14:paraId="2FC78E5D" w14:textId="0D05AADA" w:rsidR="003F566B" w:rsidRPr="00005620" w:rsidRDefault="003F566B" w:rsidP="003F566B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KLASA:</w:t>
      </w:r>
      <w:r w:rsidRPr="00005620">
        <w:rPr>
          <w:rFonts w:ascii="Times New Roman" w:hAnsi="Times New Roman"/>
          <w:sz w:val="22"/>
          <w:szCs w:val="22"/>
        </w:rPr>
        <w:tab/>
      </w:r>
      <w:r w:rsidR="00412EF6">
        <w:rPr>
          <w:rFonts w:ascii="Times New Roman" w:hAnsi="Times New Roman"/>
          <w:sz w:val="22"/>
          <w:szCs w:val="22"/>
        </w:rPr>
        <w:t>972-03</w:t>
      </w:r>
      <w:r w:rsidRPr="00005620">
        <w:rPr>
          <w:rFonts w:ascii="Times New Roman" w:hAnsi="Times New Roman"/>
          <w:sz w:val="22"/>
          <w:szCs w:val="22"/>
        </w:rPr>
        <w:t>/2</w:t>
      </w:r>
      <w:r w:rsidR="00AB2E18">
        <w:rPr>
          <w:rFonts w:ascii="Times New Roman" w:hAnsi="Times New Roman"/>
          <w:sz w:val="22"/>
          <w:szCs w:val="22"/>
        </w:rPr>
        <w:t>6</w:t>
      </w:r>
      <w:r w:rsidRPr="00005620">
        <w:rPr>
          <w:rFonts w:ascii="Times New Roman" w:hAnsi="Times New Roman"/>
          <w:sz w:val="22"/>
          <w:szCs w:val="22"/>
        </w:rPr>
        <w:t>-01/</w:t>
      </w:r>
      <w:r w:rsidR="00AB2E18">
        <w:rPr>
          <w:rFonts w:ascii="Times New Roman" w:hAnsi="Times New Roman"/>
          <w:sz w:val="22"/>
          <w:szCs w:val="22"/>
        </w:rPr>
        <w:t>0</w:t>
      </w:r>
      <w:r w:rsidR="00412EF6">
        <w:rPr>
          <w:rFonts w:ascii="Times New Roman" w:hAnsi="Times New Roman"/>
          <w:sz w:val="22"/>
          <w:szCs w:val="22"/>
        </w:rPr>
        <w:t>2</w:t>
      </w:r>
      <w:r w:rsidRPr="00005620">
        <w:rPr>
          <w:rFonts w:ascii="Times New Roman" w:hAnsi="Times New Roman"/>
          <w:sz w:val="22"/>
          <w:szCs w:val="22"/>
        </w:rPr>
        <w:fldChar w:fldCharType="begin"/>
      </w:r>
      <w:r w:rsidRPr="00005620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005620">
        <w:rPr>
          <w:rFonts w:ascii="Times New Roman" w:hAnsi="Times New Roman"/>
          <w:sz w:val="22"/>
          <w:szCs w:val="22"/>
        </w:rPr>
        <w:fldChar w:fldCharType="end"/>
      </w:r>
    </w:p>
    <w:p w14:paraId="15AD4AF2" w14:textId="2D782877" w:rsidR="003F566B" w:rsidRPr="00005620" w:rsidRDefault="003F566B" w:rsidP="003F566B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URBROJ:</w:t>
      </w:r>
      <w:r w:rsidRPr="00005620">
        <w:rPr>
          <w:rFonts w:ascii="Times New Roman" w:hAnsi="Times New Roman"/>
          <w:sz w:val="22"/>
          <w:szCs w:val="22"/>
        </w:rPr>
        <w:tab/>
        <w:t>2117-03-2</w:t>
      </w:r>
      <w:r w:rsidR="00AB2E18">
        <w:rPr>
          <w:rFonts w:ascii="Times New Roman" w:hAnsi="Times New Roman"/>
          <w:sz w:val="22"/>
          <w:szCs w:val="22"/>
        </w:rPr>
        <w:t>6</w:t>
      </w:r>
      <w:r w:rsidRPr="00005620">
        <w:rPr>
          <w:rFonts w:ascii="Times New Roman" w:hAnsi="Times New Roman"/>
          <w:sz w:val="22"/>
          <w:szCs w:val="22"/>
        </w:rPr>
        <w:t>-</w:t>
      </w:r>
      <w:r w:rsidR="00412EF6">
        <w:rPr>
          <w:rFonts w:ascii="Times New Roman" w:hAnsi="Times New Roman"/>
          <w:sz w:val="22"/>
          <w:szCs w:val="22"/>
        </w:rPr>
        <w:t>1</w:t>
      </w:r>
      <w:r w:rsidRPr="00005620">
        <w:rPr>
          <w:rFonts w:ascii="Times New Roman" w:hAnsi="Times New Roman"/>
          <w:sz w:val="22"/>
          <w:szCs w:val="22"/>
        </w:rPr>
        <w:fldChar w:fldCharType="begin"/>
      </w:r>
      <w:r w:rsidRPr="00005620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005620">
        <w:rPr>
          <w:rFonts w:ascii="Times New Roman" w:hAnsi="Times New Roman"/>
          <w:sz w:val="22"/>
          <w:szCs w:val="22"/>
        </w:rPr>
        <w:fldChar w:fldCharType="end"/>
      </w:r>
    </w:p>
    <w:p w14:paraId="5A8A77EA" w14:textId="3845150D" w:rsidR="00F321C9" w:rsidRPr="00005620" w:rsidRDefault="003F566B" w:rsidP="003F566B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 xml:space="preserve">Babino Polje, </w:t>
      </w:r>
      <w:r w:rsidRPr="00005620">
        <w:rPr>
          <w:rFonts w:ascii="Times New Roman" w:hAnsi="Times New Roman"/>
          <w:sz w:val="22"/>
          <w:szCs w:val="22"/>
        </w:rPr>
        <w:tab/>
      </w:r>
      <w:r w:rsidR="00254EEF">
        <w:rPr>
          <w:rFonts w:ascii="Times New Roman" w:hAnsi="Times New Roman"/>
          <w:sz w:val="22"/>
          <w:szCs w:val="22"/>
        </w:rPr>
        <w:t>2</w:t>
      </w:r>
      <w:r w:rsidR="00412EF6">
        <w:rPr>
          <w:rFonts w:ascii="Times New Roman" w:hAnsi="Times New Roman"/>
          <w:sz w:val="22"/>
          <w:szCs w:val="22"/>
        </w:rPr>
        <w:t>8</w:t>
      </w:r>
      <w:r w:rsidR="00254EEF">
        <w:rPr>
          <w:rFonts w:ascii="Times New Roman" w:hAnsi="Times New Roman"/>
          <w:sz w:val="22"/>
          <w:szCs w:val="22"/>
        </w:rPr>
        <w:t>.0</w:t>
      </w:r>
      <w:r w:rsidR="00412EF6">
        <w:rPr>
          <w:rFonts w:ascii="Times New Roman" w:hAnsi="Times New Roman"/>
          <w:sz w:val="22"/>
          <w:szCs w:val="22"/>
        </w:rPr>
        <w:t>9</w:t>
      </w:r>
      <w:r w:rsidR="00254EEF">
        <w:rPr>
          <w:rFonts w:ascii="Times New Roman" w:hAnsi="Times New Roman"/>
          <w:sz w:val="22"/>
          <w:szCs w:val="22"/>
        </w:rPr>
        <w:t>.</w:t>
      </w:r>
      <w:r w:rsidRPr="00005620">
        <w:rPr>
          <w:rFonts w:ascii="Times New Roman" w:hAnsi="Times New Roman"/>
          <w:sz w:val="22"/>
          <w:szCs w:val="22"/>
        </w:rPr>
        <w:t>202</w:t>
      </w:r>
      <w:r w:rsidR="00F31BD1">
        <w:rPr>
          <w:rFonts w:ascii="Times New Roman" w:hAnsi="Times New Roman"/>
          <w:sz w:val="22"/>
          <w:szCs w:val="22"/>
        </w:rPr>
        <w:t>6</w:t>
      </w:r>
      <w:r w:rsidRPr="00005620">
        <w:rPr>
          <w:rFonts w:ascii="Times New Roman" w:hAnsi="Times New Roman"/>
          <w:sz w:val="22"/>
          <w:szCs w:val="22"/>
        </w:rPr>
        <w:t>.</w:t>
      </w:r>
      <w:r w:rsidR="00F76378" w:rsidRPr="00005620">
        <w:rPr>
          <w:rFonts w:ascii="Times New Roman" w:hAnsi="Times New Roman"/>
          <w:sz w:val="22"/>
          <w:szCs w:val="22"/>
        </w:rPr>
        <w:tab/>
      </w:r>
      <w:r w:rsidR="00F76378" w:rsidRPr="00005620">
        <w:rPr>
          <w:rFonts w:ascii="Times New Roman" w:hAnsi="Times New Roman"/>
          <w:sz w:val="22"/>
          <w:szCs w:val="22"/>
        </w:rPr>
        <w:tab/>
      </w:r>
    </w:p>
    <w:p w14:paraId="78A4B271" w14:textId="77777777" w:rsidR="009735FE" w:rsidRPr="00005620" w:rsidRDefault="009735FE" w:rsidP="00F321C9">
      <w:pPr>
        <w:rPr>
          <w:rFonts w:ascii="Times New Roman" w:hAnsi="Times New Roman"/>
          <w:sz w:val="22"/>
          <w:szCs w:val="22"/>
        </w:rPr>
      </w:pPr>
    </w:p>
    <w:p w14:paraId="34452C16" w14:textId="1E907AE4" w:rsidR="00A76C28" w:rsidRPr="00005620" w:rsidRDefault="00A76C28" w:rsidP="00A76C28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</w:t>
      </w:r>
      <w:r w:rsidR="003B6A68" w:rsidRPr="00005620">
        <w:rPr>
          <w:rFonts w:ascii="Times New Roman" w:hAnsi="Times New Roman"/>
          <w:sz w:val="22"/>
          <w:szCs w:val="22"/>
        </w:rPr>
        <w:t xml:space="preserve"> </w:t>
      </w:r>
      <w:r w:rsidR="00412EF6">
        <w:rPr>
          <w:rFonts w:ascii="Times New Roman" w:hAnsi="Times New Roman"/>
          <w:sz w:val="22"/>
          <w:szCs w:val="22"/>
        </w:rPr>
        <w:t xml:space="preserve">28. rujna </w:t>
      </w:r>
      <w:r w:rsidR="00681B67" w:rsidRPr="00005620">
        <w:rPr>
          <w:rFonts w:ascii="Times New Roman" w:hAnsi="Times New Roman"/>
          <w:sz w:val="22"/>
          <w:szCs w:val="22"/>
        </w:rPr>
        <w:t>202</w:t>
      </w:r>
      <w:r w:rsidR="00AB2E18">
        <w:rPr>
          <w:rFonts w:ascii="Times New Roman" w:hAnsi="Times New Roman"/>
          <w:sz w:val="22"/>
          <w:szCs w:val="22"/>
        </w:rPr>
        <w:t>6</w:t>
      </w:r>
      <w:r w:rsidRPr="00005620">
        <w:rPr>
          <w:rFonts w:ascii="Times New Roman" w:hAnsi="Times New Roman"/>
          <w:sz w:val="22"/>
          <w:szCs w:val="22"/>
        </w:rPr>
        <w:t>. godine donosi slijedeći</w:t>
      </w:r>
    </w:p>
    <w:p w14:paraId="016CEF81" w14:textId="77777777" w:rsidR="009735FE" w:rsidRPr="00005620" w:rsidRDefault="009735FE" w:rsidP="00A76C28">
      <w:pPr>
        <w:rPr>
          <w:rFonts w:ascii="Times New Roman" w:hAnsi="Times New Roman"/>
          <w:sz w:val="22"/>
          <w:szCs w:val="22"/>
        </w:rPr>
      </w:pPr>
    </w:p>
    <w:p w14:paraId="468FEBD3" w14:textId="77777777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Z A K LJ U Č A K</w:t>
      </w:r>
    </w:p>
    <w:p w14:paraId="2207D198" w14:textId="53F069AE" w:rsidR="0021309A" w:rsidRDefault="00E65FFA" w:rsidP="00BA48D9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 xml:space="preserve">o </w:t>
      </w:r>
      <w:r w:rsidR="00BA48D9" w:rsidRPr="00005620">
        <w:rPr>
          <w:rFonts w:ascii="Times New Roman" w:hAnsi="Times New Roman"/>
          <w:b/>
          <w:sz w:val="22"/>
          <w:szCs w:val="22"/>
        </w:rPr>
        <w:t xml:space="preserve">utvrđivanju prijedloga </w:t>
      </w:r>
      <w:r w:rsidR="0021309A">
        <w:rPr>
          <w:rFonts w:ascii="Times New Roman" w:hAnsi="Times New Roman"/>
          <w:b/>
          <w:sz w:val="22"/>
          <w:szCs w:val="22"/>
        </w:rPr>
        <w:t>Odluke</w:t>
      </w:r>
      <w:r w:rsidR="00BA48D9" w:rsidRPr="00005620">
        <w:rPr>
          <w:rFonts w:ascii="Times New Roman" w:hAnsi="Times New Roman"/>
          <w:b/>
          <w:sz w:val="22"/>
          <w:szCs w:val="22"/>
        </w:rPr>
        <w:t xml:space="preserve"> o </w:t>
      </w:r>
      <w:r w:rsidR="0021309A">
        <w:rPr>
          <w:rFonts w:ascii="Times New Roman" w:hAnsi="Times New Roman"/>
          <w:b/>
          <w:sz w:val="22"/>
          <w:szCs w:val="22"/>
        </w:rPr>
        <w:t xml:space="preserve">pokretanju postupka izrade Plana razvoja </w:t>
      </w:r>
    </w:p>
    <w:p w14:paraId="1A56DE16" w14:textId="33BAD846" w:rsidR="00E65FFA" w:rsidRPr="00005620" w:rsidRDefault="0021309A" w:rsidP="00BA48D9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Općine Mljet za razdoblje 2028. – 2034. godine</w:t>
      </w:r>
    </w:p>
    <w:p w14:paraId="1192C311" w14:textId="5D5130E0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 xml:space="preserve"> (</w:t>
      </w:r>
      <w:r w:rsidR="000B0751">
        <w:rPr>
          <w:rFonts w:ascii="Times New Roman" w:hAnsi="Times New Roman"/>
          <w:b/>
          <w:sz w:val="22"/>
          <w:szCs w:val="22"/>
        </w:rPr>
        <w:t>181</w:t>
      </w:r>
      <w:r w:rsidR="00681B67" w:rsidRPr="00005620">
        <w:rPr>
          <w:rFonts w:ascii="Times New Roman" w:hAnsi="Times New Roman"/>
          <w:b/>
          <w:sz w:val="22"/>
          <w:szCs w:val="22"/>
        </w:rPr>
        <w:t>/202</w:t>
      </w:r>
      <w:r w:rsidR="00AB2E18">
        <w:rPr>
          <w:rFonts w:ascii="Times New Roman" w:hAnsi="Times New Roman"/>
          <w:b/>
          <w:sz w:val="22"/>
          <w:szCs w:val="22"/>
        </w:rPr>
        <w:t>6</w:t>
      </w:r>
      <w:r w:rsidRPr="00005620">
        <w:rPr>
          <w:rFonts w:ascii="Times New Roman" w:hAnsi="Times New Roman"/>
          <w:b/>
          <w:sz w:val="22"/>
          <w:szCs w:val="22"/>
        </w:rPr>
        <w:t>-PAO)</w:t>
      </w:r>
    </w:p>
    <w:p w14:paraId="46522B2F" w14:textId="77777777" w:rsidR="00A76C28" w:rsidRPr="00005620" w:rsidRDefault="00A76C28" w:rsidP="00A76C28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594F72E7" w14:textId="77777777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I.</w:t>
      </w:r>
    </w:p>
    <w:p w14:paraId="57F7F709" w14:textId="21162EFD" w:rsidR="00A76C28" w:rsidRPr="0021309A" w:rsidRDefault="0021309A" w:rsidP="0021309A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ab/>
      </w:r>
      <w:r w:rsidR="00A76C28" w:rsidRPr="0021309A">
        <w:rPr>
          <w:rFonts w:ascii="Times New Roman" w:hAnsi="Times New Roman"/>
          <w:sz w:val="22"/>
          <w:szCs w:val="22"/>
        </w:rPr>
        <w:t xml:space="preserve">Utvrđuje se prijedlog </w:t>
      </w:r>
      <w:r w:rsidRPr="0021309A">
        <w:rPr>
          <w:rFonts w:ascii="Times New Roman" w:hAnsi="Times New Roman"/>
          <w:sz w:val="22"/>
          <w:szCs w:val="22"/>
        </w:rPr>
        <w:t>Odluke o pokretanju postupka izrade Plana razvoja Općine Mljet za razdoblje 2028. – 2034. godine</w:t>
      </w:r>
      <w:r w:rsidR="00A76C28" w:rsidRPr="0021309A">
        <w:rPr>
          <w:rFonts w:ascii="Times New Roman" w:hAnsi="Times New Roman"/>
          <w:sz w:val="22"/>
          <w:szCs w:val="22"/>
        </w:rPr>
        <w:t>, i to:</w:t>
      </w:r>
    </w:p>
    <w:p w14:paraId="5ECCFC6B" w14:textId="46ADCD3F" w:rsidR="006045E1" w:rsidRPr="00005620" w:rsidRDefault="006045E1" w:rsidP="00F321C9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fldChar w:fldCharType="begin"/>
      </w:r>
      <w:r w:rsidRPr="0000562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005620">
        <w:rPr>
          <w:rFonts w:ascii="Times New Roman" w:hAnsi="Times New Roman"/>
          <w:sz w:val="22"/>
          <w:szCs w:val="22"/>
        </w:rPr>
        <w:fldChar w:fldCharType="begin"/>
      </w:r>
      <w:r w:rsidRPr="0000562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005620">
        <w:rPr>
          <w:rFonts w:ascii="Times New Roman" w:hAnsi="Times New Roman"/>
          <w:sz w:val="22"/>
          <w:szCs w:val="22"/>
        </w:rPr>
        <w:fldChar w:fldCharType="separate"/>
      </w:r>
      <w:r w:rsidR="00412EF6">
        <w:rPr>
          <w:rFonts w:ascii="Times New Roman" w:hAnsi="Times New Roman"/>
          <w:noProof/>
          <w:sz w:val="22"/>
          <w:szCs w:val="22"/>
        </w:rPr>
        <w:instrText>26.09.2026</w:instrText>
      </w:r>
      <w:r w:rsidRPr="00005620">
        <w:rPr>
          <w:rFonts w:ascii="Times New Roman" w:hAnsi="Times New Roman"/>
          <w:sz w:val="22"/>
          <w:szCs w:val="22"/>
        </w:rPr>
        <w:fldChar w:fldCharType="end"/>
      </w:r>
      <w:r w:rsidRPr="0000562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005620">
        <w:rPr>
          <w:rFonts w:ascii="Times New Roman" w:hAnsi="Times New Roman"/>
          <w:sz w:val="22"/>
          <w:szCs w:val="22"/>
        </w:rPr>
        <w:fldChar w:fldCharType="end"/>
      </w:r>
    </w:p>
    <w:p w14:paraId="78FC8124" w14:textId="3AE00D11" w:rsidR="00C42F92" w:rsidRPr="0021309A" w:rsidRDefault="00B55B2B" w:rsidP="00CA404A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>„</w:t>
      </w:r>
      <w:r w:rsidR="00742E00" w:rsidRPr="0021309A">
        <w:rPr>
          <w:rFonts w:ascii="Times New Roman" w:hAnsi="Times New Roman"/>
          <w:sz w:val="22"/>
          <w:szCs w:val="22"/>
        </w:rPr>
        <w:t xml:space="preserve">Na temelju </w:t>
      </w:r>
      <w:r w:rsidR="0021309A" w:rsidRPr="0021309A">
        <w:rPr>
          <w:rFonts w:ascii="Times New Roman" w:hAnsi="Times New Roman"/>
          <w:sz w:val="22"/>
          <w:szCs w:val="22"/>
        </w:rPr>
        <w:t xml:space="preserve">članka 25. Zakona o sustavu strateškog planiranja i upravljanja razvojem Republike Hrvatske, članka 10. Uredbe o smjernicama za izradu akata strateškog planiranja od nacionalnog značaja i od značaja za jedinice lokalne i područne (regionalne) samouprave i </w:t>
      </w:r>
      <w:r w:rsidR="00742E00" w:rsidRPr="0021309A">
        <w:rPr>
          <w:rFonts w:ascii="Times New Roman" w:hAnsi="Times New Roman"/>
          <w:sz w:val="22"/>
          <w:szCs w:val="22"/>
        </w:rPr>
        <w:t>član</w:t>
      </w:r>
      <w:r w:rsidR="00C42F92" w:rsidRPr="0021309A">
        <w:rPr>
          <w:rFonts w:ascii="Times New Roman" w:hAnsi="Times New Roman"/>
          <w:sz w:val="22"/>
          <w:szCs w:val="22"/>
        </w:rPr>
        <w:t>k</w:t>
      </w:r>
      <w:r w:rsidR="00742E00" w:rsidRPr="0021309A">
        <w:rPr>
          <w:rFonts w:ascii="Times New Roman" w:hAnsi="Times New Roman"/>
          <w:sz w:val="22"/>
          <w:szCs w:val="22"/>
        </w:rPr>
        <w:t>a</w:t>
      </w:r>
      <w:r w:rsidR="00E65FFA" w:rsidRPr="0021309A">
        <w:rPr>
          <w:rFonts w:ascii="Times New Roman" w:hAnsi="Times New Roman"/>
          <w:sz w:val="22"/>
          <w:szCs w:val="22"/>
        </w:rPr>
        <w:t xml:space="preserve"> 37. stavak 1. točka 23</w:t>
      </w:r>
      <w:r w:rsidR="00C42F92" w:rsidRPr="0021309A">
        <w:rPr>
          <w:rFonts w:ascii="Times New Roman" w:hAnsi="Times New Roman"/>
          <w:sz w:val="22"/>
          <w:szCs w:val="22"/>
        </w:rPr>
        <w:t>. Statuta Općine Mljet („Službeni glasni</w:t>
      </w:r>
      <w:r w:rsidR="00E65FFA" w:rsidRPr="0021309A">
        <w:rPr>
          <w:rFonts w:ascii="Times New Roman" w:hAnsi="Times New Roman"/>
          <w:sz w:val="22"/>
          <w:szCs w:val="22"/>
        </w:rPr>
        <w:t>k Općine Mljet“ broj 2/21 i 5/21-ispr.</w:t>
      </w:r>
      <w:r w:rsidR="00F31BD1" w:rsidRPr="0021309A">
        <w:rPr>
          <w:rFonts w:ascii="Times New Roman" w:hAnsi="Times New Roman"/>
          <w:sz w:val="22"/>
          <w:szCs w:val="22"/>
        </w:rPr>
        <w:t>)</w:t>
      </w:r>
      <w:r w:rsidR="00124A4A" w:rsidRPr="0021309A">
        <w:rPr>
          <w:rFonts w:ascii="Times New Roman" w:hAnsi="Times New Roman"/>
          <w:sz w:val="22"/>
          <w:szCs w:val="22"/>
        </w:rPr>
        <w:t xml:space="preserve">, </w:t>
      </w:r>
      <w:r w:rsidR="00742E00" w:rsidRPr="0021309A">
        <w:rPr>
          <w:rFonts w:ascii="Times New Roman" w:hAnsi="Times New Roman"/>
          <w:sz w:val="22"/>
          <w:szCs w:val="22"/>
        </w:rPr>
        <w:t xml:space="preserve">Općinsko </w:t>
      </w:r>
      <w:r w:rsidR="00657EC3" w:rsidRPr="0021309A">
        <w:rPr>
          <w:rFonts w:ascii="Times New Roman" w:hAnsi="Times New Roman"/>
          <w:sz w:val="22"/>
          <w:szCs w:val="22"/>
        </w:rPr>
        <w:t>v</w:t>
      </w:r>
      <w:r w:rsidR="00E65FFA" w:rsidRPr="0021309A">
        <w:rPr>
          <w:rFonts w:ascii="Times New Roman" w:hAnsi="Times New Roman"/>
          <w:sz w:val="22"/>
          <w:szCs w:val="22"/>
        </w:rPr>
        <w:t>ijeće Općine Mljet na svojoj ___</w:t>
      </w:r>
      <w:r w:rsidR="00742E00" w:rsidRPr="0021309A">
        <w:rPr>
          <w:rFonts w:ascii="Times New Roman" w:hAnsi="Times New Roman"/>
          <w:sz w:val="22"/>
          <w:szCs w:val="22"/>
        </w:rPr>
        <w:t xml:space="preserve"> sjednici održanoj dana </w:t>
      </w:r>
      <w:r w:rsidR="00E65FFA" w:rsidRPr="0021309A">
        <w:rPr>
          <w:rFonts w:ascii="Times New Roman" w:hAnsi="Times New Roman"/>
          <w:sz w:val="22"/>
          <w:szCs w:val="22"/>
        </w:rPr>
        <w:t>________________</w:t>
      </w:r>
      <w:r w:rsidR="00657EC3" w:rsidRPr="0021309A">
        <w:rPr>
          <w:rFonts w:ascii="Times New Roman" w:hAnsi="Times New Roman"/>
          <w:sz w:val="22"/>
          <w:szCs w:val="22"/>
        </w:rPr>
        <w:t xml:space="preserve"> </w:t>
      </w:r>
      <w:r w:rsidR="00681B67" w:rsidRPr="0021309A">
        <w:rPr>
          <w:rFonts w:ascii="Times New Roman" w:hAnsi="Times New Roman"/>
          <w:sz w:val="22"/>
          <w:szCs w:val="22"/>
        </w:rPr>
        <w:t>202</w:t>
      </w:r>
      <w:r w:rsidR="00AB2E18" w:rsidRPr="0021309A">
        <w:rPr>
          <w:rFonts w:ascii="Times New Roman" w:hAnsi="Times New Roman"/>
          <w:sz w:val="22"/>
          <w:szCs w:val="22"/>
        </w:rPr>
        <w:t>6</w:t>
      </w:r>
      <w:r w:rsidR="00742E00" w:rsidRPr="0021309A">
        <w:rPr>
          <w:rFonts w:ascii="Times New Roman" w:hAnsi="Times New Roman"/>
          <w:sz w:val="22"/>
          <w:szCs w:val="22"/>
        </w:rPr>
        <w:t>. godine donijelo je slijedeć</w:t>
      </w:r>
      <w:r w:rsidR="0021309A" w:rsidRPr="0021309A">
        <w:rPr>
          <w:rFonts w:ascii="Times New Roman" w:hAnsi="Times New Roman"/>
          <w:sz w:val="22"/>
          <w:szCs w:val="22"/>
        </w:rPr>
        <w:t>u</w:t>
      </w:r>
    </w:p>
    <w:p w14:paraId="09F32DFA" w14:textId="77777777" w:rsidR="00863840" w:rsidRPr="0021309A" w:rsidRDefault="00863840" w:rsidP="00CB3EEF">
      <w:pPr>
        <w:jc w:val="both"/>
        <w:rPr>
          <w:rFonts w:ascii="Times New Roman" w:hAnsi="Times New Roman"/>
          <w:sz w:val="22"/>
          <w:szCs w:val="22"/>
        </w:rPr>
      </w:pPr>
    </w:p>
    <w:p w14:paraId="0AFF5623" w14:textId="6D15ECD7" w:rsidR="009908CB" w:rsidRDefault="0021309A" w:rsidP="0021309A">
      <w:pPr>
        <w:jc w:val="center"/>
        <w:rPr>
          <w:rFonts w:ascii="Times New Roman" w:hAnsi="Times New Roman"/>
          <w:b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O</w:t>
      </w:r>
      <w:r w:rsidR="009908CB">
        <w:rPr>
          <w:rFonts w:ascii="Times New Roman" w:hAnsi="Times New Roman"/>
          <w:b/>
          <w:sz w:val="22"/>
          <w:szCs w:val="22"/>
        </w:rPr>
        <w:t xml:space="preserve">   </w:t>
      </w:r>
      <w:r w:rsidRPr="0021309A">
        <w:rPr>
          <w:rFonts w:ascii="Times New Roman" w:hAnsi="Times New Roman"/>
          <w:b/>
          <w:sz w:val="22"/>
          <w:szCs w:val="22"/>
        </w:rPr>
        <w:t>D</w:t>
      </w:r>
      <w:r w:rsidR="009908CB">
        <w:rPr>
          <w:rFonts w:ascii="Times New Roman" w:hAnsi="Times New Roman"/>
          <w:b/>
          <w:sz w:val="22"/>
          <w:szCs w:val="22"/>
        </w:rPr>
        <w:t xml:space="preserve">   </w:t>
      </w:r>
      <w:r w:rsidRPr="0021309A">
        <w:rPr>
          <w:rFonts w:ascii="Times New Roman" w:hAnsi="Times New Roman"/>
          <w:b/>
          <w:sz w:val="22"/>
          <w:szCs w:val="22"/>
        </w:rPr>
        <w:t>L</w:t>
      </w:r>
      <w:r w:rsidR="009908CB">
        <w:rPr>
          <w:rFonts w:ascii="Times New Roman" w:hAnsi="Times New Roman"/>
          <w:b/>
          <w:sz w:val="22"/>
          <w:szCs w:val="22"/>
        </w:rPr>
        <w:t xml:space="preserve">   </w:t>
      </w:r>
      <w:r w:rsidRPr="0021309A">
        <w:rPr>
          <w:rFonts w:ascii="Times New Roman" w:hAnsi="Times New Roman"/>
          <w:b/>
          <w:sz w:val="22"/>
          <w:szCs w:val="22"/>
        </w:rPr>
        <w:t>U</w:t>
      </w:r>
      <w:r w:rsidR="009908CB">
        <w:rPr>
          <w:rFonts w:ascii="Times New Roman" w:hAnsi="Times New Roman"/>
          <w:b/>
          <w:sz w:val="22"/>
          <w:szCs w:val="22"/>
        </w:rPr>
        <w:t xml:space="preserve">   </w:t>
      </w:r>
      <w:r w:rsidRPr="0021309A">
        <w:rPr>
          <w:rFonts w:ascii="Times New Roman" w:hAnsi="Times New Roman"/>
          <w:b/>
          <w:sz w:val="22"/>
          <w:szCs w:val="22"/>
        </w:rPr>
        <w:t>K</w:t>
      </w:r>
      <w:r w:rsidR="009908CB">
        <w:rPr>
          <w:rFonts w:ascii="Times New Roman" w:hAnsi="Times New Roman"/>
          <w:b/>
          <w:sz w:val="22"/>
          <w:szCs w:val="22"/>
        </w:rPr>
        <w:t xml:space="preserve">   </w:t>
      </w:r>
      <w:r w:rsidRPr="0021309A">
        <w:rPr>
          <w:rFonts w:ascii="Times New Roman" w:hAnsi="Times New Roman"/>
          <w:b/>
          <w:sz w:val="22"/>
          <w:szCs w:val="22"/>
        </w:rPr>
        <w:t>A</w:t>
      </w:r>
    </w:p>
    <w:p w14:paraId="0D2A0CF7" w14:textId="5537058D" w:rsidR="009908CB" w:rsidRDefault="009908CB" w:rsidP="009908CB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 xml:space="preserve">o </w:t>
      </w:r>
      <w:r>
        <w:rPr>
          <w:rFonts w:ascii="Times New Roman" w:hAnsi="Times New Roman"/>
          <w:b/>
          <w:sz w:val="22"/>
          <w:szCs w:val="22"/>
        </w:rPr>
        <w:t>pokretanju postupka izrade Plana razvoja Općine Mljet za razdoblje 2028. – 2034. godine</w:t>
      </w:r>
    </w:p>
    <w:p w14:paraId="5C4658AD" w14:textId="77777777" w:rsidR="009908CB" w:rsidRPr="00005620" w:rsidRDefault="009908CB" w:rsidP="009908CB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15E73EE3" w14:textId="58ACDCFE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1.</w:t>
      </w:r>
    </w:p>
    <w:p w14:paraId="4D8AEFAE" w14:textId="7D2BD715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>Pokreće se postupak izrade Plana razvoja Općine Mljet za razdoblje od 2028. do 2034. godine (u daljnjem tekstu: Plan razvoja).</w:t>
      </w:r>
    </w:p>
    <w:p w14:paraId="180AD3D4" w14:textId="77777777" w:rsidR="009908CB" w:rsidRDefault="009908CB" w:rsidP="0021309A">
      <w:pPr>
        <w:rPr>
          <w:rFonts w:ascii="Times New Roman" w:hAnsi="Times New Roman"/>
          <w:b/>
          <w:sz w:val="22"/>
          <w:szCs w:val="22"/>
        </w:rPr>
      </w:pPr>
    </w:p>
    <w:p w14:paraId="614C6033" w14:textId="46C6BF09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2.</w:t>
      </w:r>
    </w:p>
    <w:p w14:paraId="44753A48" w14:textId="77777777" w:rsidR="009908CB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 xml:space="preserve">Nositelj izrade Plana razvoja je Općina Mljet. </w:t>
      </w:r>
    </w:p>
    <w:p w14:paraId="6619D1BB" w14:textId="4856C94C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 xml:space="preserve">Za operativnu koordinaciju izrade zadužuje se Jedinstveni upravni odjel Općine Mljet, uz sudjelovanje </w:t>
      </w:r>
      <w:r w:rsidR="009908CB">
        <w:rPr>
          <w:rFonts w:ascii="Times New Roman" w:hAnsi="Times New Roman"/>
          <w:sz w:val="22"/>
          <w:szCs w:val="22"/>
        </w:rPr>
        <w:t xml:space="preserve">imenovanog </w:t>
      </w:r>
      <w:r w:rsidRPr="0021309A">
        <w:rPr>
          <w:rFonts w:ascii="Times New Roman" w:hAnsi="Times New Roman"/>
          <w:sz w:val="22"/>
          <w:szCs w:val="22"/>
        </w:rPr>
        <w:t>lokalnog koordinatora</w:t>
      </w:r>
      <w:r w:rsidR="009908CB">
        <w:rPr>
          <w:rFonts w:ascii="Times New Roman" w:hAnsi="Times New Roman"/>
          <w:sz w:val="22"/>
          <w:szCs w:val="22"/>
        </w:rPr>
        <w:t>, imenovane Radne skupine</w:t>
      </w:r>
      <w:r w:rsidRPr="0021309A">
        <w:rPr>
          <w:rFonts w:ascii="Times New Roman" w:hAnsi="Times New Roman"/>
          <w:sz w:val="22"/>
          <w:szCs w:val="22"/>
        </w:rPr>
        <w:t xml:space="preserve"> i drugih dionika određenih u postupku izrade.</w:t>
      </w:r>
    </w:p>
    <w:p w14:paraId="670EEBAD" w14:textId="77777777" w:rsidR="009908CB" w:rsidRDefault="009908CB" w:rsidP="0021309A">
      <w:pPr>
        <w:rPr>
          <w:rFonts w:ascii="Times New Roman" w:hAnsi="Times New Roman"/>
          <w:b/>
          <w:sz w:val="22"/>
          <w:szCs w:val="22"/>
        </w:rPr>
      </w:pPr>
    </w:p>
    <w:p w14:paraId="007438F8" w14:textId="519BA698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3.</w:t>
      </w:r>
    </w:p>
    <w:p w14:paraId="078FE5E1" w14:textId="42743DD0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>Obuhvat Plana razvoja je područje Općine Mljet, a Plan se izrađuje za razdoblje 2028.–2034. godine.</w:t>
      </w:r>
    </w:p>
    <w:p w14:paraId="55F05954" w14:textId="77777777" w:rsidR="009908CB" w:rsidRDefault="009908CB" w:rsidP="0021309A">
      <w:pPr>
        <w:rPr>
          <w:rFonts w:ascii="Times New Roman" w:hAnsi="Times New Roman"/>
          <w:b/>
          <w:sz w:val="22"/>
          <w:szCs w:val="22"/>
        </w:rPr>
      </w:pPr>
    </w:p>
    <w:p w14:paraId="0E894F00" w14:textId="5B52E564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4.</w:t>
      </w:r>
    </w:p>
    <w:p w14:paraId="36728E47" w14:textId="009FD3B4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>Plan razvoja mora biti usklađen s hijerarhijski višim i povezanim aktima strateškog planiranja, osobito Nacionalnom razvojnom strategijom Republike Hrvatske do 2030., važećim Planom razvoja Dubrovačko-neretvanske županije do 2027. godine, Teritorijalnom strategijom razvoja otoka Dubrovačko-neretvanske županije do 2027. godine te aktima koji ih zamijene ili nadograde za razdoblje nakon 2027. godine.</w:t>
      </w:r>
    </w:p>
    <w:p w14:paraId="0B5374CA" w14:textId="77777777" w:rsidR="009908CB" w:rsidRDefault="009908CB" w:rsidP="0021309A">
      <w:pPr>
        <w:rPr>
          <w:rFonts w:ascii="Times New Roman" w:hAnsi="Times New Roman"/>
          <w:b/>
          <w:sz w:val="22"/>
          <w:szCs w:val="22"/>
        </w:rPr>
      </w:pPr>
    </w:p>
    <w:p w14:paraId="1A847C88" w14:textId="77777777" w:rsidR="009908CB" w:rsidRDefault="009908CB" w:rsidP="009908CB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A50783C" w14:textId="205C931D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5.</w:t>
      </w:r>
    </w:p>
    <w:p w14:paraId="63C913B4" w14:textId="1BB42DDF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>U postupku izrade osigurat će se primjena načela partnerstva i sudjelovanje relevantnih javnih, gospodarskih, društvenih, civilnih i drugih dionika te javnost postupka u skladu s primjenjivim propisima.</w:t>
      </w:r>
    </w:p>
    <w:p w14:paraId="03E79959" w14:textId="77777777" w:rsidR="009908CB" w:rsidRDefault="009908CB" w:rsidP="009908CB">
      <w:pPr>
        <w:jc w:val="center"/>
        <w:rPr>
          <w:rFonts w:ascii="Times New Roman" w:hAnsi="Times New Roman"/>
          <w:b/>
          <w:sz w:val="22"/>
          <w:szCs w:val="22"/>
        </w:rPr>
      </w:pPr>
    </w:p>
    <w:p w14:paraId="1D3CC9ED" w14:textId="67AA1B56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6.</w:t>
      </w:r>
    </w:p>
    <w:p w14:paraId="3405DF65" w14:textId="2C2186CA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>Plan razvoja mora sadržavati najmanje analizu stanja i razvojnih potreba i potencijala, povezane ciljeve, posebne ciljeve, pokazatelje ishoda s početnim i ciljnim vrijednostima, mjere, indikativni financijski okvir, strateške projekte ako su primjenjivi, opis partnerstva te okvir za praćenje i vrednovanje.</w:t>
      </w:r>
    </w:p>
    <w:p w14:paraId="74819070" w14:textId="77777777" w:rsidR="009908CB" w:rsidRDefault="009908CB" w:rsidP="0021309A">
      <w:pPr>
        <w:rPr>
          <w:rFonts w:ascii="Times New Roman" w:hAnsi="Times New Roman"/>
          <w:b/>
          <w:sz w:val="22"/>
          <w:szCs w:val="22"/>
        </w:rPr>
      </w:pPr>
    </w:p>
    <w:p w14:paraId="6D84C4FF" w14:textId="7D7834BC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7.</w:t>
      </w:r>
    </w:p>
    <w:p w14:paraId="6057FAF5" w14:textId="576377D9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 xml:space="preserve">Za provedbu ove Odluke osiguravaju se sredstva u Proračunu Općine Mljet i Planu javne nabave Općine Mljet za 2026. </w:t>
      </w:r>
      <w:r w:rsidR="009908CB">
        <w:rPr>
          <w:rFonts w:ascii="Times New Roman" w:hAnsi="Times New Roman"/>
          <w:sz w:val="22"/>
          <w:szCs w:val="22"/>
        </w:rPr>
        <w:t xml:space="preserve">i 2027. </w:t>
      </w:r>
      <w:r w:rsidRPr="0021309A">
        <w:rPr>
          <w:rFonts w:ascii="Times New Roman" w:hAnsi="Times New Roman"/>
          <w:sz w:val="22"/>
          <w:szCs w:val="22"/>
        </w:rPr>
        <w:t>godinu, u okviru planirane nabave ev. broj 8/2026-NUs.</w:t>
      </w:r>
    </w:p>
    <w:p w14:paraId="508D5C2A" w14:textId="77777777" w:rsidR="009908CB" w:rsidRDefault="009908CB" w:rsidP="0021309A">
      <w:pPr>
        <w:rPr>
          <w:rFonts w:ascii="Times New Roman" w:hAnsi="Times New Roman"/>
          <w:b/>
          <w:sz w:val="22"/>
          <w:szCs w:val="22"/>
        </w:rPr>
      </w:pPr>
    </w:p>
    <w:p w14:paraId="0AD641F4" w14:textId="078BFC59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8.</w:t>
      </w:r>
    </w:p>
    <w:p w14:paraId="2A437DF8" w14:textId="5A15A135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>Ova Odluka stupa na snagu osmog dana od objave u Službenom glasniku Općine Mljet.</w:t>
      </w:r>
    </w:p>
    <w:p w14:paraId="4EDF976B" w14:textId="77777777" w:rsidR="00863840" w:rsidRDefault="00863840" w:rsidP="00CB3EEF">
      <w:pPr>
        <w:jc w:val="both"/>
        <w:rPr>
          <w:rFonts w:ascii="Times New Roman" w:hAnsi="Times New Roman"/>
          <w:sz w:val="22"/>
          <w:szCs w:val="22"/>
        </w:rPr>
      </w:pPr>
    </w:p>
    <w:p w14:paraId="0A8C388A" w14:textId="77777777" w:rsidR="009908CB" w:rsidRPr="00005620" w:rsidRDefault="009908CB" w:rsidP="00CB3EEF">
      <w:pPr>
        <w:jc w:val="both"/>
        <w:rPr>
          <w:rFonts w:ascii="Times New Roman" w:hAnsi="Times New Roman"/>
          <w:sz w:val="22"/>
          <w:szCs w:val="22"/>
        </w:rPr>
      </w:pPr>
    </w:p>
    <w:p w14:paraId="72C0C726" w14:textId="77777777" w:rsidR="00CB3EEF" w:rsidRPr="00005620" w:rsidRDefault="00CB3EEF" w:rsidP="00CB3EEF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II.</w:t>
      </w:r>
    </w:p>
    <w:p w14:paraId="68A4F07E" w14:textId="4C3C5D8C" w:rsidR="00CB3EEF" w:rsidRPr="00005620" w:rsidRDefault="00CB3EEF" w:rsidP="00CB3EEF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Ovaj Zaključak stupa na snagu danom donošenja, a objavit će se u „Službenom glasniku Općine Mljet“.</w:t>
      </w:r>
      <w:r w:rsidR="00E314F5" w:rsidRPr="00005620">
        <w:rPr>
          <w:rFonts w:ascii="Times New Roman" w:hAnsi="Times New Roman"/>
          <w:sz w:val="22"/>
          <w:szCs w:val="22"/>
        </w:rPr>
        <w:t>“</w:t>
      </w:r>
    </w:p>
    <w:p w14:paraId="1AAAFD00" w14:textId="77777777" w:rsidR="00A76C28" w:rsidRPr="00005620" w:rsidRDefault="00A76C28" w:rsidP="00A76C28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CB899B4" w14:textId="77777777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II.</w:t>
      </w:r>
    </w:p>
    <w:p w14:paraId="40ED6AC7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6F262CB5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</w:p>
    <w:p w14:paraId="268E027C" w14:textId="77777777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III.</w:t>
      </w:r>
    </w:p>
    <w:p w14:paraId="310203B9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7FC9BDFF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</w:p>
    <w:p w14:paraId="122DAF75" w14:textId="77777777" w:rsidR="003B6A68" w:rsidRPr="00005620" w:rsidRDefault="003B6A68" w:rsidP="00A76C28">
      <w:pPr>
        <w:rPr>
          <w:rFonts w:ascii="Times New Roman" w:hAnsi="Times New Roman"/>
          <w:sz w:val="22"/>
          <w:szCs w:val="22"/>
        </w:rPr>
      </w:pPr>
    </w:p>
    <w:p w14:paraId="0326A32E" w14:textId="77777777" w:rsidR="003B6A68" w:rsidRPr="00005620" w:rsidRDefault="003B6A68" w:rsidP="00A76C28">
      <w:pPr>
        <w:rPr>
          <w:rFonts w:ascii="Times New Roman" w:hAnsi="Times New Roman"/>
          <w:sz w:val="22"/>
          <w:szCs w:val="22"/>
        </w:rPr>
      </w:pPr>
    </w:p>
    <w:p w14:paraId="74195102" w14:textId="77777777" w:rsidR="003B6A68" w:rsidRPr="00005620" w:rsidRDefault="003B6A68" w:rsidP="00A76C28">
      <w:pPr>
        <w:rPr>
          <w:rFonts w:ascii="Times New Roman" w:hAnsi="Times New Roman"/>
          <w:sz w:val="22"/>
          <w:szCs w:val="22"/>
        </w:rPr>
      </w:pPr>
    </w:p>
    <w:p w14:paraId="798AE1A2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ab/>
        <w:t>Dostaviti:</w:t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  <w:t>Općinski načelnik:</w:t>
      </w:r>
    </w:p>
    <w:p w14:paraId="5FFF09BF" w14:textId="77777777" w:rsidR="00A76C28" w:rsidRPr="00005620" w:rsidRDefault="00A76C28" w:rsidP="00A76C28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1. Predsjednik OV-a</w:t>
      </w:r>
    </w:p>
    <w:p w14:paraId="5625D501" w14:textId="77777777" w:rsidR="00A76C28" w:rsidRPr="00005620" w:rsidRDefault="00A76C28" w:rsidP="00A76C28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2. Registar akata</w:t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  <w:t>Đivo Market, dipl. ing.</w:t>
      </w:r>
    </w:p>
    <w:p w14:paraId="0469616E" w14:textId="77777777" w:rsidR="00A76C28" w:rsidRPr="00005620" w:rsidRDefault="00A76C28" w:rsidP="00A76C28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3. Pismohrana</w:t>
      </w:r>
    </w:p>
    <w:sectPr w:rsidR="00A76C28" w:rsidRPr="00005620" w:rsidSect="00CA3B3B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055EA" w14:textId="77777777" w:rsidR="00300F6D" w:rsidRDefault="00300F6D">
      <w:r>
        <w:separator/>
      </w:r>
    </w:p>
  </w:endnote>
  <w:endnote w:type="continuationSeparator" w:id="0">
    <w:p w14:paraId="004037D2" w14:textId="77777777" w:rsidR="00300F6D" w:rsidRDefault="00300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C782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097483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0364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2970525" wp14:editId="36AD365B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4F883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85FF4C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43E30BC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0E09035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A1281" w14:textId="77777777" w:rsidR="00300F6D" w:rsidRDefault="00300F6D">
      <w:r>
        <w:separator/>
      </w:r>
    </w:p>
  </w:footnote>
  <w:footnote w:type="continuationSeparator" w:id="0">
    <w:p w14:paraId="166079A0" w14:textId="77777777" w:rsidR="00300F6D" w:rsidRDefault="00300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2CC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576A8A9" wp14:editId="14314E5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47C9A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A0F134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F62A8C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6F210BF" w14:textId="4274103D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12338F">
      <w:rPr>
        <w:rFonts w:ascii="Times New Roman" w:hAnsi="Times New Roman"/>
        <w:b/>
      </w:rPr>
      <w:t>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9586338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EEF"/>
    <w:rsid w:val="00005620"/>
    <w:rsid w:val="00017041"/>
    <w:rsid w:val="00035E59"/>
    <w:rsid w:val="00061A33"/>
    <w:rsid w:val="00066CED"/>
    <w:rsid w:val="00071382"/>
    <w:rsid w:val="00082898"/>
    <w:rsid w:val="00097483"/>
    <w:rsid w:val="000A1E6E"/>
    <w:rsid w:val="000B0751"/>
    <w:rsid w:val="000B799F"/>
    <w:rsid w:val="000D0090"/>
    <w:rsid w:val="00101B0E"/>
    <w:rsid w:val="0012338F"/>
    <w:rsid w:val="00124A4A"/>
    <w:rsid w:val="001269DF"/>
    <w:rsid w:val="00156C34"/>
    <w:rsid w:val="00193CBD"/>
    <w:rsid w:val="001B3621"/>
    <w:rsid w:val="001B6867"/>
    <w:rsid w:val="001C34F5"/>
    <w:rsid w:val="001F657B"/>
    <w:rsid w:val="00212036"/>
    <w:rsid w:val="0021309A"/>
    <w:rsid w:val="00214F29"/>
    <w:rsid w:val="00245265"/>
    <w:rsid w:val="00254EEF"/>
    <w:rsid w:val="0026695C"/>
    <w:rsid w:val="002967C9"/>
    <w:rsid w:val="002F1F4E"/>
    <w:rsid w:val="00300F6D"/>
    <w:rsid w:val="003300D7"/>
    <w:rsid w:val="00331125"/>
    <w:rsid w:val="00333661"/>
    <w:rsid w:val="003974AE"/>
    <w:rsid w:val="003B5DFC"/>
    <w:rsid w:val="003B6A68"/>
    <w:rsid w:val="003C2CFA"/>
    <w:rsid w:val="003D14FD"/>
    <w:rsid w:val="003F566B"/>
    <w:rsid w:val="00412EF6"/>
    <w:rsid w:val="00423226"/>
    <w:rsid w:val="00433366"/>
    <w:rsid w:val="004D09F0"/>
    <w:rsid w:val="00535D6B"/>
    <w:rsid w:val="00536236"/>
    <w:rsid w:val="00557DD3"/>
    <w:rsid w:val="00585519"/>
    <w:rsid w:val="005C3DB1"/>
    <w:rsid w:val="005C4508"/>
    <w:rsid w:val="006045E1"/>
    <w:rsid w:val="00615C21"/>
    <w:rsid w:val="006377F7"/>
    <w:rsid w:val="006573C2"/>
    <w:rsid w:val="00657EC3"/>
    <w:rsid w:val="0066176C"/>
    <w:rsid w:val="00677CA1"/>
    <w:rsid w:val="00681B67"/>
    <w:rsid w:val="006E7768"/>
    <w:rsid w:val="006F67C0"/>
    <w:rsid w:val="00742E00"/>
    <w:rsid w:val="007C2719"/>
    <w:rsid w:val="007E3034"/>
    <w:rsid w:val="008168F6"/>
    <w:rsid w:val="008461BE"/>
    <w:rsid w:val="00863840"/>
    <w:rsid w:val="0088304F"/>
    <w:rsid w:val="008A4524"/>
    <w:rsid w:val="008C7CE5"/>
    <w:rsid w:val="008E5B5B"/>
    <w:rsid w:val="008F1AD5"/>
    <w:rsid w:val="0091337C"/>
    <w:rsid w:val="009735FE"/>
    <w:rsid w:val="009804B2"/>
    <w:rsid w:val="009908CB"/>
    <w:rsid w:val="009E6D50"/>
    <w:rsid w:val="00A107BC"/>
    <w:rsid w:val="00A23355"/>
    <w:rsid w:val="00A702B3"/>
    <w:rsid w:val="00A758BD"/>
    <w:rsid w:val="00A76C28"/>
    <w:rsid w:val="00AB2E18"/>
    <w:rsid w:val="00AB46CF"/>
    <w:rsid w:val="00AC1A26"/>
    <w:rsid w:val="00AD1F6E"/>
    <w:rsid w:val="00AF6760"/>
    <w:rsid w:val="00B17417"/>
    <w:rsid w:val="00B44773"/>
    <w:rsid w:val="00B54FAD"/>
    <w:rsid w:val="00B55B2B"/>
    <w:rsid w:val="00B85366"/>
    <w:rsid w:val="00BA48D9"/>
    <w:rsid w:val="00C20714"/>
    <w:rsid w:val="00C33AEF"/>
    <w:rsid w:val="00C42F92"/>
    <w:rsid w:val="00C94A27"/>
    <w:rsid w:val="00CA3B3B"/>
    <w:rsid w:val="00CA404A"/>
    <w:rsid w:val="00CB3EEF"/>
    <w:rsid w:val="00CF206B"/>
    <w:rsid w:val="00D03E59"/>
    <w:rsid w:val="00D42E8B"/>
    <w:rsid w:val="00D62D60"/>
    <w:rsid w:val="00D934C7"/>
    <w:rsid w:val="00DD44D5"/>
    <w:rsid w:val="00DD4B6F"/>
    <w:rsid w:val="00DE1032"/>
    <w:rsid w:val="00DE7619"/>
    <w:rsid w:val="00E00698"/>
    <w:rsid w:val="00E05D87"/>
    <w:rsid w:val="00E1065D"/>
    <w:rsid w:val="00E314F5"/>
    <w:rsid w:val="00E3221F"/>
    <w:rsid w:val="00E65FFA"/>
    <w:rsid w:val="00EA259E"/>
    <w:rsid w:val="00EB6D37"/>
    <w:rsid w:val="00ED354E"/>
    <w:rsid w:val="00ED76CA"/>
    <w:rsid w:val="00EE411C"/>
    <w:rsid w:val="00F1311D"/>
    <w:rsid w:val="00F201F6"/>
    <w:rsid w:val="00F21886"/>
    <w:rsid w:val="00F27AD2"/>
    <w:rsid w:val="00F31BD1"/>
    <w:rsid w:val="00F321C9"/>
    <w:rsid w:val="00F51D23"/>
    <w:rsid w:val="00F65FF9"/>
    <w:rsid w:val="00F71780"/>
    <w:rsid w:val="00F76378"/>
    <w:rsid w:val="00F82414"/>
    <w:rsid w:val="00FA6545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E5BD4B"/>
  <w15:chartTrackingRefBased/>
  <w15:docId w15:val="{C86A9A18-B6B5-44DE-B341-C123020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link w:val="Header"/>
    <w:locked/>
    <w:rsid w:val="00CB3EEF"/>
    <w:rPr>
      <w:rFonts w:ascii="HR Times" w:hAnsi="HR Times"/>
      <w:lang w:eastAsia="en-US"/>
    </w:rPr>
  </w:style>
  <w:style w:type="character" w:customStyle="1" w:styleId="ZaglavljeChar">
    <w:name w:val="Zaglavlje Char"/>
    <w:rsid w:val="00F76378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863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154</TotalTime>
  <Pages>2</Pages>
  <Words>469</Words>
  <Characters>2999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53</cp:revision>
  <cp:lastPrinted>2021-07-13T11:41:00Z</cp:lastPrinted>
  <dcterms:created xsi:type="dcterms:W3CDTF">2020-08-22T18:31:00Z</dcterms:created>
  <dcterms:modified xsi:type="dcterms:W3CDTF">2026-09-26T11:21:00Z</dcterms:modified>
</cp:coreProperties>
</file>